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5B12B231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0572E6">
        <w:rPr>
          <w:rFonts w:hint="cs"/>
          <w:b/>
          <w:bCs/>
          <w:sz w:val="28"/>
          <w:szCs w:val="28"/>
          <w:u w:val="single"/>
          <w:rtl/>
        </w:rPr>
        <w:t>4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מישיבת </w:t>
      </w:r>
      <w:r w:rsidR="00806D70">
        <w:rPr>
          <w:rFonts w:hint="cs"/>
          <w:b/>
          <w:bCs/>
          <w:sz w:val="28"/>
          <w:szCs w:val="28"/>
          <w:u w:val="single"/>
          <w:rtl/>
        </w:rPr>
        <w:t>ועדת בטחון עירוני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18802B61" w14:textId="00A1EB57" w:rsidR="000F729B" w:rsidRPr="000F729B" w:rsidRDefault="000F729B" w:rsidP="009A19AE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7F5178">
        <w:rPr>
          <w:rFonts w:hint="cs"/>
          <w:b/>
          <w:bCs/>
          <w:sz w:val="28"/>
          <w:szCs w:val="28"/>
          <w:u w:val="single"/>
          <w:rtl/>
        </w:rPr>
        <w:t>1</w:t>
      </w:r>
      <w:r w:rsidR="000572E6">
        <w:rPr>
          <w:rFonts w:hint="cs"/>
          <w:b/>
          <w:bCs/>
          <w:sz w:val="28"/>
          <w:szCs w:val="28"/>
          <w:u w:val="single"/>
          <w:rtl/>
        </w:rPr>
        <w:t>9.11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.25 </w:t>
      </w:r>
      <w:r w:rsidR="000572E6">
        <w:rPr>
          <w:rFonts w:hint="cs"/>
          <w:b/>
          <w:bCs/>
          <w:sz w:val="28"/>
          <w:szCs w:val="28"/>
          <w:u w:val="single"/>
          <w:rtl/>
        </w:rPr>
        <w:t>בחדר ישיבות בבניין העירייה</w:t>
      </w:r>
      <w:r w:rsidR="00C764A4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080CD9EB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</w:rPr>
      </w:pP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0B610AD2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806D70">
        <w:rPr>
          <w:rFonts w:hint="cs"/>
          <w:sz w:val="28"/>
          <w:szCs w:val="28"/>
          <w:rtl/>
        </w:rPr>
        <w:t>מר שלמה חכם פינטו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AB6D62">
        <w:rPr>
          <w:sz w:val="28"/>
          <w:szCs w:val="28"/>
          <w:rtl/>
        </w:rPr>
        <w:tab/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542A9AE5" w14:textId="0E1FD86E" w:rsidR="000572E6" w:rsidRDefault="000572E6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>מר דוד פפיא</w:t>
      </w:r>
      <w:r w:rsidRPr="000572E6"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ab/>
        <w:t>-</w:t>
      </w:r>
      <w:r w:rsidRPr="000572E6">
        <w:rPr>
          <w:sz w:val="28"/>
          <w:szCs w:val="28"/>
          <w:rtl/>
        </w:rPr>
        <w:tab/>
        <w:t>חבר הוועדה</w:t>
      </w:r>
    </w:p>
    <w:p w14:paraId="24E8CCA5" w14:textId="49AB668E" w:rsidR="00C764A4" w:rsidRDefault="00C764A4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4F11ED">
        <w:rPr>
          <w:sz w:val="28"/>
          <w:szCs w:val="28"/>
          <w:rtl/>
        </w:rPr>
        <w:t xml:space="preserve">גב' יסמין </w:t>
      </w:r>
      <w:proofErr w:type="spellStart"/>
      <w:r w:rsidRPr="004F11ED">
        <w:rPr>
          <w:sz w:val="28"/>
          <w:szCs w:val="28"/>
          <w:rtl/>
        </w:rPr>
        <w:t>וולקומיר</w:t>
      </w:r>
      <w:proofErr w:type="spellEnd"/>
      <w:r w:rsidRPr="004F11ED">
        <w:rPr>
          <w:sz w:val="28"/>
          <w:szCs w:val="28"/>
          <w:rtl/>
        </w:rPr>
        <w:t xml:space="preserve"> פרייסמן</w:t>
      </w:r>
      <w:r w:rsidRPr="004F11ED">
        <w:rPr>
          <w:sz w:val="28"/>
          <w:szCs w:val="28"/>
          <w:rtl/>
        </w:rPr>
        <w:tab/>
        <w:t>-</w:t>
      </w:r>
      <w:r w:rsidRPr="004F11ED">
        <w:rPr>
          <w:sz w:val="28"/>
          <w:szCs w:val="28"/>
          <w:rtl/>
        </w:rPr>
        <w:tab/>
        <w:t>חברת הוועדה</w:t>
      </w:r>
      <w:r w:rsidR="00014765">
        <w:rPr>
          <w:rFonts w:hint="cs"/>
          <w:sz w:val="28"/>
          <w:szCs w:val="28"/>
          <w:rtl/>
        </w:rPr>
        <w:t xml:space="preserve"> </w:t>
      </w:r>
    </w:p>
    <w:p w14:paraId="701A0238" w14:textId="7F0FE312" w:rsidR="004445B3" w:rsidRDefault="00241DFD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מר שלומי חזוני</w:t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-</w:t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 xml:space="preserve">מנהל אגף </w:t>
      </w:r>
      <w:r w:rsidR="009A19AE">
        <w:rPr>
          <w:rFonts w:hint="cs"/>
          <w:sz w:val="28"/>
          <w:szCs w:val="28"/>
          <w:rtl/>
        </w:rPr>
        <w:t>בטחון</w:t>
      </w:r>
    </w:p>
    <w:p w14:paraId="0B08E3C3" w14:textId="47B47FEF" w:rsidR="009741D2" w:rsidRDefault="009741D2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367B61">
        <w:rPr>
          <w:rFonts w:hint="cs"/>
          <w:sz w:val="28"/>
          <w:szCs w:val="28"/>
          <w:rtl/>
        </w:rPr>
        <w:t>מוט</w:t>
      </w:r>
      <w:r>
        <w:rPr>
          <w:rFonts w:hint="cs"/>
          <w:sz w:val="28"/>
          <w:szCs w:val="28"/>
          <w:rtl/>
        </w:rPr>
        <w:t>י שבתאי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משטרת ישראל</w:t>
      </w:r>
    </w:p>
    <w:p w14:paraId="233F0B3E" w14:textId="08D5F69F" w:rsidR="000F729B" w:rsidRPr="000F729B" w:rsidRDefault="009A19AE" w:rsidP="007F517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F5178">
        <w:rPr>
          <w:rFonts w:hint="cs"/>
          <w:sz w:val="28"/>
          <w:szCs w:val="28"/>
          <w:rtl/>
        </w:rPr>
        <w:t>ג</w:t>
      </w:r>
      <w:r w:rsidR="000F729B" w:rsidRPr="000F729B">
        <w:rPr>
          <w:rFonts w:hint="cs"/>
          <w:sz w:val="28"/>
          <w:szCs w:val="28"/>
          <w:rtl/>
        </w:rPr>
        <w:t>ב' מאיה שניידר</w:t>
      </w:r>
      <w:r w:rsidR="00AB6D62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ab/>
        <w:t>-</w:t>
      </w:r>
      <w:r w:rsidR="000F729B"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1894FAF3" w14:textId="41C4DFCC" w:rsidR="004F11ED" w:rsidRDefault="00AB6D62" w:rsidP="000F729B">
      <w:pPr>
        <w:rPr>
          <w:sz w:val="28"/>
          <w:szCs w:val="28"/>
          <w:rtl/>
        </w:rPr>
      </w:pPr>
      <w:r w:rsidRPr="00AB6D62">
        <w:rPr>
          <w:rFonts w:hint="cs"/>
          <w:b/>
          <w:bCs/>
          <w:sz w:val="28"/>
          <w:szCs w:val="28"/>
          <w:u w:val="single"/>
          <w:rtl/>
        </w:rPr>
        <w:t>חסרים ה"ה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>מר יוסי היזמי</w:t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  <w:t>-</w:t>
      </w:r>
      <w:r w:rsidR="00C764A4" w:rsidRPr="00C764A4">
        <w:rPr>
          <w:sz w:val="28"/>
          <w:szCs w:val="28"/>
          <w:rtl/>
        </w:rPr>
        <w:tab/>
        <w:t>חבר הוועדה</w:t>
      </w:r>
    </w:p>
    <w:p w14:paraId="57BF53BE" w14:textId="4E434A99" w:rsidR="000572E6" w:rsidRDefault="000572E6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>מר פבל אסטחוב</w:t>
      </w:r>
      <w:r w:rsidRPr="000572E6"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ab/>
        <w:t>-</w:t>
      </w:r>
      <w:r w:rsidRPr="000572E6">
        <w:rPr>
          <w:sz w:val="28"/>
          <w:szCs w:val="28"/>
          <w:rtl/>
        </w:rPr>
        <w:tab/>
        <w:t>חבר הוועדה</w:t>
      </w:r>
    </w:p>
    <w:p w14:paraId="1B76DF87" w14:textId="64B92DDB" w:rsidR="007F5178" w:rsidRPr="007F5178" w:rsidRDefault="00495C4D" w:rsidP="009741D2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 w:rsidR="000E35B1">
        <w:rPr>
          <w:rFonts w:eastAsia="Calibri"/>
          <w:sz w:val="28"/>
          <w:szCs w:val="28"/>
          <w:rtl/>
        </w:rPr>
        <w:tab/>
      </w:r>
      <w:r w:rsidR="009741D2">
        <w:rPr>
          <w:rFonts w:eastAsia="Calibri" w:hint="cs"/>
          <w:sz w:val="28"/>
          <w:szCs w:val="28"/>
          <w:rtl/>
        </w:rPr>
        <w:t>מ</w:t>
      </w:r>
      <w:r w:rsidR="007F5178" w:rsidRPr="007F5178">
        <w:rPr>
          <w:rFonts w:eastAsia="Calibri"/>
          <w:sz w:val="28"/>
          <w:szCs w:val="28"/>
          <w:rtl/>
        </w:rPr>
        <w:t>ר ניסים ונונו</w:t>
      </w:r>
      <w:r w:rsidR="007F5178" w:rsidRPr="007F5178">
        <w:rPr>
          <w:rFonts w:eastAsia="Calibri"/>
          <w:sz w:val="28"/>
          <w:szCs w:val="28"/>
          <w:rtl/>
        </w:rPr>
        <w:tab/>
      </w:r>
      <w:r w:rsidR="007F5178" w:rsidRPr="007F5178">
        <w:rPr>
          <w:rFonts w:eastAsia="Calibri"/>
          <w:sz w:val="28"/>
          <w:szCs w:val="28"/>
          <w:rtl/>
        </w:rPr>
        <w:tab/>
      </w:r>
      <w:r w:rsidR="007F5178" w:rsidRPr="007F5178">
        <w:rPr>
          <w:rFonts w:eastAsia="Calibri"/>
          <w:sz w:val="28"/>
          <w:szCs w:val="28"/>
          <w:rtl/>
        </w:rPr>
        <w:tab/>
        <w:t>-</w:t>
      </w:r>
      <w:r w:rsidR="007F5178" w:rsidRPr="007F5178">
        <w:rPr>
          <w:rFonts w:eastAsia="Calibri"/>
          <w:sz w:val="28"/>
          <w:szCs w:val="28"/>
          <w:rtl/>
        </w:rPr>
        <w:tab/>
        <w:t>מנהל השיטור העירוני</w:t>
      </w:r>
    </w:p>
    <w:p w14:paraId="327BF491" w14:textId="6773D39D" w:rsidR="000F729B" w:rsidRPr="000F729B" w:rsidRDefault="007F5178" w:rsidP="009741D2">
      <w:pPr>
        <w:rPr>
          <w:rFonts w:eastAsia="Calibri"/>
          <w:sz w:val="28"/>
          <w:szCs w:val="28"/>
          <w:rtl/>
        </w:rPr>
      </w:pP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</w:p>
    <w:p w14:paraId="58621E4A" w14:textId="3ED16EC5" w:rsidR="000F729B" w:rsidRPr="000F729B" w:rsidRDefault="000E35B1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716645E2" w14:textId="77777777" w:rsidR="00EC2377" w:rsidRPr="00EC2377" w:rsidRDefault="00EC2377" w:rsidP="00EC2377">
      <w:pPr>
        <w:rPr>
          <w:noProof/>
          <w:sz w:val="28"/>
          <w:szCs w:val="28"/>
          <w:rtl/>
        </w:rPr>
      </w:pPr>
    </w:p>
    <w:p w14:paraId="6317083F" w14:textId="77777777" w:rsidR="00464775" w:rsidRPr="00464775" w:rsidRDefault="00464775" w:rsidP="00464775">
      <w:pPr>
        <w:rPr>
          <w:noProof/>
          <w:sz w:val="28"/>
          <w:szCs w:val="28"/>
          <w:rtl/>
        </w:rPr>
      </w:pPr>
    </w:p>
    <w:p w14:paraId="1BD8AC4B" w14:textId="399D5EF9" w:rsidR="004A3256" w:rsidRPr="004A3256" w:rsidRDefault="00464775" w:rsidP="004A3256">
      <w:pPr>
        <w:rPr>
          <w:noProof/>
          <w:sz w:val="28"/>
          <w:szCs w:val="28"/>
          <w:rtl/>
        </w:rPr>
      </w:pPr>
      <w:r w:rsidRPr="00464775">
        <w:rPr>
          <w:rFonts w:hint="cs"/>
          <w:noProof/>
          <w:sz w:val="28"/>
          <w:szCs w:val="28"/>
          <w:rtl/>
        </w:rPr>
        <w:t>1.</w:t>
      </w:r>
      <w:r w:rsidRPr="00464775">
        <w:rPr>
          <w:noProof/>
          <w:sz w:val="28"/>
          <w:szCs w:val="28"/>
          <w:rtl/>
        </w:rPr>
        <w:tab/>
      </w:r>
      <w:r w:rsidR="004A3256" w:rsidRPr="004A3256">
        <w:rPr>
          <w:rFonts w:hint="cs"/>
          <w:noProof/>
          <w:sz w:val="28"/>
          <w:szCs w:val="28"/>
          <w:rtl/>
        </w:rPr>
        <w:t>טיפול בבעיית גנבות ופריצות.</w:t>
      </w:r>
    </w:p>
    <w:p w14:paraId="0CD64C93" w14:textId="62567350" w:rsidR="00464775" w:rsidRPr="00464775" w:rsidRDefault="00464775" w:rsidP="004A3256">
      <w:pPr>
        <w:rPr>
          <w:noProof/>
          <w:sz w:val="28"/>
          <w:szCs w:val="28"/>
          <w:rtl/>
        </w:rPr>
      </w:pPr>
    </w:p>
    <w:p w14:paraId="50D8FCB0" w14:textId="77777777" w:rsidR="00EC2377" w:rsidRPr="00EC2377" w:rsidRDefault="00EC2377" w:rsidP="00EC2377">
      <w:pPr>
        <w:ind w:left="720"/>
        <w:rPr>
          <w:noProof/>
          <w:sz w:val="28"/>
          <w:szCs w:val="28"/>
          <w:rtl/>
        </w:rPr>
      </w:pPr>
    </w:p>
    <w:p w14:paraId="61824F59" w14:textId="047AE53A" w:rsidR="00226E57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79B88416" w14:textId="36B02BAA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1F87F359" w14:textId="3D8F67F6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41941EE9" w14:textId="77777777" w:rsidR="00964998" w:rsidRPr="00AA4A40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43B5D6B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0C596BC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211E32B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559807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BBC9AD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1713D60D" w:rsidR="002D4D1B" w:rsidRDefault="00964998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לבטחון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עירוני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8C1969">
        <w:rPr>
          <w:rFonts w:eastAsia="Calibri" w:hint="cs"/>
          <w:b/>
          <w:bCs/>
          <w:noProof/>
          <w:sz w:val="28"/>
          <w:szCs w:val="28"/>
          <w:u w:val="single"/>
          <w:rtl/>
        </w:rPr>
        <w:t>1</w:t>
      </w:r>
      <w:r w:rsidR="00336DED">
        <w:rPr>
          <w:rFonts w:eastAsia="Calibri" w:hint="cs"/>
          <w:b/>
          <w:bCs/>
          <w:noProof/>
          <w:sz w:val="28"/>
          <w:szCs w:val="28"/>
          <w:u w:val="single"/>
          <w:rtl/>
        </w:rPr>
        <w:t>9.11</w:t>
      </w:r>
      <w:r w:rsidR="003F02C0">
        <w:rPr>
          <w:rFonts w:eastAsia="Calibri" w:hint="cs"/>
          <w:b/>
          <w:bCs/>
          <w:noProof/>
          <w:sz w:val="28"/>
          <w:szCs w:val="28"/>
          <w:u w:val="single"/>
          <w:rtl/>
        </w:rPr>
        <w:t>.25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5C4700D7" w14:textId="77777777" w:rsidR="00336DED" w:rsidRDefault="00336DE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0A50DD07" w14:textId="06260436" w:rsidR="00336DED" w:rsidRDefault="00CB1B12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 w:rsidRPr="009A1889">
        <w:rPr>
          <w:rFonts w:eastAsia="Calibri" w:hint="cs"/>
          <w:noProof/>
          <w:sz w:val="28"/>
          <w:szCs w:val="28"/>
          <w:rtl/>
        </w:rPr>
        <w:t>למשטרת בת ים מונ</w:t>
      </w:r>
      <w:r w:rsidR="004A5416">
        <w:rPr>
          <w:rFonts w:eastAsia="Calibri" w:hint="cs"/>
          <w:noProof/>
          <w:sz w:val="28"/>
          <w:szCs w:val="28"/>
          <w:rtl/>
        </w:rPr>
        <w:t>ה</w:t>
      </w:r>
      <w:r w:rsidRPr="009A1889">
        <w:rPr>
          <w:rFonts w:eastAsia="Calibri" w:hint="cs"/>
          <w:noProof/>
          <w:sz w:val="28"/>
          <w:szCs w:val="28"/>
          <w:rtl/>
        </w:rPr>
        <w:t xml:space="preserve"> מפקד תחנה חדש.</w:t>
      </w:r>
    </w:p>
    <w:p w14:paraId="5F62112C" w14:textId="7B7C3EA4" w:rsidR="00717CD2" w:rsidRDefault="00717CD2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משטרת בת ים הוקמה לפני 3.5 שנים</w:t>
      </w:r>
      <w:r w:rsidR="00B53CBA">
        <w:rPr>
          <w:rFonts w:eastAsia="Calibri" w:hint="cs"/>
          <w:noProof/>
          <w:sz w:val="28"/>
          <w:szCs w:val="28"/>
          <w:rtl/>
        </w:rPr>
        <w:t xml:space="preserve"> האתגרים העיקריים</w:t>
      </w:r>
      <w:r w:rsidR="00E66621">
        <w:rPr>
          <w:rFonts w:eastAsia="Calibri" w:hint="cs"/>
          <w:noProof/>
          <w:sz w:val="28"/>
          <w:szCs w:val="28"/>
          <w:rtl/>
        </w:rPr>
        <w:t>:</w:t>
      </w:r>
      <w:r w:rsidR="00B53CBA">
        <w:rPr>
          <w:rFonts w:eastAsia="Calibri" w:hint="cs"/>
          <w:noProof/>
          <w:sz w:val="28"/>
          <w:szCs w:val="28"/>
          <w:rtl/>
        </w:rPr>
        <w:t xml:space="preserve"> בטחון</w:t>
      </w:r>
      <w:r w:rsidR="00E66621">
        <w:rPr>
          <w:rFonts w:eastAsia="Calibri" w:hint="cs"/>
          <w:noProof/>
          <w:sz w:val="28"/>
          <w:szCs w:val="28"/>
          <w:rtl/>
        </w:rPr>
        <w:t xml:space="preserve"> בטיילת</w:t>
      </w:r>
      <w:r w:rsidR="004A5416">
        <w:rPr>
          <w:rFonts w:eastAsia="Calibri" w:hint="cs"/>
          <w:noProof/>
          <w:sz w:val="28"/>
          <w:szCs w:val="28"/>
          <w:rtl/>
        </w:rPr>
        <w:t xml:space="preserve"> </w:t>
      </w:r>
      <w:r w:rsidR="00E66621">
        <w:rPr>
          <w:rFonts w:eastAsia="Calibri" w:hint="cs"/>
          <w:noProof/>
          <w:sz w:val="28"/>
          <w:szCs w:val="28"/>
          <w:rtl/>
        </w:rPr>
        <w:t>לנערות ואזרחים, פועלים בלתי חוקיים, פשיעה.</w:t>
      </w:r>
    </w:p>
    <w:p w14:paraId="2226A4B2" w14:textId="5F85BED5" w:rsidR="00CF5E24" w:rsidRPr="009A1889" w:rsidRDefault="00CF5E24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 xml:space="preserve">בעיית ההתפרצויות </w:t>
      </w:r>
      <w:r w:rsidR="004A5416">
        <w:rPr>
          <w:rFonts w:eastAsia="Calibri" w:hint="cs"/>
          <w:noProof/>
          <w:sz w:val="28"/>
          <w:szCs w:val="28"/>
          <w:rtl/>
        </w:rPr>
        <w:t xml:space="preserve">והגניבות </w:t>
      </w:r>
      <w:r>
        <w:rPr>
          <w:rFonts w:eastAsia="Calibri" w:hint="cs"/>
          <w:noProof/>
          <w:sz w:val="28"/>
          <w:szCs w:val="28"/>
          <w:rtl/>
        </w:rPr>
        <w:t>בעיר מטופלת - יש ירידה בשבועות האחרונים.</w:t>
      </w:r>
    </w:p>
    <w:p w14:paraId="4B896D30" w14:textId="6C9CF902" w:rsidR="00CB1B12" w:rsidRPr="009A1889" w:rsidRDefault="00D41FD6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 w:rsidRPr="009A1889">
        <w:rPr>
          <w:rFonts w:eastAsia="Calibri" w:hint="cs"/>
          <w:noProof/>
          <w:sz w:val="28"/>
          <w:szCs w:val="28"/>
          <w:rtl/>
        </w:rPr>
        <w:t>לסיירת הבטחון יש סמכויות של פקח עירוני, הם נותנים מענה לבעיות ואנדליזים.</w:t>
      </w:r>
    </w:p>
    <w:p w14:paraId="57E375EB" w14:textId="310B93C2" w:rsidR="00D41FD6" w:rsidRDefault="00D41FD6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 w:rsidRPr="009A1889">
        <w:rPr>
          <w:rFonts w:eastAsia="Calibri" w:hint="cs"/>
          <w:noProof/>
          <w:sz w:val="28"/>
          <w:szCs w:val="28"/>
          <w:rtl/>
        </w:rPr>
        <w:t>יש מצלמות בעיר, ניתנים קנסות</w:t>
      </w:r>
      <w:r w:rsidR="00712630">
        <w:rPr>
          <w:rFonts w:eastAsia="Calibri" w:hint="cs"/>
          <w:noProof/>
          <w:sz w:val="28"/>
          <w:szCs w:val="28"/>
          <w:rtl/>
        </w:rPr>
        <w:t xml:space="preserve"> על ואנדליזם</w:t>
      </w:r>
      <w:r w:rsidRPr="009A1889">
        <w:rPr>
          <w:rFonts w:eastAsia="Calibri" w:hint="cs"/>
          <w:noProof/>
          <w:sz w:val="28"/>
          <w:szCs w:val="28"/>
          <w:rtl/>
        </w:rPr>
        <w:t>, נמצאים בקשר עם השרות המשפטי</w:t>
      </w:r>
      <w:r w:rsidR="00F7165B" w:rsidRPr="009A1889">
        <w:rPr>
          <w:rFonts w:eastAsia="Calibri" w:hint="cs"/>
          <w:noProof/>
          <w:sz w:val="28"/>
          <w:szCs w:val="28"/>
          <w:rtl/>
        </w:rPr>
        <w:t xml:space="preserve"> אם יש צורך שולחים תביעה.</w:t>
      </w:r>
    </w:p>
    <w:p w14:paraId="033CC7AF" w14:textId="34AB46AE" w:rsidR="00BF5E8F" w:rsidRPr="009A1889" w:rsidRDefault="00BF5E8F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בכל</w:t>
      </w:r>
      <w:r w:rsidR="00336D23">
        <w:rPr>
          <w:rFonts w:eastAsia="Calibri" w:hint="cs"/>
          <w:noProof/>
          <w:sz w:val="28"/>
          <w:szCs w:val="28"/>
          <w:rtl/>
        </w:rPr>
        <w:t xml:space="preserve"> </w:t>
      </w:r>
      <w:r w:rsidR="00F1735A">
        <w:rPr>
          <w:rFonts w:eastAsia="Calibri" w:hint="cs"/>
          <w:noProof/>
          <w:sz w:val="28"/>
          <w:szCs w:val="28"/>
          <w:rtl/>
        </w:rPr>
        <w:t>מקום חדש שמוקם מותקנים מצלמות.</w:t>
      </w:r>
    </w:p>
    <w:p w14:paraId="3AEA9398" w14:textId="5D9BCB10" w:rsidR="00936482" w:rsidRDefault="00DE195A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בסופ"ש וחגים מזמינים שיטור בשכר.</w:t>
      </w:r>
    </w:p>
    <w:p w14:paraId="057B3C78" w14:textId="00907882" w:rsidR="00717CD2" w:rsidRDefault="00717CD2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בטיילת יש כיתות כוננות, מתנדבים, שיטור בשכר.</w:t>
      </w:r>
    </w:p>
    <w:p w14:paraId="4537D701" w14:textId="0DF7E1ED" w:rsidR="00C87E8F" w:rsidRDefault="00C87E8F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סיירת לביא מונה כיום 10 פקחים, צפי לגייס עוד 2 פקחים.</w:t>
      </w:r>
    </w:p>
    <w:p w14:paraId="43FCAD37" w14:textId="500328DB" w:rsidR="0098629C" w:rsidRDefault="00A72A9C" w:rsidP="00DF6176">
      <w:pPr>
        <w:pStyle w:val="a9"/>
        <w:numPr>
          <w:ilvl w:val="0"/>
          <w:numId w:val="12"/>
        </w:numPr>
        <w:rPr>
          <w:rFonts w:eastAsia="Calibri"/>
          <w:noProof/>
          <w:sz w:val="28"/>
          <w:szCs w:val="28"/>
        </w:rPr>
      </w:pPr>
      <w:r>
        <w:rPr>
          <w:rFonts w:eastAsia="Calibri" w:hint="cs"/>
          <w:noProof/>
          <w:sz w:val="28"/>
          <w:szCs w:val="28"/>
          <w:rtl/>
        </w:rPr>
        <w:t>המשטרה עובדת בשיתוף פעולה עם אגף הבטחון בעירייה.</w:t>
      </w:r>
    </w:p>
    <w:p w14:paraId="2B521E0C" w14:textId="77777777" w:rsidR="00336DED" w:rsidRPr="009A1889" w:rsidRDefault="00336DE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7BE6CD6B" w14:textId="77777777" w:rsidR="00395537" w:rsidRPr="009A1889" w:rsidRDefault="00395537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1BF2AF69" w14:textId="5EA09F7A" w:rsidR="0070012A" w:rsidRPr="009A1889" w:rsidRDefault="0070012A" w:rsidP="008C1969">
      <w:pPr>
        <w:pStyle w:val="a9"/>
        <w:spacing w:line="360" w:lineRule="auto"/>
        <w:ind w:left="529"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9A1889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03B81291" w14:textId="139A71B1" w:rsidR="00C60100" w:rsidRPr="009A1889" w:rsidRDefault="00E83F60" w:rsidP="00E83F60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*</w:t>
      </w: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FD471F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2A302D" w:rsidRPr="009A1889">
        <w:rPr>
          <w:rFonts w:asciiTheme="majorBidi" w:eastAsia="Calibri" w:hAnsiTheme="majorBidi" w:cstheme="majorBidi" w:hint="cs"/>
          <w:sz w:val="28"/>
          <w:szCs w:val="28"/>
          <w:rtl/>
        </w:rPr>
        <w:t>חברי הוועדה מבקשים</w:t>
      </w:r>
      <w:r w:rsidR="00241F40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 שמפקד התחנה יגיע </w:t>
      </w:r>
      <w:r w:rsidR="00FD471F" w:rsidRPr="009A1889">
        <w:rPr>
          <w:rFonts w:asciiTheme="majorBidi" w:eastAsia="Calibri" w:hAnsiTheme="majorBidi" w:cstheme="majorBidi" w:hint="cs"/>
          <w:sz w:val="28"/>
          <w:szCs w:val="28"/>
          <w:rtl/>
        </w:rPr>
        <w:t>לוועד</w:t>
      </w:r>
      <w:r w:rsidR="00FD471F" w:rsidRPr="009A1889">
        <w:rPr>
          <w:rFonts w:asciiTheme="majorBidi" w:eastAsia="Calibri" w:hAnsiTheme="majorBidi" w:cstheme="majorBidi" w:hint="eastAsia"/>
          <w:sz w:val="28"/>
          <w:szCs w:val="28"/>
          <w:rtl/>
        </w:rPr>
        <w:t>ת</w:t>
      </w:r>
      <w:r w:rsidR="00581807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בטחון להציג את </w:t>
      </w:r>
      <w:r w:rsidR="009500BD" w:rsidRPr="009A1889">
        <w:rPr>
          <w:rFonts w:asciiTheme="majorBidi" w:eastAsia="Calibri" w:hAnsiTheme="majorBidi" w:cstheme="majorBidi" w:hint="cs"/>
          <w:sz w:val="28"/>
          <w:szCs w:val="28"/>
          <w:rtl/>
        </w:rPr>
        <w:t>מדיניות</w:t>
      </w:r>
      <w:r w:rsidR="009500BD" w:rsidRPr="009A1889">
        <w:rPr>
          <w:rFonts w:asciiTheme="majorBidi" w:eastAsia="Calibri" w:hAnsiTheme="majorBidi" w:cstheme="majorBidi" w:hint="eastAsia"/>
          <w:sz w:val="28"/>
          <w:szCs w:val="28"/>
          <w:rtl/>
        </w:rPr>
        <w:t>ו</w:t>
      </w:r>
      <w:r w:rsidR="00581807" w:rsidRPr="009A1889"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004D3CC8" w14:textId="77777777" w:rsidR="00E83F60" w:rsidRDefault="00E83F60" w:rsidP="00E83F60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*</w:t>
      </w: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  <w:r w:rsidR="00FD471F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9500BD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חברי הועדה מבקשים לפנות  לרה"ע </w:t>
      </w:r>
      <w:r w:rsidR="00586925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לאחד את כל ראשי ברשויות </w:t>
      </w:r>
      <w:r w:rsidR="00336D23">
        <w:rPr>
          <w:rFonts w:asciiTheme="majorBidi" w:eastAsia="Calibri" w:hAnsiTheme="majorBidi" w:cstheme="majorBidi" w:hint="cs"/>
          <w:sz w:val="28"/>
          <w:szCs w:val="28"/>
          <w:rtl/>
        </w:rPr>
        <w:t xml:space="preserve">ולפנות </w:t>
      </w:r>
      <w:r w:rsidR="00586925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לקריאה 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</w:p>
    <w:p w14:paraId="452CB21B" w14:textId="77777777" w:rsidR="00E83F60" w:rsidRDefault="00E83F60" w:rsidP="00E83F60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  </w:t>
      </w:r>
      <w:r w:rsidR="00586925" w:rsidRPr="009A1889">
        <w:rPr>
          <w:rFonts w:asciiTheme="majorBidi" w:eastAsia="Calibri" w:hAnsiTheme="majorBidi" w:cstheme="majorBidi" w:hint="cs"/>
          <w:sz w:val="28"/>
          <w:szCs w:val="28"/>
          <w:rtl/>
        </w:rPr>
        <w:t>למחוקקים</w:t>
      </w:r>
      <w:r w:rsidR="008A390A" w:rsidRPr="009A1889">
        <w:rPr>
          <w:rFonts w:asciiTheme="majorBidi" w:eastAsia="Calibri" w:hAnsiTheme="majorBidi" w:cstheme="majorBidi" w:hint="cs"/>
          <w:sz w:val="28"/>
          <w:szCs w:val="28"/>
          <w:rtl/>
        </w:rPr>
        <w:t>,</w:t>
      </w:r>
      <w:r w:rsidR="00586925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287178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6F5D7F" w:rsidRPr="009A1889">
        <w:rPr>
          <w:rFonts w:asciiTheme="majorBidi" w:eastAsia="Calibri" w:hAnsiTheme="majorBidi" w:cstheme="majorBidi" w:hint="cs"/>
          <w:sz w:val="28"/>
          <w:szCs w:val="28"/>
          <w:rtl/>
        </w:rPr>
        <w:t>לעריכת רפורמה, הענקת סמכויות למשטרה, למי שאמונים על הסדר</w:t>
      </w:r>
      <w:r w:rsidR="00D462A9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 הציבורי </w:t>
      </w:r>
    </w:p>
    <w:p w14:paraId="54ED53FE" w14:textId="77777777" w:rsidR="00E83F60" w:rsidRDefault="00E83F60" w:rsidP="00E83F60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 </w:t>
      </w:r>
      <w:r w:rsidR="00D462A9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במערכת </w:t>
      </w:r>
      <w:r w:rsidR="00287178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D462A9" w:rsidRPr="009A1889">
        <w:rPr>
          <w:rFonts w:asciiTheme="majorBidi" w:eastAsia="Calibri" w:hAnsiTheme="majorBidi" w:cstheme="majorBidi" w:hint="cs"/>
          <w:sz w:val="28"/>
          <w:szCs w:val="28"/>
          <w:rtl/>
        </w:rPr>
        <w:t>המשפט</w:t>
      </w:r>
      <w:r w:rsidR="00265472" w:rsidRPr="009A1889">
        <w:rPr>
          <w:rFonts w:asciiTheme="majorBidi" w:eastAsia="Calibri" w:hAnsiTheme="majorBidi" w:cstheme="majorBidi" w:hint="cs"/>
          <w:sz w:val="28"/>
          <w:szCs w:val="28"/>
          <w:rtl/>
        </w:rPr>
        <w:t xml:space="preserve">, שלא נותנים מספיק כלים למשטרה ולראשי הרשויות להתמודד מול </w:t>
      </w:r>
    </w:p>
    <w:p w14:paraId="6E87CA57" w14:textId="6E452751" w:rsidR="009500BD" w:rsidRDefault="00E83F60" w:rsidP="00E83F60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  </w:t>
      </w:r>
      <w:r w:rsidR="00265472" w:rsidRPr="009A1889">
        <w:rPr>
          <w:rFonts w:asciiTheme="majorBidi" w:eastAsia="Calibri" w:hAnsiTheme="majorBidi" w:cstheme="majorBidi" w:hint="cs"/>
          <w:sz w:val="28"/>
          <w:szCs w:val="28"/>
          <w:rtl/>
        </w:rPr>
        <w:t>הציבור. יש</w:t>
      </w:r>
      <w:r w:rsidR="00336D23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265472" w:rsidRPr="009A1889">
        <w:rPr>
          <w:rFonts w:asciiTheme="majorBidi" w:eastAsia="Calibri" w:hAnsiTheme="majorBidi" w:cstheme="majorBidi" w:hint="cs"/>
          <w:sz w:val="28"/>
          <w:szCs w:val="28"/>
          <w:rtl/>
        </w:rPr>
        <w:t>חולשה מערכתית של כל מי שאמור להיות שומר סף.</w:t>
      </w:r>
    </w:p>
    <w:p w14:paraId="2884F405" w14:textId="171BDC42" w:rsidR="0098629C" w:rsidRPr="00E83F60" w:rsidRDefault="0098629C" w:rsidP="00E83F60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8"/>
          <w:szCs w:val="28"/>
        </w:rPr>
      </w:pPr>
      <w:r w:rsidRPr="00E83F60">
        <w:rPr>
          <w:rFonts w:asciiTheme="majorBidi" w:eastAsia="Calibri" w:hAnsiTheme="majorBidi" w:cstheme="majorBidi" w:hint="cs"/>
          <w:sz w:val="28"/>
          <w:szCs w:val="28"/>
          <w:rtl/>
        </w:rPr>
        <w:t>לשלוח לחברי הועדה</w:t>
      </w:r>
      <w:r w:rsidR="003B0D20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D25A31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דו"ח מהמשטרה </w:t>
      </w:r>
      <w:r w:rsidR="003B0D20" w:rsidRPr="00E83F60">
        <w:rPr>
          <w:rFonts w:asciiTheme="majorBidi" w:eastAsia="Calibri" w:hAnsiTheme="majorBidi" w:cstheme="majorBidi" w:hint="cs"/>
          <w:sz w:val="28"/>
          <w:szCs w:val="28"/>
          <w:rtl/>
        </w:rPr>
        <w:t>כמה נעצרו בתקופה האחרונה</w:t>
      </w:r>
      <w:r w:rsidR="00D25A31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410287" w:rsidRPr="00E83F60">
        <w:rPr>
          <w:rFonts w:asciiTheme="majorBidi" w:eastAsia="Calibri" w:hAnsiTheme="majorBidi" w:cstheme="majorBidi" w:hint="cs"/>
          <w:sz w:val="28"/>
          <w:szCs w:val="28"/>
          <w:rtl/>
        </w:rPr>
        <w:t>ומה סוג העבירה</w:t>
      </w:r>
      <w:r w:rsidR="00A72A9C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D25A31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- </w:t>
      </w:r>
      <w:r w:rsidR="003B0D20" w:rsidRPr="00E83F60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מוטי שבתאי.</w:t>
      </w:r>
    </w:p>
    <w:p w14:paraId="410944F1" w14:textId="070FDCE1" w:rsidR="00A72A9C" w:rsidRPr="0098629C" w:rsidRDefault="00A72A9C" w:rsidP="0098629C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להעלות את כמות התקנים לסיירת הבטחון בעיר.</w:t>
      </w:r>
    </w:p>
    <w:p w14:paraId="50BBCD38" w14:textId="77777777" w:rsidR="00C60100" w:rsidRDefault="00C60100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6129033E" w14:textId="77777777" w:rsidR="00952D15" w:rsidRDefault="00952D15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0A18E2C1" w14:textId="77777777" w:rsidR="00952D15" w:rsidRDefault="00952D15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0EF541EA" w14:textId="77777777" w:rsidR="00952D15" w:rsidRDefault="00952D15" w:rsidP="00500035">
      <w:pPr>
        <w:spacing w:line="360" w:lineRule="auto"/>
        <w:ind w:left="169" w:right="567"/>
        <w:contextualSpacing/>
        <w:rPr>
          <w:rFonts w:asciiTheme="majorBidi" w:eastAsia="Calibri" w:hAnsiTheme="majorBidi" w:cstheme="majorBidi"/>
          <w:rtl/>
        </w:rPr>
      </w:pPr>
    </w:p>
    <w:p w14:paraId="0B6A1504" w14:textId="16ADF6F4" w:rsidR="00D925B0" w:rsidRPr="003516E8" w:rsidRDefault="00511D37" w:rsidP="00227BF3">
      <w:pPr>
        <w:spacing w:line="360" w:lineRule="auto"/>
        <w:ind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3516E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549D1"/>
    <w:multiLevelType w:val="hybridMultilevel"/>
    <w:tmpl w:val="7C78AD1C"/>
    <w:lvl w:ilvl="0" w:tplc="46C0918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" w15:restartNumberingAfterBreak="0">
    <w:nsid w:val="27565ADE"/>
    <w:multiLevelType w:val="hybridMultilevel"/>
    <w:tmpl w:val="BC0A51A6"/>
    <w:lvl w:ilvl="0" w:tplc="DEBEBA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0522"/>
    <w:multiLevelType w:val="hybridMultilevel"/>
    <w:tmpl w:val="31307840"/>
    <w:lvl w:ilvl="0" w:tplc="FC2833D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47747"/>
    <w:multiLevelType w:val="hybridMultilevel"/>
    <w:tmpl w:val="2A60F1DC"/>
    <w:lvl w:ilvl="0" w:tplc="9684E91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97AFB"/>
    <w:multiLevelType w:val="hybridMultilevel"/>
    <w:tmpl w:val="8DD00BCE"/>
    <w:lvl w:ilvl="0" w:tplc="CDB8B392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9" w15:restartNumberingAfterBreak="0">
    <w:nsid w:val="664D5C46"/>
    <w:multiLevelType w:val="hybridMultilevel"/>
    <w:tmpl w:val="B32AF4F0"/>
    <w:lvl w:ilvl="0" w:tplc="75B65FCC">
      <w:start w:val="1"/>
      <w:numFmt w:val="bullet"/>
      <w:lvlText w:val=""/>
      <w:lvlJc w:val="left"/>
      <w:pPr>
        <w:ind w:left="88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0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5"/>
  </w:num>
  <w:num w:numId="2" w16cid:durableId="1823738371">
    <w:abstractNumId w:val="10"/>
  </w:num>
  <w:num w:numId="3" w16cid:durableId="1456176373">
    <w:abstractNumId w:val="0"/>
  </w:num>
  <w:num w:numId="4" w16cid:durableId="879826389">
    <w:abstractNumId w:val="4"/>
  </w:num>
  <w:num w:numId="5" w16cid:durableId="1624143894">
    <w:abstractNumId w:val="11"/>
  </w:num>
  <w:num w:numId="6" w16cid:durableId="8998230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4381">
    <w:abstractNumId w:val="1"/>
  </w:num>
  <w:num w:numId="8" w16cid:durableId="291206441">
    <w:abstractNumId w:val="3"/>
  </w:num>
  <w:num w:numId="9" w16cid:durableId="1732269827">
    <w:abstractNumId w:val="8"/>
  </w:num>
  <w:num w:numId="10" w16cid:durableId="466362681">
    <w:abstractNumId w:val="9"/>
  </w:num>
  <w:num w:numId="11" w16cid:durableId="853885772">
    <w:abstractNumId w:val="2"/>
  </w:num>
  <w:num w:numId="12" w16cid:durableId="92662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765"/>
    <w:rsid w:val="000148CF"/>
    <w:rsid w:val="000158D5"/>
    <w:rsid w:val="00017389"/>
    <w:rsid w:val="000204E7"/>
    <w:rsid w:val="00025238"/>
    <w:rsid w:val="0002595F"/>
    <w:rsid w:val="00026402"/>
    <w:rsid w:val="00032F9B"/>
    <w:rsid w:val="00032FDF"/>
    <w:rsid w:val="0003564B"/>
    <w:rsid w:val="0005418E"/>
    <w:rsid w:val="0005434A"/>
    <w:rsid w:val="000572E6"/>
    <w:rsid w:val="00064A0F"/>
    <w:rsid w:val="000675BE"/>
    <w:rsid w:val="00075D48"/>
    <w:rsid w:val="000762FF"/>
    <w:rsid w:val="000826EC"/>
    <w:rsid w:val="00083243"/>
    <w:rsid w:val="0008486B"/>
    <w:rsid w:val="00085130"/>
    <w:rsid w:val="000875A7"/>
    <w:rsid w:val="000A264D"/>
    <w:rsid w:val="000A487A"/>
    <w:rsid w:val="000A6139"/>
    <w:rsid w:val="000B14DD"/>
    <w:rsid w:val="000B2624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806"/>
    <w:rsid w:val="000E31F9"/>
    <w:rsid w:val="000E35B1"/>
    <w:rsid w:val="000E6E9D"/>
    <w:rsid w:val="000F0CD9"/>
    <w:rsid w:val="000F11D2"/>
    <w:rsid w:val="000F13A9"/>
    <w:rsid w:val="000F17B9"/>
    <w:rsid w:val="000F2FDF"/>
    <w:rsid w:val="000F6D19"/>
    <w:rsid w:val="000F729B"/>
    <w:rsid w:val="000F785D"/>
    <w:rsid w:val="001008B1"/>
    <w:rsid w:val="001019A4"/>
    <w:rsid w:val="001125A4"/>
    <w:rsid w:val="00120C20"/>
    <w:rsid w:val="0012198B"/>
    <w:rsid w:val="001270E3"/>
    <w:rsid w:val="00131564"/>
    <w:rsid w:val="0013502D"/>
    <w:rsid w:val="0013507A"/>
    <w:rsid w:val="001354F9"/>
    <w:rsid w:val="00136883"/>
    <w:rsid w:val="00136E87"/>
    <w:rsid w:val="001405B8"/>
    <w:rsid w:val="0014190C"/>
    <w:rsid w:val="001443FD"/>
    <w:rsid w:val="001455C7"/>
    <w:rsid w:val="001465F4"/>
    <w:rsid w:val="00150BC9"/>
    <w:rsid w:val="00153FA9"/>
    <w:rsid w:val="00156BF9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90CD2"/>
    <w:rsid w:val="0019524F"/>
    <w:rsid w:val="001A1C08"/>
    <w:rsid w:val="001A21D3"/>
    <w:rsid w:val="001A4AA5"/>
    <w:rsid w:val="001B2339"/>
    <w:rsid w:val="001B3DB4"/>
    <w:rsid w:val="001B44BC"/>
    <w:rsid w:val="001C0FF1"/>
    <w:rsid w:val="001C6ACA"/>
    <w:rsid w:val="001D04CF"/>
    <w:rsid w:val="001D1F1C"/>
    <w:rsid w:val="001D2629"/>
    <w:rsid w:val="001D3D67"/>
    <w:rsid w:val="001D5DAB"/>
    <w:rsid w:val="001E17F0"/>
    <w:rsid w:val="001E2B6A"/>
    <w:rsid w:val="001E3E70"/>
    <w:rsid w:val="001F172E"/>
    <w:rsid w:val="001F1E8B"/>
    <w:rsid w:val="00202922"/>
    <w:rsid w:val="00202FFA"/>
    <w:rsid w:val="002172B5"/>
    <w:rsid w:val="002203BF"/>
    <w:rsid w:val="00221FDB"/>
    <w:rsid w:val="002236B2"/>
    <w:rsid w:val="00223E0E"/>
    <w:rsid w:val="002246D4"/>
    <w:rsid w:val="00226E57"/>
    <w:rsid w:val="00227BF3"/>
    <w:rsid w:val="00230155"/>
    <w:rsid w:val="00230829"/>
    <w:rsid w:val="00230AEB"/>
    <w:rsid w:val="00231B08"/>
    <w:rsid w:val="00231E79"/>
    <w:rsid w:val="00232502"/>
    <w:rsid w:val="00233079"/>
    <w:rsid w:val="002338F8"/>
    <w:rsid w:val="002339CD"/>
    <w:rsid w:val="002358DE"/>
    <w:rsid w:val="0023731F"/>
    <w:rsid w:val="00241DFD"/>
    <w:rsid w:val="00241F40"/>
    <w:rsid w:val="00242AA9"/>
    <w:rsid w:val="00242F04"/>
    <w:rsid w:val="0024515A"/>
    <w:rsid w:val="00245C33"/>
    <w:rsid w:val="00247D99"/>
    <w:rsid w:val="00247E0F"/>
    <w:rsid w:val="00252AC3"/>
    <w:rsid w:val="00254372"/>
    <w:rsid w:val="002577FE"/>
    <w:rsid w:val="00265472"/>
    <w:rsid w:val="002718A8"/>
    <w:rsid w:val="0027243B"/>
    <w:rsid w:val="0027491A"/>
    <w:rsid w:val="00287178"/>
    <w:rsid w:val="00293146"/>
    <w:rsid w:val="00296045"/>
    <w:rsid w:val="002A0967"/>
    <w:rsid w:val="002A302D"/>
    <w:rsid w:val="002A4534"/>
    <w:rsid w:val="002A58D9"/>
    <w:rsid w:val="002B065D"/>
    <w:rsid w:val="002B1F76"/>
    <w:rsid w:val="002B5756"/>
    <w:rsid w:val="002B75AE"/>
    <w:rsid w:val="002C056B"/>
    <w:rsid w:val="002D0FF2"/>
    <w:rsid w:val="002D4305"/>
    <w:rsid w:val="002D4D1B"/>
    <w:rsid w:val="002D6568"/>
    <w:rsid w:val="002E0A07"/>
    <w:rsid w:val="002E1925"/>
    <w:rsid w:val="002E4976"/>
    <w:rsid w:val="002E76E8"/>
    <w:rsid w:val="002F0F03"/>
    <w:rsid w:val="002F6587"/>
    <w:rsid w:val="002F7C4C"/>
    <w:rsid w:val="00301039"/>
    <w:rsid w:val="0030773A"/>
    <w:rsid w:val="0031192D"/>
    <w:rsid w:val="00321290"/>
    <w:rsid w:val="00322608"/>
    <w:rsid w:val="00323A7C"/>
    <w:rsid w:val="00327CC6"/>
    <w:rsid w:val="003314D7"/>
    <w:rsid w:val="00332680"/>
    <w:rsid w:val="003333F7"/>
    <w:rsid w:val="003342F6"/>
    <w:rsid w:val="00336D23"/>
    <w:rsid w:val="00336DED"/>
    <w:rsid w:val="00340A06"/>
    <w:rsid w:val="0034449C"/>
    <w:rsid w:val="0034510A"/>
    <w:rsid w:val="003455E5"/>
    <w:rsid w:val="00345B78"/>
    <w:rsid w:val="00347374"/>
    <w:rsid w:val="00347CF5"/>
    <w:rsid w:val="003516E8"/>
    <w:rsid w:val="003525DE"/>
    <w:rsid w:val="00356938"/>
    <w:rsid w:val="00356FEA"/>
    <w:rsid w:val="00357AA4"/>
    <w:rsid w:val="0036007D"/>
    <w:rsid w:val="00360C30"/>
    <w:rsid w:val="0036276D"/>
    <w:rsid w:val="00363D2C"/>
    <w:rsid w:val="00363F0D"/>
    <w:rsid w:val="00367B61"/>
    <w:rsid w:val="00371EE1"/>
    <w:rsid w:val="00376175"/>
    <w:rsid w:val="003821AD"/>
    <w:rsid w:val="00383198"/>
    <w:rsid w:val="003839B8"/>
    <w:rsid w:val="00384059"/>
    <w:rsid w:val="00384EAD"/>
    <w:rsid w:val="003954B0"/>
    <w:rsid w:val="00395537"/>
    <w:rsid w:val="003A0B47"/>
    <w:rsid w:val="003A1731"/>
    <w:rsid w:val="003A28DB"/>
    <w:rsid w:val="003A3A40"/>
    <w:rsid w:val="003A65A1"/>
    <w:rsid w:val="003A7CB6"/>
    <w:rsid w:val="003B032C"/>
    <w:rsid w:val="003B0D20"/>
    <w:rsid w:val="003B1B5E"/>
    <w:rsid w:val="003B305E"/>
    <w:rsid w:val="003B3D9F"/>
    <w:rsid w:val="003B5079"/>
    <w:rsid w:val="003B5B93"/>
    <w:rsid w:val="003B79B4"/>
    <w:rsid w:val="003C25F3"/>
    <w:rsid w:val="003C28CF"/>
    <w:rsid w:val="003C63B7"/>
    <w:rsid w:val="003C7540"/>
    <w:rsid w:val="003D13F8"/>
    <w:rsid w:val="003D61B1"/>
    <w:rsid w:val="003E111B"/>
    <w:rsid w:val="003E24FC"/>
    <w:rsid w:val="003E53BB"/>
    <w:rsid w:val="003E7414"/>
    <w:rsid w:val="003F02C0"/>
    <w:rsid w:val="003F5128"/>
    <w:rsid w:val="003F6442"/>
    <w:rsid w:val="003F7433"/>
    <w:rsid w:val="003F7AE6"/>
    <w:rsid w:val="0040386E"/>
    <w:rsid w:val="0040463F"/>
    <w:rsid w:val="00410287"/>
    <w:rsid w:val="00413130"/>
    <w:rsid w:val="004141B4"/>
    <w:rsid w:val="00415AF3"/>
    <w:rsid w:val="004160D6"/>
    <w:rsid w:val="0043151E"/>
    <w:rsid w:val="00437D3E"/>
    <w:rsid w:val="004409E7"/>
    <w:rsid w:val="004421C0"/>
    <w:rsid w:val="004445B3"/>
    <w:rsid w:val="00445389"/>
    <w:rsid w:val="0044653E"/>
    <w:rsid w:val="00451628"/>
    <w:rsid w:val="00452210"/>
    <w:rsid w:val="00452595"/>
    <w:rsid w:val="0045515B"/>
    <w:rsid w:val="00455707"/>
    <w:rsid w:val="004602FB"/>
    <w:rsid w:val="00464775"/>
    <w:rsid w:val="004652E0"/>
    <w:rsid w:val="00467215"/>
    <w:rsid w:val="00471E1D"/>
    <w:rsid w:val="00471E4F"/>
    <w:rsid w:val="00474C76"/>
    <w:rsid w:val="004763EB"/>
    <w:rsid w:val="004770AD"/>
    <w:rsid w:val="0048527F"/>
    <w:rsid w:val="0049195F"/>
    <w:rsid w:val="00495C4D"/>
    <w:rsid w:val="00496B92"/>
    <w:rsid w:val="004A1ABD"/>
    <w:rsid w:val="004A3256"/>
    <w:rsid w:val="004A32BE"/>
    <w:rsid w:val="004A517A"/>
    <w:rsid w:val="004A5416"/>
    <w:rsid w:val="004A776A"/>
    <w:rsid w:val="004B699B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2F98"/>
    <w:rsid w:val="004E3C89"/>
    <w:rsid w:val="004E6F71"/>
    <w:rsid w:val="004F11ED"/>
    <w:rsid w:val="004F2A2B"/>
    <w:rsid w:val="004F4861"/>
    <w:rsid w:val="00500035"/>
    <w:rsid w:val="00501742"/>
    <w:rsid w:val="0050332C"/>
    <w:rsid w:val="0050624D"/>
    <w:rsid w:val="00506507"/>
    <w:rsid w:val="00507781"/>
    <w:rsid w:val="00511D37"/>
    <w:rsid w:val="00515CEC"/>
    <w:rsid w:val="005221DF"/>
    <w:rsid w:val="005251CF"/>
    <w:rsid w:val="00527B43"/>
    <w:rsid w:val="005307AA"/>
    <w:rsid w:val="005314C1"/>
    <w:rsid w:val="0053205D"/>
    <w:rsid w:val="00537932"/>
    <w:rsid w:val="00543233"/>
    <w:rsid w:val="00546D25"/>
    <w:rsid w:val="00551DFE"/>
    <w:rsid w:val="00553821"/>
    <w:rsid w:val="00554081"/>
    <w:rsid w:val="005566C3"/>
    <w:rsid w:val="00566AC1"/>
    <w:rsid w:val="00567A0E"/>
    <w:rsid w:val="00570BCC"/>
    <w:rsid w:val="00571693"/>
    <w:rsid w:val="00571F70"/>
    <w:rsid w:val="005761DF"/>
    <w:rsid w:val="00576428"/>
    <w:rsid w:val="005802FB"/>
    <w:rsid w:val="00581807"/>
    <w:rsid w:val="00586925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450B"/>
    <w:rsid w:val="005C69A9"/>
    <w:rsid w:val="005D4B1D"/>
    <w:rsid w:val="005D557F"/>
    <w:rsid w:val="005D6805"/>
    <w:rsid w:val="005D7089"/>
    <w:rsid w:val="005E0171"/>
    <w:rsid w:val="005E2EF2"/>
    <w:rsid w:val="005E450F"/>
    <w:rsid w:val="005E4DE5"/>
    <w:rsid w:val="005E77E7"/>
    <w:rsid w:val="005F0A02"/>
    <w:rsid w:val="005F13E4"/>
    <w:rsid w:val="005F2A9C"/>
    <w:rsid w:val="00602ED6"/>
    <w:rsid w:val="00606B29"/>
    <w:rsid w:val="006110A7"/>
    <w:rsid w:val="0061149B"/>
    <w:rsid w:val="00611526"/>
    <w:rsid w:val="0061214B"/>
    <w:rsid w:val="006137A1"/>
    <w:rsid w:val="0061563C"/>
    <w:rsid w:val="00615951"/>
    <w:rsid w:val="0061749E"/>
    <w:rsid w:val="006177C7"/>
    <w:rsid w:val="00621BE4"/>
    <w:rsid w:val="00621E31"/>
    <w:rsid w:val="00624E1A"/>
    <w:rsid w:val="00625992"/>
    <w:rsid w:val="00625D5B"/>
    <w:rsid w:val="0063641E"/>
    <w:rsid w:val="006364C5"/>
    <w:rsid w:val="00636D0A"/>
    <w:rsid w:val="00637DF2"/>
    <w:rsid w:val="00640DD0"/>
    <w:rsid w:val="00650695"/>
    <w:rsid w:val="006516A8"/>
    <w:rsid w:val="00653BE9"/>
    <w:rsid w:val="00657094"/>
    <w:rsid w:val="00666604"/>
    <w:rsid w:val="0067261A"/>
    <w:rsid w:val="0067443A"/>
    <w:rsid w:val="006778AD"/>
    <w:rsid w:val="006803FE"/>
    <w:rsid w:val="006822C5"/>
    <w:rsid w:val="00683F06"/>
    <w:rsid w:val="00687F7F"/>
    <w:rsid w:val="00692136"/>
    <w:rsid w:val="00692A17"/>
    <w:rsid w:val="00695D6A"/>
    <w:rsid w:val="006A120B"/>
    <w:rsid w:val="006A2472"/>
    <w:rsid w:val="006A2501"/>
    <w:rsid w:val="006A771B"/>
    <w:rsid w:val="006B4BDF"/>
    <w:rsid w:val="006C030C"/>
    <w:rsid w:val="006C203A"/>
    <w:rsid w:val="006C45C9"/>
    <w:rsid w:val="006C6EF4"/>
    <w:rsid w:val="006D5642"/>
    <w:rsid w:val="006D65F5"/>
    <w:rsid w:val="006D7859"/>
    <w:rsid w:val="006E2D71"/>
    <w:rsid w:val="006E3F11"/>
    <w:rsid w:val="006E60A9"/>
    <w:rsid w:val="006F5D7F"/>
    <w:rsid w:val="006F6B48"/>
    <w:rsid w:val="0070012A"/>
    <w:rsid w:val="00703F44"/>
    <w:rsid w:val="007054E2"/>
    <w:rsid w:val="00712630"/>
    <w:rsid w:val="0071487D"/>
    <w:rsid w:val="00717CD2"/>
    <w:rsid w:val="00722503"/>
    <w:rsid w:val="00724E03"/>
    <w:rsid w:val="007250FA"/>
    <w:rsid w:val="00727674"/>
    <w:rsid w:val="00727D62"/>
    <w:rsid w:val="00736670"/>
    <w:rsid w:val="00737E5F"/>
    <w:rsid w:val="00742A22"/>
    <w:rsid w:val="007452B1"/>
    <w:rsid w:val="007508FC"/>
    <w:rsid w:val="007513D0"/>
    <w:rsid w:val="00752AAB"/>
    <w:rsid w:val="00753B4D"/>
    <w:rsid w:val="00754CD5"/>
    <w:rsid w:val="00767EFB"/>
    <w:rsid w:val="0077331A"/>
    <w:rsid w:val="00774EAD"/>
    <w:rsid w:val="0077606F"/>
    <w:rsid w:val="007850B1"/>
    <w:rsid w:val="00787926"/>
    <w:rsid w:val="00793799"/>
    <w:rsid w:val="00793FA4"/>
    <w:rsid w:val="0079524D"/>
    <w:rsid w:val="007A4203"/>
    <w:rsid w:val="007A4413"/>
    <w:rsid w:val="007A7A86"/>
    <w:rsid w:val="007B1265"/>
    <w:rsid w:val="007B1CC0"/>
    <w:rsid w:val="007B39B6"/>
    <w:rsid w:val="007B58F9"/>
    <w:rsid w:val="007B7878"/>
    <w:rsid w:val="007C1819"/>
    <w:rsid w:val="007C2182"/>
    <w:rsid w:val="007C4ACA"/>
    <w:rsid w:val="007C7620"/>
    <w:rsid w:val="007D0DBA"/>
    <w:rsid w:val="007D2891"/>
    <w:rsid w:val="007D7B0C"/>
    <w:rsid w:val="007E5859"/>
    <w:rsid w:val="007E788C"/>
    <w:rsid w:val="007F1B7A"/>
    <w:rsid w:val="007F25E2"/>
    <w:rsid w:val="007F5178"/>
    <w:rsid w:val="007F5350"/>
    <w:rsid w:val="007F6299"/>
    <w:rsid w:val="007F6DE4"/>
    <w:rsid w:val="008047F8"/>
    <w:rsid w:val="0080551A"/>
    <w:rsid w:val="008066E6"/>
    <w:rsid w:val="00806D70"/>
    <w:rsid w:val="00810DB1"/>
    <w:rsid w:val="00821F93"/>
    <w:rsid w:val="00831884"/>
    <w:rsid w:val="008327A7"/>
    <w:rsid w:val="00837178"/>
    <w:rsid w:val="00846435"/>
    <w:rsid w:val="00850609"/>
    <w:rsid w:val="00851123"/>
    <w:rsid w:val="00851274"/>
    <w:rsid w:val="00855A98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255E"/>
    <w:rsid w:val="0089436F"/>
    <w:rsid w:val="00895A3D"/>
    <w:rsid w:val="00897D32"/>
    <w:rsid w:val="008A0320"/>
    <w:rsid w:val="008A1090"/>
    <w:rsid w:val="008A390A"/>
    <w:rsid w:val="008A3AC6"/>
    <w:rsid w:val="008A4C48"/>
    <w:rsid w:val="008A5D08"/>
    <w:rsid w:val="008A5F18"/>
    <w:rsid w:val="008A718E"/>
    <w:rsid w:val="008A7A67"/>
    <w:rsid w:val="008B0960"/>
    <w:rsid w:val="008B0AFC"/>
    <w:rsid w:val="008B1F24"/>
    <w:rsid w:val="008B4E04"/>
    <w:rsid w:val="008B4E30"/>
    <w:rsid w:val="008B511E"/>
    <w:rsid w:val="008C039C"/>
    <w:rsid w:val="008C1969"/>
    <w:rsid w:val="008C320C"/>
    <w:rsid w:val="008C52C7"/>
    <w:rsid w:val="008C7730"/>
    <w:rsid w:val="008D089B"/>
    <w:rsid w:val="008D46D5"/>
    <w:rsid w:val="008D78D2"/>
    <w:rsid w:val="008E6096"/>
    <w:rsid w:val="008E6562"/>
    <w:rsid w:val="008E7922"/>
    <w:rsid w:val="008F105B"/>
    <w:rsid w:val="008F45C4"/>
    <w:rsid w:val="00904B38"/>
    <w:rsid w:val="0090566B"/>
    <w:rsid w:val="00921721"/>
    <w:rsid w:val="0092232B"/>
    <w:rsid w:val="00922347"/>
    <w:rsid w:val="00924803"/>
    <w:rsid w:val="00925473"/>
    <w:rsid w:val="00925BC0"/>
    <w:rsid w:val="00925C01"/>
    <w:rsid w:val="00930589"/>
    <w:rsid w:val="00931FB3"/>
    <w:rsid w:val="009343BA"/>
    <w:rsid w:val="00934437"/>
    <w:rsid w:val="009361DD"/>
    <w:rsid w:val="00936482"/>
    <w:rsid w:val="00937E31"/>
    <w:rsid w:val="0094063D"/>
    <w:rsid w:val="00941A50"/>
    <w:rsid w:val="00941D5F"/>
    <w:rsid w:val="00942E55"/>
    <w:rsid w:val="0094549A"/>
    <w:rsid w:val="009458E2"/>
    <w:rsid w:val="0094674E"/>
    <w:rsid w:val="009500BD"/>
    <w:rsid w:val="009505E1"/>
    <w:rsid w:val="009510A1"/>
    <w:rsid w:val="00952D15"/>
    <w:rsid w:val="00956509"/>
    <w:rsid w:val="00961D6D"/>
    <w:rsid w:val="00964998"/>
    <w:rsid w:val="0097329E"/>
    <w:rsid w:val="009741D2"/>
    <w:rsid w:val="0097500A"/>
    <w:rsid w:val="00983FC2"/>
    <w:rsid w:val="00984514"/>
    <w:rsid w:val="0098629C"/>
    <w:rsid w:val="00990078"/>
    <w:rsid w:val="009916B6"/>
    <w:rsid w:val="009928CF"/>
    <w:rsid w:val="009947F5"/>
    <w:rsid w:val="009970E5"/>
    <w:rsid w:val="00997CF7"/>
    <w:rsid w:val="009A1889"/>
    <w:rsid w:val="009A19AE"/>
    <w:rsid w:val="009A40DA"/>
    <w:rsid w:val="009A7037"/>
    <w:rsid w:val="009B1225"/>
    <w:rsid w:val="009C1461"/>
    <w:rsid w:val="009C2373"/>
    <w:rsid w:val="009C23DB"/>
    <w:rsid w:val="009C2506"/>
    <w:rsid w:val="009C2C60"/>
    <w:rsid w:val="009C3364"/>
    <w:rsid w:val="009C5BF3"/>
    <w:rsid w:val="009C64E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1F19"/>
    <w:rsid w:val="00A02989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148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74E5"/>
    <w:rsid w:val="00A7010A"/>
    <w:rsid w:val="00A721DD"/>
    <w:rsid w:val="00A72A9C"/>
    <w:rsid w:val="00A73BA6"/>
    <w:rsid w:val="00A765D9"/>
    <w:rsid w:val="00A83003"/>
    <w:rsid w:val="00A86FBB"/>
    <w:rsid w:val="00A903B2"/>
    <w:rsid w:val="00A90D17"/>
    <w:rsid w:val="00A92342"/>
    <w:rsid w:val="00A94D1E"/>
    <w:rsid w:val="00A96DAC"/>
    <w:rsid w:val="00AA1777"/>
    <w:rsid w:val="00AA1AC4"/>
    <w:rsid w:val="00AA4A40"/>
    <w:rsid w:val="00AA4C09"/>
    <w:rsid w:val="00AB2637"/>
    <w:rsid w:val="00AB48A4"/>
    <w:rsid w:val="00AB4EC0"/>
    <w:rsid w:val="00AB6D62"/>
    <w:rsid w:val="00AC31A4"/>
    <w:rsid w:val="00AC32C8"/>
    <w:rsid w:val="00AC556C"/>
    <w:rsid w:val="00AC6863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3AC5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45B0"/>
    <w:rsid w:val="00B25CAC"/>
    <w:rsid w:val="00B37326"/>
    <w:rsid w:val="00B42D8F"/>
    <w:rsid w:val="00B459B2"/>
    <w:rsid w:val="00B47599"/>
    <w:rsid w:val="00B5023F"/>
    <w:rsid w:val="00B53CBA"/>
    <w:rsid w:val="00B60BEC"/>
    <w:rsid w:val="00B62901"/>
    <w:rsid w:val="00B62DC4"/>
    <w:rsid w:val="00B67C8B"/>
    <w:rsid w:val="00B704F3"/>
    <w:rsid w:val="00B7086A"/>
    <w:rsid w:val="00B7124A"/>
    <w:rsid w:val="00B7389D"/>
    <w:rsid w:val="00B769E0"/>
    <w:rsid w:val="00B80B1F"/>
    <w:rsid w:val="00B846A8"/>
    <w:rsid w:val="00B85721"/>
    <w:rsid w:val="00B85D6E"/>
    <w:rsid w:val="00B86CCE"/>
    <w:rsid w:val="00B87E42"/>
    <w:rsid w:val="00B926A0"/>
    <w:rsid w:val="00B94C23"/>
    <w:rsid w:val="00B964F3"/>
    <w:rsid w:val="00B975FE"/>
    <w:rsid w:val="00BA05A2"/>
    <w:rsid w:val="00BA2B0D"/>
    <w:rsid w:val="00BB1F47"/>
    <w:rsid w:val="00BB4A7B"/>
    <w:rsid w:val="00BB7DBF"/>
    <w:rsid w:val="00BC3E3B"/>
    <w:rsid w:val="00BC4CB0"/>
    <w:rsid w:val="00BC5384"/>
    <w:rsid w:val="00BC5BF7"/>
    <w:rsid w:val="00BC65B1"/>
    <w:rsid w:val="00BC6694"/>
    <w:rsid w:val="00BC730F"/>
    <w:rsid w:val="00BC7DA7"/>
    <w:rsid w:val="00BD2B75"/>
    <w:rsid w:val="00BD3396"/>
    <w:rsid w:val="00BD3950"/>
    <w:rsid w:val="00BD6527"/>
    <w:rsid w:val="00BD6E2D"/>
    <w:rsid w:val="00BE16EB"/>
    <w:rsid w:val="00BF3BDA"/>
    <w:rsid w:val="00BF5E5D"/>
    <w:rsid w:val="00BF5E8F"/>
    <w:rsid w:val="00C03C16"/>
    <w:rsid w:val="00C04FF6"/>
    <w:rsid w:val="00C06BB3"/>
    <w:rsid w:val="00C124D3"/>
    <w:rsid w:val="00C264D6"/>
    <w:rsid w:val="00C278E8"/>
    <w:rsid w:val="00C3474E"/>
    <w:rsid w:val="00C3685F"/>
    <w:rsid w:val="00C42D3F"/>
    <w:rsid w:val="00C52B23"/>
    <w:rsid w:val="00C53629"/>
    <w:rsid w:val="00C60100"/>
    <w:rsid w:val="00C62700"/>
    <w:rsid w:val="00C63874"/>
    <w:rsid w:val="00C72C88"/>
    <w:rsid w:val="00C764A4"/>
    <w:rsid w:val="00C76854"/>
    <w:rsid w:val="00C80CAB"/>
    <w:rsid w:val="00C8155E"/>
    <w:rsid w:val="00C87E8F"/>
    <w:rsid w:val="00C95477"/>
    <w:rsid w:val="00C97303"/>
    <w:rsid w:val="00CA0BC4"/>
    <w:rsid w:val="00CA1509"/>
    <w:rsid w:val="00CA259A"/>
    <w:rsid w:val="00CA27DE"/>
    <w:rsid w:val="00CB03D4"/>
    <w:rsid w:val="00CB1B12"/>
    <w:rsid w:val="00CB2052"/>
    <w:rsid w:val="00CB34B3"/>
    <w:rsid w:val="00CB4C5E"/>
    <w:rsid w:val="00CC0717"/>
    <w:rsid w:val="00CC1D4E"/>
    <w:rsid w:val="00CC1F68"/>
    <w:rsid w:val="00CC408F"/>
    <w:rsid w:val="00CC5913"/>
    <w:rsid w:val="00CD12A7"/>
    <w:rsid w:val="00CD451E"/>
    <w:rsid w:val="00CD52D0"/>
    <w:rsid w:val="00CE0CCB"/>
    <w:rsid w:val="00CE6DA1"/>
    <w:rsid w:val="00CE717D"/>
    <w:rsid w:val="00CF24BC"/>
    <w:rsid w:val="00CF3523"/>
    <w:rsid w:val="00CF5A5A"/>
    <w:rsid w:val="00CF5E24"/>
    <w:rsid w:val="00CF5ECE"/>
    <w:rsid w:val="00CF6790"/>
    <w:rsid w:val="00CF7835"/>
    <w:rsid w:val="00D106F4"/>
    <w:rsid w:val="00D12D97"/>
    <w:rsid w:val="00D138BC"/>
    <w:rsid w:val="00D21842"/>
    <w:rsid w:val="00D23937"/>
    <w:rsid w:val="00D239AD"/>
    <w:rsid w:val="00D23F59"/>
    <w:rsid w:val="00D254E1"/>
    <w:rsid w:val="00D25A31"/>
    <w:rsid w:val="00D26CA4"/>
    <w:rsid w:val="00D3009B"/>
    <w:rsid w:val="00D3242B"/>
    <w:rsid w:val="00D34EA7"/>
    <w:rsid w:val="00D360B0"/>
    <w:rsid w:val="00D41FD6"/>
    <w:rsid w:val="00D42998"/>
    <w:rsid w:val="00D43218"/>
    <w:rsid w:val="00D436CB"/>
    <w:rsid w:val="00D45931"/>
    <w:rsid w:val="00D45AEA"/>
    <w:rsid w:val="00D462A9"/>
    <w:rsid w:val="00D50D65"/>
    <w:rsid w:val="00D549C7"/>
    <w:rsid w:val="00D54CFB"/>
    <w:rsid w:val="00D615E2"/>
    <w:rsid w:val="00D63046"/>
    <w:rsid w:val="00D63DD9"/>
    <w:rsid w:val="00D64920"/>
    <w:rsid w:val="00D660BE"/>
    <w:rsid w:val="00D70CAD"/>
    <w:rsid w:val="00D73340"/>
    <w:rsid w:val="00D73977"/>
    <w:rsid w:val="00D73CFB"/>
    <w:rsid w:val="00D74991"/>
    <w:rsid w:val="00D74CF2"/>
    <w:rsid w:val="00D76CF7"/>
    <w:rsid w:val="00D81552"/>
    <w:rsid w:val="00D8207D"/>
    <w:rsid w:val="00D82718"/>
    <w:rsid w:val="00D82937"/>
    <w:rsid w:val="00D8296D"/>
    <w:rsid w:val="00D90987"/>
    <w:rsid w:val="00D925B0"/>
    <w:rsid w:val="00D92DA0"/>
    <w:rsid w:val="00D976B1"/>
    <w:rsid w:val="00DA109B"/>
    <w:rsid w:val="00DA375C"/>
    <w:rsid w:val="00DB2E99"/>
    <w:rsid w:val="00DB4F18"/>
    <w:rsid w:val="00DB6B45"/>
    <w:rsid w:val="00DB70E1"/>
    <w:rsid w:val="00DC0CE7"/>
    <w:rsid w:val="00DC0F63"/>
    <w:rsid w:val="00DC1DFB"/>
    <w:rsid w:val="00DC29B8"/>
    <w:rsid w:val="00DC4AE2"/>
    <w:rsid w:val="00DC4E9D"/>
    <w:rsid w:val="00DC70E7"/>
    <w:rsid w:val="00DD1F4D"/>
    <w:rsid w:val="00DD47AA"/>
    <w:rsid w:val="00DD4A6E"/>
    <w:rsid w:val="00DE195A"/>
    <w:rsid w:val="00DE2125"/>
    <w:rsid w:val="00DE3A01"/>
    <w:rsid w:val="00DE7979"/>
    <w:rsid w:val="00DF0E58"/>
    <w:rsid w:val="00DF6176"/>
    <w:rsid w:val="00E02AB9"/>
    <w:rsid w:val="00E13382"/>
    <w:rsid w:val="00E13806"/>
    <w:rsid w:val="00E163EE"/>
    <w:rsid w:val="00E169B7"/>
    <w:rsid w:val="00E21BC2"/>
    <w:rsid w:val="00E21BF5"/>
    <w:rsid w:val="00E25F7D"/>
    <w:rsid w:val="00E26F9A"/>
    <w:rsid w:val="00E27611"/>
    <w:rsid w:val="00E3049A"/>
    <w:rsid w:val="00E33060"/>
    <w:rsid w:val="00E33657"/>
    <w:rsid w:val="00E40020"/>
    <w:rsid w:val="00E4039F"/>
    <w:rsid w:val="00E43E77"/>
    <w:rsid w:val="00E46927"/>
    <w:rsid w:val="00E53385"/>
    <w:rsid w:val="00E54D15"/>
    <w:rsid w:val="00E557CB"/>
    <w:rsid w:val="00E6185E"/>
    <w:rsid w:val="00E61C88"/>
    <w:rsid w:val="00E66621"/>
    <w:rsid w:val="00E676D2"/>
    <w:rsid w:val="00E75720"/>
    <w:rsid w:val="00E75A52"/>
    <w:rsid w:val="00E800A4"/>
    <w:rsid w:val="00E805DF"/>
    <w:rsid w:val="00E83F60"/>
    <w:rsid w:val="00E84F4E"/>
    <w:rsid w:val="00E85B95"/>
    <w:rsid w:val="00E8696E"/>
    <w:rsid w:val="00E869E0"/>
    <w:rsid w:val="00E92BBE"/>
    <w:rsid w:val="00E94390"/>
    <w:rsid w:val="00EA1ADF"/>
    <w:rsid w:val="00EB0340"/>
    <w:rsid w:val="00EB3D1D"/>
    <w:rsid w:val="00EB4BC0"/>
    <w:rsid w:val="00EB4EC8"/>
    <w:rsid w:val="00EB7E96"/>
    <w:rsid w:val="00EC2377"/>
    <w:rsid w:val="00EC6BCE"/>
    <w:rsid w:val="00EC7D90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3A43"/>
    <w:rsid w:val="00EF6AB3"/>
    <w:rsid w:val="00EF7656"/>
    <w:rsid w:val="00F03384"/>
    <w:rsid w:val="00F052E8"/>
    <w:rsid w:val="00F1154F"/>
    <w:rsid w:val="00F1177F"/>
    <w:rsid w:val="00F11861"/>
    <w:rsid w:val="00F1735A"/>
    <w:rsid w:val="00F224E7"/>
    <w:rsid w:val="00F237AE"/>
    <w:rsid w:val="00F244AE"/>
    <w:rsid w:val="00F24F9C"/>
    <w:rsid w:val="00F26BE5"/>
    <w:rsid w:val="00F279B9"/>
    <w:rsid w:val="00F32A66"/>
    <w:rsid w:val="00F37A09"/>
    <w:rsid w:val="00F434CA"/>
    <w:rsid w:val="00F519D8"/>
    <w:rsid w:val="00F51D6A"/>
    <w:rsid w:val="00F5603C"/>
    <w:rsid w:val="00F6202C"/>
    <w:rsid w:val="00F7032F"/>
    <w:rsid w:val="00F7165B"/>
    <w:rsid w:val="00F762AB"/>
    <w:rsid w:val="00F80DF3"/>
    <w:rsid w:val="00F823F2"/>
    <w:rsid w:val="00F83216"/>
    <w:rsid w:val="00F83CCD"/>
    <w:rsid w:val="00F8417E"/>
    <w:rsid w:val="00F85DDB"/>
    <w:rsid w:val="00F87127"/>
    <w:rsid w:val="00F90F61"/>
    <w:rsid w:val="00F92E45"/>
    <w:rsid w:val="00F92E64"/>
    <w:rsid w:val="00F93EDE"/>
    <w:rsid w:val="00F94480"/>
    <w:rsid w:val="00F95E0D"/>
    <w:rsid w:val="00F96180"/>
    <w:rsid w:val="00F9746E"/>
    <w:rsid w:val="00FA536A"/>
    <w:rsid w:val="00FA6242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3AF5"/>
    <w:rsid w:val="00FD4132"/>
    <w:rsid w:val="00FD471F"/>
    <w:rsid w:val="00FD6E2A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1384</TotalTime>
  <Pages>2</Pages>
  <Words>252</Words>
  <Characters>1497</Characters>
  <Application>Microsoft Office Word</Application>
  <DocSecurity>0</DocSecurity>
  <Lines>93</Lines>
  <Paragraphs>56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36</cp:revision>
  <cp:lastPrinted>2025-07-14T11:10:00Z</cp:lastPrinted>
  <dcterms:created xsi:type="dcterms:W3CDTF">2025-11-25T08:44:00Z</dcterms:created>
  <dcterms:modified xsi:type="dcterms:W3CDTF">2025-11-30T12:31:00Z</dcterms:modified>
</cp:coreProperties>
</file>