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579993AF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C90BD5">
        <w:rPr>
          <w:rFonts w:hint="cs"/>
          <w:b/>
          <w:bCs/>
          <w:sz w:val="28"/>
          <w:szCs w:val="28"/>
          <w:u w:val="single"/>
          <w:rtl/>
        </w:rPr>
        <w:t>2</w:t>
      </w:r>
      <w:r w:rsidR="000E4EA4">
        <w:rPr>
          <w:rFonts w:hint="cs"/>
          <w:b/>
          <w:bCs/>
          <w:sz w:val="28"/>
          <w:szCs w:val="28"/>
          <w:u w:val="single"/>
          <w:rtl/>
        </w:rPr>
        <w:t xml:space="preserve">.26 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06D70">
        <w:rPr>
          <w:rFonts w:hint="cs"/>
          <w:b/>
          <w:bCs/>
          <w:sz w:val="28"/>
          <w:szCs w:val="28"/>
          <w:u w:val="single"/>
          <w:rtl/>
        </w:rPr>
        <w:t>ועדת בטחון עירוני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080CD9EB" w14:textId="39C37EAF" w:rsidR="000F729B" w:rsidRPr="000F729B" w:rsidRDefault="000F729B" w:rsidP="000E4EA4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ישיבה שהתקיימה ביום </w:t>
      </w:r>
      <w:r w:rsidR="00C90BD5">
        <w:rPr>
          <w:rFonts w:hint="cs"/>
          <w:b/>
          <w:bCs/>
          <w:sz w:val="28"/>
          <w:szCs w:val="28"/>
          <w:u w:val="single"/>
          <w:rtl/>
        </w:rPr>
        <w:t>26.4</w:t>
      </w:r>
      <w:r w:rsidR="000E4EA4">
        <w:rPr>
          <w:rFonts w:hint="cs"/>
          <w:b/>
          <w:bCs/>
          <w:sz w:val="28"/>
          <w:szCs w:val="28"/>
          <w:u w:val="single"/>
          <w:rtl/>
        </w:rPr>
        <w:t>.26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E4EA4">
        <w:rPr>
          <w:rFonts w:hint="cs"/>
          <w:b/>
          <w:bCs/>
          <w:sz w:val="28"/>
          <w:szCs w:val="28"/>
          <w:u w:val="single"/>
          <w:rtl/>
        </w:rPr>
        <w:t>באמצעות תוכנת הזום</w:t>
      </w: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0B610AD2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806D70">
        <w:rPr>
          <w:rFonts w:hint="cs"/>
          <w:sz w:val="28"/>
          <w:szCs w:val="28"/>
          <w:rtl/>
        </w:rPr>
        <w:t>מר שלמה חכם פינטו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AB6D62">
        <w:rPr>
          <w:sz w:val="28"/>
          <w:szCs w:val="28"/>
          <w:rtl/>
        </w:rPr>
        <w:tab/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57BF4246" w14:textId="20D59E33" w:rsidR="001E5E8C" w:rsidRDefault="00600DE0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1E5E8C" w:rsidRPr="001E5E8C">
        <w:rPr>
          <w:sz w:val="28"/>
          <w:szCs w:val="28"/>
          <w:rtl/>
        </w:rPr>
        <w:t>מר דוד פפיא</w:t>
      </w:r>
      <w:r w:rsidR="001E5E8C" w:rsidRPr="001E5E8C">
        <w:rPr>
          <w:sz w:val="28"/>
          <w:szCs w:val="28"/>
          <w:rtl/>
        </w:rPr>
        <w:tab/>
      </w:r>
      <w:r w:rsidR="001E5E8C" w:rsidRPr="001E5E8C">
        <w:rPr>
          <w:sz w:val="28"/>
          <w:szCs w:val="28"/>
          <w:rtl/>
        </w:rPr>
        <w:tab/>
      </w:r>
      <w:r w:rsidR="001E5E8C" w:rsidRPr="001E5E8C">
        <w:rPr>
          <w:sz w:val="28"/>
          <w:szCs w:val="28"/>
          <w:rtl/>
        </w:rPr>
        <w:tab/>
        <w:t>-</w:t>
      </w:r>
      <w:r w:rsidR="001E5E8C" w:rsidRPr="001E5E8C">
        <w:rPr>
          <w:sz w:val="28"/>
          <w:szCs w:val="28"/>
          <w:rtl/>
        </w:rPr>
        <w:tab/>
        <w:t>חבר הוועדה</w:t>
      </w:r>
    </w:p>
    <w:p w14:paraId="24A5EA73" w14:textId="6B37D3A5" w:rsidR="00600DE0" w:rsidRDefault="00600DE0" w:rsidP="001E5E8C">
      <w:pPr>
        <w:ind w:left="1440" w:firstLine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גב' איריס בר דוד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חברת הוועדה</w:t>
      </w:r>
    </w:p>
    <w:p w14:paraId="24E8CCA5" w14:textId="4BD4B5DA" w:rsidR="00C764A4" w:rsidRDefault="000572E6" w:rsidP="00AB60C1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764A4" w:rsidRPr="004F11ED">
        <w:rPr>
          <w:sz w:val="28"/>
          <w:szCs w:val="28"/>
          <w:rtl/>
        </w:rPr>
        <w:t xml:space="preserve">גב' יסמין </w:t>
      </w:r>
      <w:proofErr w:type="spellStart"/>
      <w:r w:rsidR="00C764A4" w:rsidRPr="004F11ED">
        <w:rPr>
          <w:sz w:val="28"/>
          <w:szCs w:val="28"/>
          <w:rtl/>
        </w:rPr>
        <w:t>וולקומיר</w:t>
      </w:r>
      <w:proofErr w:type="spellEnd"/>
      <w:r w:rsidR="00C764A4" w:rsidRPr="004F11ED">
        <w:rPr>
          <w:sz w:val="28"/>
          <w:szCs w:val="28"/>
          <w:rtl/>
        </w:rPr>
        <w:t xml:space="preserve"> פרייסמן</w:t>
      </w:r>
      <w:r w:rsidR="00C764A4" w:rsidRPr="004F11ED">
        <w:rPr>
          <w:sz w:val="28"/>
          <w:szCs w:val="28"/>
          <w:rtl/>
        </w:rPr>
        <w:tab/>
        <w:t>-</w:t>
      </w:r>
      <w:r w:rsidR="00C764A4" w:rsidRPr="004F11ED">
        <w:rPr>
          <w:sz w:val="28"/>
          <w:szCs w:val="28"/>
          <w:rtl/>
        </w:rPr>
        <w:tab/>
        <w:t>חברת הוועדה</w:t>
      </w:r>
      <w:r w:rsidR="00014765">
        <w:rPr>
          <w:rFonts w:hint="cs"/>
          <w:sz w:val="28"/>
          <w:szCs w:val="28"/>
          <w:rtl/>
        </w:rPr>
        <w:t xml:space="preserve"> </w:t>
      </w:r>
    </w:p>
    <w:p w14:paraId="6648BB31" w14:textId="77777777" w:rsidR="003F4B74" w:rsidRDefault="003F4B74" w:rsidP="003F4B74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>מר פבל אסטחוב</w:t>
      </w:r>
      <w:r w:rsidRPr="000572E6"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ab/>
        <w:t>-</w:t>
      </w:r>
      <w:r w:rsidRPr="000572E6">
        <w:rPr>
          <w:sz w:val="28"/>
          <w:szCs w:val="28"/>
          <w:rtl/>
        </w:rPr>
        <w:tab/>
        <w:t>חבר הוועדה</w:t>
      </w:r>
    </w:p>
    <w:p w14:paraId="701A0238" w14:textId="5ECFC76B" w:rsidR="004445B3" w:rsidRDefault="003F4B74" w:rsidP="001E5E8C">
      <w:pPr>
        <w:rPr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מר שלומי חזוני</w:t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-</w:t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 xml:space="preserve">מנהל אגף </w:t>
      </w:r>
      <w:r w:rsidR="009A19AE">
        <w:rPr>
          <w:rFonts w:hint="cs"/>
          <w:sz w:val="28"/>
          <w:szCs w:val="28"/>
          <w:rtl/>
        </w:rPr>
        <w:t>בטחון</w:t>
      </w:r>
    </w:p>
    <w:p w14:paraId="11DE0726" w14:textId="47EA0268" w:rsidR="001E5E8C" w:rsidRDefault="001E5E8C" w:rsidP="001E5E8C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אוראל כהן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מנהל אגף פיקוח עירוני</w:t>
      </w:r>
    </w:p>
    <w:p w14:paraId="0B08E3C3" w14:textId="04AFF391" w:rsidR="009741D2" w:rsidRDefault="009741D2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3F4B74">
        <w:rPr>
          <w:rFonts w:hint="cs"/>
          <w:sz w:val="28"/>
          <w:szCs w:val="28"/>
          <w:rtl/>
        </w:rPr>
        <w:t xml:space="preserve">אריק </w:t>
      </w:r>
      <w:proofErr w:type="spellStart"/>
      <w:r w:rsidR="003F4B74">
        <w:rPr>
          <w:rFonts w:hint="cs"/>
          <w:sz w:val="28"/>
          <w:szCs w:val="28"/>
          <w:rtl/>
        </w:rPr>
        <w:t>הלפר</w:t>
      </w:r>
      <w:proofErr w:type="spellEnd"/>
      <w:r w:rsidR="003F4B74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משטרת ישראל</w:t>
      </w:r>
    </w:p>
    <w:p w14:paraId="233F0B3E" w14:textId="7BD2A985" w:rsidR="000F729B" w:rsidRPr="000F729B" w:rsidRDefault="00AB60C1" w:rsidP="001E5E8C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F5178">
        <w:rPr>
          <w:rFonts w:hint="cs"/>
          <w:sz w:val="28"/>
          <w:szCs w:val="28"/>
          <w:rtl/>
        </w:rPr>
        <w:t>ג</w:t>
      </w:r>
      <w:r w:rsidR="000F729B" w:rsidRPr="000F729B">
        <w:rPr>
          <w:rFonts w:hint="cs"/>
          <w:sz w:val="28"/>
          <w:szCs w:val="28"/>
          <w:rtl/>
        </w:rPr>
        <w:t>ב' מאיה שניידר</w:t>
      </w:r>
      <w:r w:rsidR="00AB6D62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ab/>
        <w:t>-</w:t>
      </w:r>
      <w:r w:rsidR="000F729B"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1B76DF87" w14:textId="29A7C917" w:rsidR="007F5178" w:rsidRPr="007F5178" w:rsidRDefault="000572E6" w:rsidP="003F4B74">
      <w:pPr>
        <w:rPr>
          <w:rFonts w:eastAsia="Calibri"/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</w:p>
    <w:p w14:paraId="327BF491" w14:textId="6773D39D" w:rsidR="000F729B" w:rsidRPr="000F729B" w:rsidRDefault="007F5178" w:rsidP="009741D2">
      <w:pPr>
        <w:rPr>
          <w:rFonts w:eastAsia="Calibri"/>
          <w:sz w:val="28"/>
          <w:szCs w:val="28"/>
          <w:rtl/>
        </w:rPr>
      </w:pP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</w:p>
    <w:p w14:paraId="58621E4A" w14:textId="3ED16EC5" w:rsidR="000F729B" w:rsidRPr="000F729B" w:rsidRDefault="000E35B1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716645E2" w14:textId="77777777" w:rsidR="00EC2377" w:rsidRPr="00EC2377" w:rsidRDefault="00EC2377" w:rsidP="00EC2377">
      <w:pPr>
        <w:rPr>
          <w:noProof/>
          <w:sz w:val="28"/>
          <w:szCs w:val="28"/>
          <w:rtl/>
        </w:rPr>
      </w:pPr>
    </w:p>
    <w:p w14:paraId="6317083F" w14:textId="77777777" w:rsidR="00464775" w:rsidRPr="00464775" w:rsidRDefault="00464775" w:rsidP="00464775">
      <w:pPr>
        <w:rPr>
          <w:noProof/>
          <w:sz w:val="28"/>
          <w:szCs w:val="28"/>
          <w:rtl/>
        </w:rPr>
      </w:pPr>
    </w:p>
    <w:p w14:paraId="50D8FCB0" w14:textId="2F95E82A" w:rsidR="00EC2377" w:rsidRPr="00EC2377" w:rsidRDefault="00F91349" w:rsidP="0081474B">
      <w:pPr>
        <w:rPr>
          <w:noProof/>
          <w:sz w:val="28"/>
          <w:szCs w:val="28"/>
          <w:rtl/>
        </w:rPr>
      </w:pPr>
      <w:r w:rsidRPr="00F91349">
        <w:rPr>
          <w:noProof/>
          <w:sz w:val="28"/>
          <w:szCs w:val="28"/>
          <w:rtl/>
        </w:rPr>
        <w:t>1.</w:t>
      </w:r>
      <w:r w:rsidRPr="00F91349">
        <w:rPr>
          <w:noProof/>
          <w:sz w:val="28"/>
          <w:szCs w:val="28"/>
          <w:rtl/>
        </w:rPr>
        <w:tab/>
      </w:r>
      <w:r w:rsidR="0081474B">
        <w:rPr>
          <w:rFonts w:hint="cs"/>
          <w:noProof/>
          <w:sz w:val="28"/>
          <w:szCs w:val="28"/>
          <w:rtl/>
        </w:rPr>
        <w:t>איך עוזרים לחברי כיתת הכוננות ברכבים, אימונים ודוחות.</w:t>
      </w:r>
    </w:p>
    <w:p w14:paraId="61824F59" w14:textId="047AE53A" w:rsidR="00226E57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79B88416" w14:textId="36B02BAA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1F87F359" w14:textId="3D8F67F6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41941EE9" w14:textId="77777777" w:rsidR="00964998" w:rsidRPr="00AA4A40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43B5D6B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0C596BC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61FE6028" w14:textId="77777777" w:rsidR="00857CBE" w:rsidRDefault="00857CBE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A7787DE" w14:textId="77777777" w:rsidR="00857CBE" w:rsidRDefault="00857CBE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211E32B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559807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6456191A" w:rsidR="002D4D1B" w:rsidRDefault="00964998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לבטחון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עירוני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857CBE">
        <w:rPr>
          <w:rFonts w:eastAsia="Calibri" w:hint="cs"/>
          <w:b/>
          <w:bCs/>
          <w:noProof/>
          <w:sz w:val="28"/>
          <w:szCs w:val="28"/>
          <w:u w:val="single"/>
          <w:rtl/>
        </w:rPr>
        <w:t>26.4.</w:t>
      </w:r>
      <w:r w:rsidR="00F91349">
        <w:rPr>
          <w:rFonts w:eastAsia="Calibri" w:hint="cs"/>
          <w:b/>
          <w:bCs/>
          <w:noProof/>
          <w:sz w:val="28"/>
          <w:szCs w:val="28"/>
          <w:u w:val="single"/>
          <w:rtl/>
        </w:rPr>
        <w:t>26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5C4700D7" w14:textId="77777777" w:rsidR="00336DED" w:rsidRDefault="00336DE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1D6B1E67" w14:textId="612D2FE1" w:rsidR="001E3CF7" w:rsidRDefault="005D7D8C" w:rsidP="00093801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3670D1">
        <w:rPr>
          <w:rFonts w:eastAsia="Calibri" w:hint="cs"/>
          <w:noProof/>
          <w:sz w:val="26"/>
          <w:szCs w:val="26"/>
          <w:rtl/>
        </w:rPr>
        <w:t>המשטרה שכרה רכב לכיתת הכוננות בעיר</w:t>
      </w:r>
      <w:r w:rsidR="003670D1" w:rsidRPr="003670D1">
        <w:rPr>
          <w:rFonts w:eastAsia="Calibri" w:hint="cs"/>
          <w:noProof/>
          <w:sz w:val="26"/>
          <w:szCs w:val="26"/>
          <w:rtl/>
        </w:rPr>
        <w:t xml:space="preserve">. השאיפה שיהיו </w:t>
      </w:r>
      <w:r w:rsidR="00890883" w:rsidRPr="003670D1">
        <w:rPr>
          <w:rFonts w:eastAsia="Calibri" w:hint="cs"/>
          <w:noProof/>
          <w:sz w:val="26"/>
          <w:szCs w:val="26"/>
          <w:rtl/>
        </w:rPr>
        <w:t xml:space="preserve"> עוד 2 רכבים לכיתת הכוננות</w:t>
      </w:r>
      <w:r w:rsidR="003670D1">
        <w:rPr>
          <w:rFonts w:eastAsia="Calibri" w:hint="cs"/>
          <w:noProof/>
          <w:sz w:val="26"/>
          <w:szCs w:val="26"/>
          <w:rtl/>
        </w:rPr>
        <w:t>.</w:t>
      </w:r>
    </w:p>
    <w:p w14:paraId="018B0410" w14:textId="77777777" w:rsidR="004F3D5F" w:rsidRDefault="004F3D5F" w:rsidP="004F3D5F">
      <w:pPr>
        <w:rPr>
          <w:rFonts w:eastAsia="Calibri"/>
          <w:noProof/>
          <w:sz w:val="26"/>
          <w:szCs w:val="26"/>
          <w:rtl/>
        </w:rPr>
      </w:pPr>
    </w:p>
    <w:p w14:paraId="272212CE" w14:textId="77777777" w:rsidR="004F3D5F" w:rsidRPr="001B0AC5" w:rsidRDefault="004F3D5F" w:rsidP="004F3D5F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>
        <w:rPr>
          <w:rFonts w:eastAsia="Calibri" w:hint="cs"/>
          <w:noProof/>
          <w:sz w:val="26"/>
          <w:szCs w:val="26"/>
          <w:rtl/>
        </w:rPr>
        <w:t xml:space="preserve">יש שיתוף פעולה </w:t>
      </w:r>
      <w:r w:rsidRPr="001B0AC5">
        <w:rPr>
          <w:rFonts w:eastAsia="Calibri" w:hint="cs"/>
          <w:noProof/>
          <w:sz w:val="26"/>
          <w:szCs w:val="26"/>
          <w:rtl/>
        </w:rPr>
        <w:t xml:space="preserve">ברמה גבוהה בין </w:t>
      </w:r>
      <w:r>
        <w:rPr>
          <w:rFonts w:eastAsia="Calibri" w:hint="cs"/>
          <w:noProof/>
          <w:sz w:val="26"/>
          <w:szCs w:val="26"/>
          <w:rtl/>
        </w:rPr>
        <w:t>הפיקוח העירוני, אגף הבטחון ו</w:t>
      </w:r>
      <w:r w:rsidRPr="001B0AC5">
        <w:rPr>
          <w:rFonts w:eastAsia="Calibri" w:hint="cs"/>
          <w:noProof/>
          <w:sz w:val="26"/>
          <w:szCs w:val="26"/>
          <w:rtl/>
        </w:rPr>
        <w:t>המשטרה</w:t>
      </w:r>
      <w:r>
        <w:rPr>
          <w:rFonts w:eastAsia="Calibri" w:hint="cs"/>
          <w:noProof/>
          <w:sz w:val="26"/>
          <w:szCs w:val="26"/>
          <w:rtl/>
        </w:rPr>
        <w:t>.</w:t>
      </w:r>
    </w:p>
    <w:p w14:paraId="20B1B18E" w14:textId="77777777" w:rsidR="003670D1" w:rsidRPr="003670D1" w:rsidRDefault="003670D1" w:rsidP="003670D1">
      <w:pPr>
        <w:pStyle w:val="a9"/>
        <w:ind w:left="360"/>
        <w:rPr>
          <w:rFonts w:eastAsia="Calibri"/>
          <w:noProof/>
          <w:sz w:val="26"/>
          <w:szCs w:val="26"/>
        </w:rPr>
      </w:pPr>
    </w:p>
    <w:p w14:paraId="2313FA45" w14:textId="5BF5686E" w:rsidR="00E938ED" w:rsidRPr="003670D1" w:rsidRDefault="001E3CF7" w:rsidP="00DF6176">
      <w:pPr>
        <w:pStyle w:val="a9"/>
        <w:numPr>
          <w:ilvl w:val="0"/>
          <w:numId w:val="12"/>
        </w:numPr>
        <w:rPr>
          <w:rFonts w:eastAsia="Calibri"/>
          <w:noProof/>
          <w:sz w:val="25"/>
          <w:szCs w:val="25"/>
        </w:rPr>
      </w:pPr>
      <w:r w:rsidRPr="003670D1">
        <w:rPr>
          <w:rFonts w:eastAsia="Calibri" w:hint="cs"/>
          <w:noProof/>
          <w:sz w:val="25"/>
          <w:szCs w:val="25"/>
          <w:rtl/>
        </w:rPr>
        <w:t xml:space="preserve">שיתוף פעולה </w:t>
      </w:r>
      <w:r w:rsidR="00E4283F" w:rsidRPr="003670D1">
        <w:rPr>
          <w:rFonts w:eastAsia="Calibri" w:hint="cs"/>
          <w:noProof/>
          <w:sz w:val="25"/>
          <w:szCs w:val="25"/>
          <w:rtl/>
        </w:rPr>
        <w:t xml:space="preserve">בין כיתת </w:t>
      </w:r>
      <w:r w:rsidR="003670D1" w:rsidRPr="003670D1">
        <w:rPr>
          <w:rFonts w:eastAsia="Calibri" w:hint="cs"/>
          <w:noProof/>
          <w:sz w:val="25"/>
          <w:szCs w:val="25"/>
          <w:rtl/>
        </w:rPr>
        <w:t>ה</w:t>
      </w:r>
      <w:r w:rsidR="00E4283F" w:rsidRPr="003670D1">
        <w:rPr>
          <w:rFonts w:eastAsia="Calibri" w:hint="cs"/>
          <w:noProof/>
          <w:sz w:val="25"/>
          <w:szCs w:val="25"/>
          <w:rtl/>
        </w:rPr>
        <w:t xml:space="preserve">כוננות לפיקוח העירוני </w:t>
      </w:r>
      <w:r w:rsidR="00E938ED" w:rsidRPr="003670D1">
        <w:rPr>
          <w:rFonts w:eastAsia="Calibri" w:hint="cs"/>
          <w:noProof/>
          <w:sz w:val="25"/>
          <w:szCs w:val="25"/>
          <w:rtl/>
        </w:rPr>
        <w:t>זה אחד מפתרונות ההרתעה כלפי מי שרוצה לעשות נזק.</w:t>
      </w:r>
    </w:p>
    <w:p w14:paraId="0827B436" w14:textId="77777777" w:rsidR="001E3CF7" w:rsidRPr="001B0AC5" w:rsidRDefault="001E3CF7" w:rsidP="001E3CF7">
      <w:pPr>
        <w:pStyle w:val="a9"/>
        <w:rPr>
          <w:rFonts w:eastAsia="Calibri"/>
          <w:noProof/>
          <w:sz w:val="26"/>
          <w:szCs w:val="26"/>
          <w:rtl/>
        </w:rPr>
      </w:pPr>
    </w:p>
    <w:p w14:paraId="45D433D7" w14:textId="0C428103" w:rsidR="00926B7B" w:rsidRDefault="005570DC" w:rsidP="00926B7B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926B7B">
        <w:rPr>
          <w:rFonts w:eastAsia="Calibri" w:hint="cs"/>
          <w:noProof/>
          <w:sz w:val="26"/>
          <w:szCs w:val="26"/>
          <w:rtl/>
        </w:rPr>
        <w:t xml:space="preserve">כל </w:t>
      </w:r>
      <w:r w:rsidR="00297981" w:rsidRPr="00926B7B">
        <w:rPr>
          <w:rFonts w:eastAsia="Calibri" w:hint="cs"/>
          <w:noProof/>
          <w:sz w:val="26"/>
          <w:szCs w:val="26"/>
          <w:rtl/>
        </w:rPr>
        <w:t xml:space="preserve">סופ"ש </w:t>
      </w:r>
      <w:r w:rsidRPr="00926B7B">
        <w:rPr>
          <w:rFonts w:eastAsia="Calibri" w:hint="cs"/>
          <w:noProof/>
          <w:sz w:val="26"/>
          <w:szCs w:val="26"/>
          <w:rtl/>
        </w:rPr>
        <w:t xml:space="preserve">יש </w:t>
      </w:r>
      <w:r w:rsidR="00E52D95">
        <w:rPr>
          <w:rFonts w:eastAsia="Calibri" w:hint="cs"/>
          <w:noProof/>
          <w:sz w:val="26"/>
          <w:szCs w:val="26"/>
          <w:rtl/>
        </w:rPr>
        <w:t xml:space="preserve">היערכות מאסיבית בטיילת, </w:t>
      </w:r>
      <w:r w:rsidR="0014221D">
        <w:rPr>
          <w:rFonts w:eastAsia="Calibri" w:hint="cs"/>
          <w:noProof/>
          <w:sz w:val="26"/>
          <w:szCs w:val="26"/>
          <w:rtl/>
        </w:rPr>
        <w:t xml:space="preserve">כולל </w:t>
      </w:r>
      <w:r w:rsidR="00926B7B">
        <w:rPr>
          <w:rFonts w:eastAsia="Calibri" w:hint="cs"/>
          <w:noProof/>
          <w:sz w:val="26"/>
          <w:szCs w:val="26"/>
          <w:rtl/>
        </w:rPr>
        <w:t xml:space="preserve"> פקחים</w:t>
      </w:r>
      <w:r w:rsidR="0014221D">
        <w:rPr>
          <w:rFonts w:eastAsia="Calibri" w:hint="cs"/>
          <w:noProof/>
          <w:sz w:val="26"/>
          <w:szCs w:val="26"/>
          <w:rtl/>
        </w:rPr>
        <w:t xml:space="preserve">, </w:t>
      </w:r>
      <w:r w:rsidR="00926B7B">
        <w:rPr>
          <w:rFonts w:eastAsia="Calibri" w:hint="cs"/>
          <w:noProof/>
          <w:sz w:val="26"/>
          <w:szCs w:val="26"/>
          <w:rtl/>
        </w:rPr>
        <w:t>סיירת לביא</w:t>
      </w:r>
      <w:r w:rsidR="0014221D">
        <w:rPr>
          <w:rFonts w:eastAsia="Calibri" w:hint="cs"/>
          <w:noProof/>
          <w:sz w:val="26"/>
          <w:szCs w:val="26"/>
          <w:rtl/>
        </w:rPr>
        <w:t xml:space="preserve"> וניידות סיור</w:t>
      </w:r>
      <w:r w:rsidR="00926B7B">
        <w:rPr>
          <w:rFonts w:eastAsia="Calibri" w:hint="cs"/>
          <w:noProof/>
          <w:sz w:val="26"/>
          <w:szCs w:val="26"/>
          <w:rtl/>
        </w:rPr>
        <w:t xml:space="preserve">.  </w:t>
      </w:r>
      <w:r w:rsidRPr="00926B7B">
        <w:rPr>
          <w:rFonts w:eastAsia="Calibri" w:hint="cs"/>
          <w:noProof/>
          <w:sz w:val="26"/>
          <w:szCs w:val="26"/>
          <w:rtl/>
        </w:rPr>
        <w:t xml:space="preserve">ביום חמישי </w:t>
      </w:r>
      <w:r w:rsidR="00166654">
        <w:rPr>
          <w:rFonts w:eastAsia="Calibri" w:hint="cs"/>
          <w:noProof/>
          <w:sz w:val="26"/>
          <w:szCs w:val="26"/>
          <w:rtl/>
        </w:rPr>
        <w:t xml:space="preserve">יש </w:t>
      </w:r>
      <w:r w:rsidRPr="00926B7B">
        <w:rPr>
          <w:rFonts w:eastAsia="Calibri" w:hint="cs"/>
          <w:noProof/>
          <w:sz w:val="26"/>
          <w:szCs w:val="26"/>
          <w:rtl/>
        </w:rPr>
        <w:t>3 שוטרי לילה, יום שישי 6 שוטרי לילה, יום שבת 3 שוטרי לילה.</w:t>
      </w:r>
    </w:p>
    <w:p w14:paraId="78D588D5" w14:textId="77777777" w:rsidR="00926B7B" w:rsidRPr="00926B7B" w:rsidRDefault="00926B7B" w:rsidP="00926B7B">
      <w:pPr>
        <w:pStyle w:val="a9"/>
        <w:rPr>
          <w:rFonts w:eastAsia="Calibri"/>
          <w:noProof/>
          <w:sz w:val="26"/>
          <w:szCs w:val="26"/>
          <w:rtl/>
        </w:rPr>
      </w:pPr>
    </w:p>
    <w:p w14:paraId="0C174C80" w14:textId="43011D4F" w:rsidR="00480697" w:rsidRPr="00926B7B" w:rsidRDefault="00D04E0B" w:rsidP="00926B7B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  <w:rtl/>
        </w:rPr>
      </w:pPr>
      <w:r>
        <w:rPr>
          <w:rFonts w:eastAsia="Calibri" w:hint="cs"/>
          <w:noProof/>
          <w:sz w:val="26"/>
          <w:szCs w:val="26"/>
          <w:rtl/>
        </w:rPr>
        <w:t xml:space="preserve">יש גנבות של רכבים ע"י </w:t>
      </w:r>
      <w:r w:rsidR="005570DC" w:rsidRPr="00926B7B">
        <w:rPr>
          <w:rFonts w:eastAsia="Calibri" w:hint="cs"/>
          <w:noProof/>
          <w:sz w:val="26"/>
          <w:szCs w:val="26"/>
          <w:rtl/>
        </w:rPr>
        <w:t xml:space="preserve"> </w:t>
      </w:r>
      <w:r w:rsidR="00D7097E" w:rsidRPr="00926B7B">
        <w:rPr>
          <w:rFonts w:eastAsia="Calibri" w:hint="cs"/>
          <w:noProof/>
          <w:sz w:val="26"/>
          <w:szCs w:val="26"/>
          <w:rtl/>
        </w:rPr>
        <w:t xml:space="preserve">בני מיעוטים </w:t>
      </w:r>
      <w:r w:rsidR="00ED0079">
        <w:rPr>
          <w:rFonts w:eastAsia="Calibri" w:hint="cs"/>
          <w:noProof/>
          <w:sz w:val="26"/>
          <w:szCs w:val="26"/>
          <w:rtl/>
        </w:rPr>
        <w:t>ש</w:t>
      </w:r>
      <w:r w:rsidR="00D7097E" w:rsidRPr="00926B7B">
        <w:rPr>
          <w:rFonts w:eastAsia="Calibri" w:hint="cs"/>
          <w:noProof/>
          <w:sz w:val="26"/>
          <w:szCs w:val="26"/>
          <w:rtl/>
        </w:rPr>
        <w:t>מגיעים לעי</w:t>
      </w:r>
      <w:r>
        <w:rPr>
          <w:rFonts w:eastAsia="Calibri" w:hint="cs"/>
          <w:noProof/>
          <w:sz w:val="26"/>
          <w:szCs w:val="26"/>
          <w:rtl/>
        </w:rPr>
        <w:t>ר, המשטרה והפיקוח משתמשים במצלמות ובמודיעין על מנת לתפוס אותם.</w:t>
      </w:r>
    </w:p>
    <w:p w14:paraId="7BE6CD6B" w14:textId="77777777" w:rsidR="00395537" w:rsidRPr="009A1889" w:rsidRDefault="00395537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1BF2AF69" w14:textId="2803F059" w:rsidR="0070012A" w:rsidRPr="001B0AC5" w:rsidRDefault="0070012A" w:rsidP="00ED0079">
      <w:pPr>
        <w:pStyle w:val="a9"/>
        <w:spacing w:line="360" w:lineRule="auto"/>
        <w:ind w:left="360"/>
        <w:rPr>
          <w:rFonts w:asciiTheme="majorBidi" w:eastAsia="Calibri" w:hAnsiTheme="majorBidi" w:cstheme="majorBidi"/>
          <w:b/>
          <w:bCs/>
          <w:sz w:val="26"/>
          <w:szCs w:val="26"/>
          <w:u w:val="single"/>
          <w:rtl/>
        </w:rPr>
      </w:pPr>
      <w:r w:rsidRPr="001B0AC5">
        <w:rPr>
          <w:rFonts w:asciiTheme="majorBidi" w:eastAsia="Calibri" w:hAnsiTheme="majorBidi" w:cstheme="majorBidi" w:hint="cs"/>
          <w:b/>
          <w:bCs/>
          <w:sz w:val="26"/>
          <w:szCs w:val="26"/>
          <w:u w:val="single"/>
          <w:rtl/>
        </w:rPr>
        <w:t>סיכום והמלצות:</w:t>
      </w:r>
    </w:p>
    <w:p w14:paraId="2FF50F96" w14:textId="3EF79F52" w:rsidR="00ED0079" w:rsidRDefault="00ED0079" w:rsidP="00E4283F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>
        <w:rPr>
          <w:rFonts w:asciiTheme="majorBidi" w:eastAsia="Calibri" w:hAnsiTheme="majorBidi" w:cstheme="majorBidi" w:hint="cs"/>
          <w:sz w:val="26"/>
          <w:szCs w:val="26"/>
          <w:rtl/>
        </w:rPr>
        <w:t xml:space="preserve">יו"ר הוועדה יעביר למפקד משטרת בת ים מסמך מפורט </w:t>
      </w:r>
      <w:r w:rsidR="007361B9">
        <w:rPr>
          <w:rFonts w:asciiTheme="majorBidi" w:eastAsia="Calibri" w:hAnsiTheme="majorBidi" w:cstheme="majorBidi" w:hint="cs"/>
          <w:sz w:val="26"/>
          <w:szCs w:val="26"/>
          <w:rtl/>
        </w:rPr>
        <w:t>ל</w:t>
      </w:r>
      <w:r w:rsidR="00375B28">
        <w:rPr>
          <w:rFonts w:asciiTheme="majorBidi" w:eastAsia="Calibri" w:hAnsiTheme="majorBidi" w:cstheme="majorBidi" w:hint="cs"/>
          <w:sz w:val="26"/>
          <w:szCs w:val="26"/>
          <w:rtl/>
        </w:rPr>
        <w:t xml:space="preserve">בחינת </w:t>
      </w:r>
      <w:r w:rsidR="008C7326">
        <w:rPr>
          <w:rFonts w:asciiTheme="majorBidi" w:eastAsia="Calibri" w:hAnsiTheme="majorBidi" w:cstheme="majorBidi"/>
          <w:sz w:val="26"/>
          <w:szCs w:val="26"/>
        </w:rPr>
        <w:t xml:space="preserve"> </w:t>
      </w:r>
      <w:r w:rsidR="007361B9">
        <w:rPr>
          <w:rFonts w:asciiTheme="majorBidi" w:eastAsia="Calibri" w:hAnsiTheme="majorBidi" w:cstheme="majorBidi" w:hint="cs"/>
          <w:sz w:val="26"/>
          <w:szCs w:val="26"/>
          <w:rtl/>
        </w:rPr>
        <w:t xml:space="preserve">שת"פ </w:t>
      </w:r>
      <w:r>
        <w:rPr>
          <w:rFonts w:asciiTheme="majorBidi" w:eastAsia="Calibri" w:hAnsiTheme="majorBidi" w:cstheme="majorBidi" w:hint="cs"/>
          <w:sz w:val="26"/>
          <w:szCs w:val="26"/>
          <w:rtl/>
        </w:rPr>
        <w:t xml:space="preserve"> עם כיתת הכוננות.</w:t>
      </w:r>
    </w:p>
    <w:p w14:paraId="56AC2D58" w14:textId="1CCE4335" w:rsidR="006E315D" w:rsidRDefault="00E4283F" w:rsidP="00E4283F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>
        <w:rPr>
          <w:rFonts w:asciiTheme="majorBidi" w:eastAsia="Calibri" w:hAnsiTheme="majorBidi" w:cstheme="majorBidi" w:hint="cs"/>
          <w:sz w:val="26"/>
          <w:szCs w:val="26"/>
          <w:rtl/>
        </w:rPr>
        <w:t>לבדוק את נוהל הפעלת כיתת כוננות.</w:t>
      </w:r>
    </w:p>
    <w:p w14:paraId="7B7B7ABC" w14:textId="7C08E446" w:rsidR="00B84067" w:rsidRDefault="00B84067" w:rsidP="00E4283F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>
        <w:rPr>
          <w:rFonts w:asciiTheme="majorBidi" w:eastAsia="Calibri" w:hAnsiTheme="majorBidi" w:cstheme="majorBidi" w:hint="cs"/>
          <w:sz w:val="26"/>
          <w:szCs w:val="26"/>
          <w:rtl/>
        </w:rPr>
        <w:t>לבצע אכיפה מהעבירה הפשוטה ביותר.</w:t>
      </w:r>
    </w:p>
    <w:p w14:paraId="67C825FE" w14:textId="51C72416" w:rsidR="00926B7B" w:rsidRDefault="00926B7B" w:rsidP="00E4283F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>
        <w:rPr>
          <w:rFonts w:asciiTheme="majorBidi" w:eastAsia="Calibri" w:hAnsiTheme="majorBidi" w:cstheme="majorBidi" w:hint="cs"/>
          <w:sz w:val="26"/>
          <w:szCs w:val="26"/>
          <w:rtl/>
        </w:rPr>
        <w:t>להגביר את פעילות המשטרה והפיקוח שיהיה יותר בטחון.</w:t>
      </w:r>
    </w:p>
    <w:p w14:paraId="23FA566F" w14:textId="3CE5A3DB" w:rsidR="00F11907" w:rsidRDefault="0098228E" w:rsidP="00E4283F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  <w:rtl/>
        </w:rPr>
      </w:pPr>
      <w:r>
        <w:rPr>
          <w:rFonts w:asciiTheme="majorBidi" w:eastAsia="Calibri" w:hAnsiTheme="majorBidi" w:cstheme="majorBidi" w:hint="cs"/>
          <w:sz w:val="26"/>
          <w:szCs w:val="26"/>
          <w:rtl/>
        </w:rPr>
        <w:t>להציב</w:t>
      </w:r>
      <w:r w:rsidR="00F11907">
        <w:rPr>
          <w:rFonts w:asciiTheme="majorBidi" w:eastAsia="Calibri" w:hAnsiTheme="majorBidi" w:cstheme="majorBidi" w:hint="cs"/>
          <w:sz w:val="26"/>
          <w:szCs w:val="26"/>
          <w:rtl/>
        </w:rPr>
        <w:t xml:space="preserve"> יותר מתנדבים לטיילת.</w:t>
      </w:r>
    </w:p>
    <w:p w14:paraId="149166F4" w14:textId="77777777" w:rsidR="00DA7484" w:rsidRDefault="00DA7484" w:rsidP="00DA7484">
      <w:pPr>
        <w:pStyle w:val="a9"/>
        <w:spacing w:line="360" w:lineRule="auto"/>
        <w:ind w:left="360" w:right="567"/>
        <w:rPr>
          <w:rFonts w:asciiTheme="majorBidi" w:eastAsia="Calibri" w:hAnsiTheme="majorBidi" w:cstheme="majorBidi"/>
          <w:sz w:val="26"/>
          <w:szCs w:val="26"/>
          <w:rtl/>
        </w:rPr>
      </w:pPr>
    </w:p>
    <w:p w14:paraId="0E215DCD" w14:textId="77777777" w:rsidR="000C1017" w:rsidRDefault="000C1017" w:rsidP="00DA7484">
      <w:pPr>
        <w:pStyle w:val="a9"/>
        <w:spacing w:line="360" w:lineRule="auto"/>
        <w:ind w:left="360" w:right="567"/>
        <w:rPr>
          <w:rFonts w:asciiTheme="majorBidi" w:eastAsia="Calibri" w:hAnsiTheme="majorBidi" w:cstheme="majorBidi"/>
          <w:sz w:val="26"/>
          <w:szCs w:val="26"/>
          <w:rtl/>
        </w:rPr>
      </w:pPr>
    </w:p>
    <w:p w14:paraId="0BCAA7E4" w14:textId="77777777" w:rsidR="000C1017" w:rsidRPr="001B0AC5" w:rsidRDefault="000C1017" w:rsidP="00DA7484">
      <w:pPr>
        <w:pStyle w:val="a9"/>
        <w:spacing w:line="360" w:lineRule="auto"/>
        <w:ind w:left="360" w:right="567"/>
        <w:rPr>
          <w:rFonts w:asciiTheme="majorBidi" w:eastAsia="Calibri" w:hAnsiTheme="majorBidi" w:cstheme="majorBidi"/>
          <w:sz w:val="26"/>
          <w:szCs w:val="26"/>
          <w:rtl/>
        </w:rPr>
      </w:pPr>
    </w:p>
    <w:p w14:paraId="0B6A1504" w14:textId="16ADF6F4" w:rsidR="00D925B0" w:rsidRPr="003516E8" w:rsidRDefault="00511D37" w:rsidP="00227BF3">
      <w:pPr>
        <w:spacing w:line="360" w:lineRule="auto"/>
        <w:ind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3516E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D0AF" w14:textId="77777777" w:rsidR="00AB40EC" w:rsidRDefault="00AB40EC" w:rsidP="00AC32C8">
      <w:r>
        <w:separator/>
      </w:r>
    </w:p>
  </w:endnote>
  <w:endnote w:type="continuationSeparator" w:id="0">
    <w:p w14:paraId="26067E44" w14:textId="77777777" w:rsidR="00AB40EC" w:rsidRDefault="00AB40E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200C" w14:textId="77777777" w:rsidR="00AB40EC" w:rsidRDefault="00AB40EC" w:rsidP="00AC32C8">
      <w:r>
        <w:separator/>
      </w:r>
    </w:p>
  </w:footnote>
  <w:footnote w:type="continuationSeparator" w:id="0">
    <w:p w14:paraId="7C78510E" w14:textId="77777777" w:rsidR="00AB40EC" w:rsidRDefault="00AB40E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549D1"/>
    <w:multiLevelType w:val="hybridMultilevel"/>
    <w:tmpl w:val="7C78AD1C"/>
    <w:lvl w:ilvl="0" w:tplc="46C0918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" w15:restartNumberingAfterBreak="0">
    <w:nsid w:val="27565ADE"/>
    <w:multiLevelType w:val="hybridMultilevel"/>
    <w:tmpl w:val="BC0A51A6"/>
    <w:lvl w:ilvl="0" w:tplc="DEBEBA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0522"/>
    <w:multiLevelType w:val="hybridMultilevel"/>
    <w:tmpl w:val="31307840"/>
    <w:lvl w:ilvl="0" w:tplc="FC2833D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47747"/>
    <w:multiLevelType w:val="hybridMultilevel"/>
    <w:tmpl w:val="2A60F1DC"/>
    <w:lvl w:ilvl="0" w:tplc="9684E91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97AFB"/>
    <w:multiLevelType w:val="hybridMultilevel"/>
    <w:tmpl w:val="8DD00BCE"/>
    <w:lvl w:ilvl="0" w:tplc="CDB8B392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9" w15:restartNumberingAfterBreak="0">
    <w:nsid w:val="664D5C46"/>
    <w:multiLevelType w:val="hybridMultilevel"/>
    <w:tmpl w:val="B32AF4F0"/>
    <w:lvl w:ilvl="0" w:tplc="75B65FCC">
      <w:start w:val="1"/>
      <w:numFmt w:val="bullet"/>
      <w:lvlText w:val=""/>
      <w:lvlJc w:val="left"/>
      <w:pPr>
        <w:ind w:left="88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0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5"/>
  </w:num>
  <w:num w:numId="2" w16cid:durableId="1823738371">
    <w:abstractNumId w:val="10"/>
  </w:num>
  <w:num w:numId="3" w16cid:durableId="1456176373">
    <w:abstractNumId w:val="0"/>
  </w:num>
  <w:num w:numId="4" w16cid:durableId="879826389">
    <w:abstractNumId w:val="4"/>
  </w:num>
  <w:num w:numId="5" w16cid:durableId="1624143894">
    <w:abstractNumId w:val="11"/>
  </w:num>
  <w:num w:numId="6" w16cid:durableId="8998230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4381">
    <w:abstractNumId w:val="1"/>
  </w:num>
  <w:num w:numId="8" w16cid:durableId="291206441">
    <w:abstractNumId w:val="3"/>
  </w:num>
  <w:num w:numId="9" w16cid:durableId="1732269827">
    <w:abstractNumId w:val="8"/>
  </w:num>
  <w:num w:numId="10" w16cid:durableId="466362681">
    <w:abstractNumId w:val="9"/>
  </w:num>
  <w:num w:numId="11" w16cid:durableId="853885772">
    <w:abstractNumId w:val="2"/>
  </w:num>
  <w:num w:numId="12" w16cid:durableId="92662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765"/>
    <w:rsid w:val="000148CF"/>
    <w:rsid w:val="000158D5"/>
    <w:rsid w:val="00015944"/>
    <w:rsid w:val="00017389"/>
    <w:rsid w:val="000204E7"/>
    <w:rsid w:val="00025238"/>
    <w:rsid w:val="0002595F"/>
    <w:rsid w:val="00026402"/>
    <w:rsid w:val="00032F9B"/>
    <w:rsid w:val="00032FDF"/>
    <w:rsid w:val="0003564B"/>
    <w:rsid w:val="0005418E"/>
    <w:rsid w:val="0005434A"/>
    <w:rsid w:val="000572E6"/>
    <w:rsid w:val="00064A0F"/>
    <w:rsid w:val="000675BE"/>
    <w:rsid w:val="00075D48"/>
    <w:rsid w:val="000762FF"/>
    <w:rsid w:val="000826EC"/>
    <w:rsid w:val="00083243"/>
    <w:rsid w:val="0008486B"/>
    <w:rsid w:val="00085130"/>
    <w:rsid w:val="000875A7"/>
    <w:rsid w:val="000A264D"/>
    <w:rsid w:val="000A487A"/>
    <w:rsid w:val="000A6139"/>
    <w:rsid w:val="000B14DD"/>
    <w:rsid w:val="000B2624"/>
    <w:rsid w:val="000B2F72"/>
    <w:rsid w:val="000B3339"/>
    <w:rsid w:val="000B3979"/>
    <w:rsid w:val="000B464D"/>
    <w:rsid w:val="000C1017"/>
    <w:rsid w:val="000C103D"/>
    <w:rsid w:val="000C439C"/>
    <w:rsid w:val="000C5A1B"/>
    <w:rsid w:val="000C75EF"/>
    <w:rsid w:val="000D135A"/>
    <w:rsid w:val="000D33F0"/>
    <w:rsid w:val="000D7806"/>
    <w:rsid w:val="000E31F9"/>
    <w:rsid w:val="000E35B1"/>
    <w:rsid w:val="000E4EA4"/>
    <w:rsid w:val="000E6E9D"/>
    <w:rsid w:val="000F0CD9"/>
    <w:rsid w:val="000F11D2"/>
    <w:rsid w:val="000F13A9"/>
    <w:rsid w:val="000F17B9"/>
    <w:rsid w:val="000F2FDF"/>
    <w:rsid w:val="000F6D19"/>
    <w:rsid w:val="000F729B"/>
    <w:rsid w:val="000F785D"/>
    <w:rsid w:val="001008B1"/>
    <w:rsid w:val="001019A4"/>
    <w:rsid w:val="001125A4"/>
    <w:rsid w:val="00120C20"/>
    <w:rsid w:val="0012198B"/>
    <w:rsid w:val="001270E3"/>
    <w:rsid w:val="00131564"/>
    <w:rsid w:val="0013502D"/>
    <w:rsid w:val="0013507A"/>
    <w:rsid w:val="001354F9"/>
    <w:rsid w:val="00136883"/>
    <w:rsid w:val="00136E87"/>
    <w:rsid w:val="001405B8"/>
    <w:rsid w:val="0014190C"/>
    <w:rsid w:val="0014221D"/>
    <w:rsid w:val="001443FD"/>
    <w:rsid w:val="001455C7"/>
    <w:rsid w:val="001465F4"/>
    <w:rsid w:val="00150BC9"/>
    <w:rsid w:val="00153FA9"/>
    <w:rsid w:val="00156BF9"/>
    <w:rsid w:val="0015730A"/>
    <w:rsid w:val="00157936"/>
    <w:rsid w:val="00163F0A"/>
    <w:rsid w:val="00165896"/>
    <w:rsid w:val="00166654"/>
    <w:rsid w:val="00166BCF"/>
    <w:rsid w:val="00170656"/>
    <w:rsid w:val="0017734C"/>
    <w:rsid w:val="00180435"/>
    <w:rsid w:val="00182D2E"/>
    <w:rsid w:val="00190CD2"/>
    <w:rsid w:val="0019524F"/>
    <w:rsid w:val="001A1C08"/>
    <w:rsid w:val="001A21D3"/>
    <w:rsid w:val="001A4AA5"/>
    <w:rsid w:val="001B0AC5"/>
    <w:rsid w:val="001B2339"/>
    <w:rsid w:val="001B3DB4"/>
    <w:rsid w:val="001B44BC"/>
    <w:rsid w:val="001C0FF1"/>
    <w:rsid w:val="001C6ACA"/>
    <w:rsid w:val="001D04CF"/>
    <w:rsid w:val="001D1F1C"/>
    <w:rsid w:val="001D2629"/>
    <w:rsid w:val="001D3D67"/>
    <w:rsid w:val="001D5DAB"/>
    <w:rsid w:val="001E17F0"/>
    <w:rsid w:val="001E2B6A"/>
    <w:rsid w:val="001E3CF7"/>
    <w:rsid w:val="001E3E70"/>
    <w:rsid w:val="001E5E8C"/>
    <w:rsid w:val="001F172E"/>
    <w:rsid w:val="001F1E8B"/>
    <w:rsid w:val="001F475E"/>
    <w:rsid w:val="00202922"/>
    <w:rsid w:val="00202FFA"/>
    <w:rsid w:val="002172B5"/>
    <w:rsid w:val="002203BF"/>
    <w:rsid w:val="00221FDB"/>
    <w:rsid w:val="002236B2"/>
    <w:rsid w:val="00223E0E"/>
    <w:rsid w:val="002246D4"/>
    <w:rsid w:val="00226E57"/>
    <w:rsid w:val="00227BF3"/>
    <w:rsid w:val="00230155"/>
    <w:rsid w:val="00230829"/>
    <w:rsid w:val="00230AEB"/>
    <w:rsid w:val="00231B08"/>
    <w:rsid w:val="00231E79"/>
    <w:rsid w:val="00232502"/>
    <w:rsid w:val="00233079"/>
    <w:rsid w:val="002338F8"/>
    <w:rsid w:val="002339CD"/>
    <w:rsid w:val="002358DE"/>
    <w:rsid w:val="0023731F"/>
    <w:rsid w:val="00241DFD"/>
    <w:rsid w:val="00241F40"/>
    <w:rsid w:val="00242AA9"/>
    <w:rsid w:val="00242F04"/>
    <w:rsid w:val="0024515A"/>
    <w:rsid w:val="00245C33"/>
    <w:rsid w:val="00247D99"/>
    <w:rsid w:val="00247E0F"/>
    <w:rsid w:val="00252AC3"/>
    <w:rsid w:val="00254372"/>
    <w:rsid w:val="002577FE"/>
    <w:rsid w:val="00265472"/>
    <w:rsid w:val="002718A8"/>
    <w:rsid w:val="0027243B"/>
    <w:rsid w:val="0027491A"/>
    <w:rsid w:val="00287178"/>
    <w:rsid w:val="00293146"/>
    <w:rsid w:val="00296045"/>
    <w:rsid w:val="00297981"/>
    <w:rsid w:val="002A0967"/>
    <w:rsid w:val="002A302D"/>
    <w:rsid w:val="002A4534"/>
    <w:rsid w:val="002A58D9"/>
    <w:rsid w:val="002B065D"/>
    <w:rsid w:val="002B1F76"/>
    <w:rsid w:val="002B5756"/>
    <w:rsid w:val="002B75AE"/>
    <w:rsid w:val="002C056B"/>
    <w:rsid w:val="002D0FF2"/>
    <w:rsid w:val="002D4305"/>
    <w:rsid w:val="002D4D1B"/>
    <w:rsid w:val="002D6568"/>
    <w:rsid w:val="002E0A07"/>
    <w:rsid w:val="002E1925"/>
    <w:rsid w:val="002E4400"/>
    <w:rsid w:val="002E4976"/>
    <w:rsid w:val="002E76E8"/>
    <w:rsid w:val="002F0F03"/>
    <w:rsid w:val="002F6587"/>
    <w:rsid w:val="002F7C4C"/>
    <w:rsid w:val="00301039"/>
    <w:rsid w:val="0030773A"/>
    <w:rsid w:val="0031192D"/>
    <w:rsid w:val="00321290"/>
    <w:rsid w:val="00322608"/>
    <w:rsid w:val="00323A7C"/>
    <w:rsid w:val="00327CC6"/>
    <w:rsid w:val="003314D7"/>
    <w:rsid w:val="00332680"/>
    <w:rsid w:val="003333F7"/>
    <w:rsid w:val="003342F6"/>
    <w:rsid w:val="00336D23"/>
    <w:rsid w:val="00336DED"/>
    <w:rsid w:val="00340A06"/>
    <w:rsid w:val="0034449C"/>
    <w:rsid w:val="0034510A"/>
    <w:rsid w:val="003455E5"/>
    <w:rsid w:val="00345B78"/>
    <w:rsid w:val="00347374"/>
    <w:rsid w:val="00347CF5"/>
    <w:rsid w:val="003516E8"/>
    <w:rsid w:val="003525DE"/>
    <w:rsid w:val="00356938"/>
    <w:rsid w:val="00356FEA"/>
    <w:rsid w:val="00357AA4"/>
    <w:rsid w:val="0036007D"/>
    <w:rsid w:val="00360C30"/>
    <w:rsid w:val="0036276D"/>
    <w:rsid w:val="00363D2C"/>
    <w:rsid w:val="00363F0D"/>
    <w:rsid w:val="003670D1"/>
    <w:rsid w:val="00367B61"/>
    <w:rsid w:val="00371EE1"/>
    <w:rsid w:val="00375B28"/>
    <w:rsid w:val="00376175"/>
    <w:rsid w:val="003821AD"/>
    <w:rsid w:val="00383198"/>
    <w:rsid w:val="003839B8"/>
    <w:rsid w:val="00384059"/>
    <w:rsid w:val="00384EAD"/>
    <w:rsid w:val="003954B0"/>
    <w:rsid w:val="00395537"/>
    <w:rsid w:val="003A0B47"/>
    <w:rsid w:val="003A1731"/>
    <w:rsid w:val="003A28DB"/>
    <w:rsid w:val="003A3A40"/>
    <w:rsid w:val="003A65A1"/>
    <w:rsid w:val="003A7CB6"/>
    <w:rsid w:val="003B032C"/>
    <w:rsid w:val="003B0D20"/>
    <w:rsid w:val="003B1B5E"/>
    <w:rsid w:val="003B305E"/>
    <w:rsid w:val="003B3D9F"/>
    <w:rsid w:val="003B5079"/>
    <w:rsid w:val="003B5B93"/>
    <w:rsid w:val="003B79B4"/>
    <w:rsid w:val="003B7B5E"/>
    <w:rsid w:val="003C25F3"/>
    <w:rsid w:val="003C28CF"/>
    <w:rsid w:val="003C63B7"/>
    <w:rsid w:val="003C7540"/>
    <w:rsid w:val="003D13F8"/>
    <w:rsid w:val="003D61B1"/>
    <w:rsid w:val="003E111B"/>
    <w:rsid w:val="003E24FC"/>
    <w:rsid w:val="003E53BB"/>
    <w:rsid w:val="003E7414"/>
    <w:rsid w:val="003F02C0"/>
    <w:rsid w:val="003F4B74"/>
    <w:rsid w:val="003F5128"/>
    <w:rsid w:val="003F6442"/>
    <w:rsid w:val="003F7433"/>
    <w:rsid w:val="003F7AE6"/>
    <w:rsid w:val="0040386E"/>
    <w:rsid w:val="0040463F"/>
    <w:rsid w:val="00410287"/>
    <w:rsid w:val="00413130"/>
    <w:rsid w:val="004133A7"/>
    <w:rsid w:val="004141B4"/>
    <w:rsid w:val="00415AF3"/>
    <w:rsid w:val="004160D6"/>
    <w:rsid w:val="0043151E"/>
    <w:rsid w:val="00437D3E"/>
    <w:rsid w:val="004409E7"/>
    <w:rsid w:val="004421C0"/>
    <w:rsid w:val="004445B3"/>
    <w:rsid w:val="00445389"/>
    <w:rsid w:val="0044653E"/>
    <w:rsid w:val="00451628"/>
    <w:rsid w:val="00452210"/>
    <w:rsid w:val="00452595"/>
    <w:rsid w:val="0045515B"/>
    <w:rsid w:val="00455707"/>
    <w:rsid w:val="004602FB"/>
    <w:rsid w:val="00464775"/>
    <w:rsid w:val="004652E0"/>
    <w:rsid w:val="00467215"/>
    <w:rsid w:val="00471E1D"/>
    <w:rsid w:val="00471E4F"/>
    <w:rsid w:val="00474C76"/>
    <w:rsid w:val="004763EB"/>
    <w:rsid w:val="004770AD"/>
    <w:rsid w:val="00480697"/>
    <w:rsid w:val="0048527F"/>
    <w:rsid w:val="0049195F"/>
    <w:rsid w:val="00495C4D"/>
    <w:rsid w:val="00496B92"/>
    <w:rsid w:val="004A1ABD"/>
    <w:rsid w:val="004A3256"/>
    <w:rsid w:val="004A32BE"/>
    <w:rsid w:val="004A517A"/>
    <w:rsid w:val="004A5416"/>
    <w:rsid w:val="004A776A"/>
    <w:rsid w:val="004B699B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2F98"/>
    <w:rsid w:val="004E3C89"/>
    <w:rsid w:val="004E6F71"/>
    <w:rsid w:val="004F11ED"/>
    <w:rsid w:val="004F2A2B"/>
    <w:rsid w:val="004F3D5F"/>
    <w:rsid w:val="004F4861"/>
    <w:rsid w:val="00500035"/>
    <w:rsid w:val="00501742"/>
    <w:rsid w:val="0050332C"/>
    <w:rsid w:val="0050624D"/>
    <w:rsid w:val="00506507"/>
    <w:rsid w:val="00507781"/>
    <w:rsid w:val="00511D37"/>
    <w:rsid w:val="00515CEC"/>
    <w:rsid w:val="005221DF"/>
    <w:rsid w:val="005251CF"/>
    <w:rsid w:val="00527B43"/>
    <w:rsid w:val="005307AA"/>
    <w:rsid w:val="005314C1"/>
    <w:rsid w:val="0053205D"/>
    <w:rsid w:val="00537932"/>
    <w:rsid w:val="00543233"/>
    <w:rsid w:val="00546D25"/>
    <w:rsid w:val="00551DFE"/>
    <w:rsid w:val="00553821"/>
    <w:rsid w:val="00554081"/>
    <w:rsid w:val="005566C3"/>
    <w:rsid w:val="005570DC"/>
    <w:rsid w:val="00566AC1"/>
    <w:rsid w:val="00567A0E"/>
    <w:rsid w:val="00570BCC"/>
    <w:rsid w:val="00571693"/>
    <w:rsid w:val="00571F70"/>
    <w:rsid w:val="005761DF"/>
    <w:rsid w:val="00576428"/>
    <w:rsid w:val="005802FB"/>
    <w:rsid w:val="00581807"/>
    <w:rsid w:val="00586925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450B"/>
    <w:rsid w:val="005C69A9"/>
    <w:rsid w:val="005D4B1D"/>
    <w:rsid w:val="005D557F"/>
    <w:rsid w:val="005D6805"/>
    <w:rsid w:val="005D7089"/>
    <w:rsid w:val="005D7D8C"/>
    <w:rsid w:val="005E0171"/>
    <w:rsid w:val="005E2EF2"/>
    <w:rsid w:val="005E450F"/>
    <w:rsid w:val="005E4DE5"/>
    <w:rsid w:val="005E77E7"/>
    <w:rsid w:val="005F0A02"/>
    <w:rsid w:val="005F13E4"/>
    <w:rsid w:val="005F2A9C"/>
    <w:rsid w:val="00600DE0"/>
    <w:rsid w:val="00602ED6"/>
    <w:rsid w:val="00606B29"/>
    <w:rsid w:val="006110A7"/>
    <w:rsid w:val="0061149B"/>
    <w:rsid w:val="00611526"/>
    <w:rsid w:val="0061214B"/>
    <w:rsid w:val="006137A1"/>
    <w:rsid w:val="0061563C"/>
    <w:rsid w:val="00615951"/>
    <w:rsid w:val="0061749E"/>
    <w:rsid w:val="006177C7"/>
    <w:rsid w:val="00621BE4"/>
    <w:rsid w:val="00621E31"/>
    <w:rsid w:val="00624E1A"/>
    <w:rsid w:val="00625992"/>
    <w:rsid w:val="00625D5B"/>
    <w:rsid w:val="00634FD8"/>
    <w:rsid w:val="0063641E"/>
    <w:rsid w:val="006364C5"/>
    <w:rsid w:val="00636D0A"/>
    <w:rsid w:val="00637DF2"/>
    <w:rsid w:val="00640DD0"/>
    <w:rsid w:val="00650695"/>
    <w:rsid w:val="006516A8"/>
    <w:rsid w:val="00653BE9"/>
    <w:rsid w:val="00657094"/>
    <w:rsid w:val="00666604"/>
    <w:rsid w:val="0067261A"/>
    <w:rsid w:val="0067443A"/>
    <w:rsid w:val="006778AD"/>
    <w:rsid w:val="006803FE"/>
    <w:rsid w:val="006822C5"/>
    <w:rsid w:val="00683F06"/>
    <w:rsid w:val="00687F7F"/>
    <w:rsid w:val="00692136"/>
    <w:rsid w:val="00692A17"/>
    <w:rsid w:val="00695D6A"/>
    <w:rsid w:val="006A120B"/>
    <w:rsid w:val="006A2472"/>
    <w:rsid w:val="006A2501"/>
    <w:rsid w:val="006A771B"/>
    <w:rsid w:val="006B4BDF"/>
    <w:rsid w:val="006C030C"/>
    <w:rsid w:val="006C203A"/>
    <w:rsid w:val="006C45C9"/>
    <w:rsid w:val="006C6EF4"/>
    <w:rsid w:val="006D5642"/>
    <w:rsid w:val="006D65F5"/>
    <w:rsid w:val="006D7859"/>
    <w:rsid w:val="006E2D71"/>
    <w:rsid w:val="006E315D"/>
    <w:rsid w:val="006E3F11"/>
    <w:rsid w:val="006E60A9"/>
    <w:rsid w:val="006F5D7F"/>
    <w:rsid w:val="006F6B48"/>
    <w:rsid w:val="0070012A"/>
    <w:rsid w:val="00703F44"/>
    <w:rsid w:val="007054E2"/>
    <w:rsid w:val="00712630"/>
    <w:rsid w:val="0071487D"/>
    <w:rsid w:val="00717CD2"/>
    <w:rsid w:val="00722503"/>
    <w:rsid w:val="00724E03"/>
    <w:rsid w:val="007250FA"/>
    <w:rsid w:val="00727674"/>
    <w:rsid w:val="00727D62"/>
    <w:rsid w:val="00730260"/>
    <w:rsid w:val="007361B9"/>
    <w:rsid w:val="00736670"/>
    <w:rsid w:val="00737E5F"/>
    <w:rsid w:val="00742A22"/>
    <w:rsid w:val="007452B1"/>
    <w:rsid w:val="007508FC"/>
    <w:rsid w:val="007513D0"/>
    <w:rsid w:val="00752AAB"/>
    <w:rsid w:val="00753B4D"/>
    <w:rsid w:val="00754CD5"/>
    <w:rsid w:val="00767EFB"/>
    <w:rsid w:val="0077331A"/>
    <w:rsid w:val="00774EAD"/>
    <w:rsid w:val="0077606F"/>
    <w:rsid w:val="007850B1"/>
    <w:rsid w:val="00787926"/>
    <w:rsid w:val="00793799"/>
    <w:rsid w:val="00793FA4"/>
    <w:rsid w:val="0079524D"/>
    <w:rsid w:val="007A4203"/>
    <w:rsid w:val="007A4413"/>
    <w:rsid w:val="007A7A86"/>
    <w:rsid w:val="007B1265"/>
    <w:rsid w:val="007B1CC0"/>
    <w:rsid w:val="007B39B6"/>
    <w:rsid w:val="007B58F9"/>
    <w:rsid w:val="007B7878"/>
    <w:rsid w:val="007C1819"/>
    <w:rsid w:val="007C2182"/>
    <w:rsid w:val="007C4ACA"/>
    <w:rsid w:val="007C7620"/>
    <w:rsid w:val="007D0DBA"/>
    <w:rsid w:val="007D2891"/>
    <w:rsid w:val="007D7B0C"/>
    <w:rsid w:val="007E5859"/>
    <w:rsid w:val="007E788C"/>
    <w:rsid w:val="007F1B7A"/>
    <w:rsid w:val="007F25E2"/>
    <w:rsid w:val="007F5178"/>
    <w:rsid w:val="007F5350"/>
    <w:rsid w:val="007F6299"/>
    <w:rsid w:val="007F6DE4"/>
    <w:rsid w:val="008047F8"/>
    <w:rsid w:val="0080551A"/>
    <w:rsid w:val="008066E6"/>
    <w:rsid w:val="00806D70"/>
    <w:rsid w:val="00810DB1"/>
    <w:rsid w:val="0081474B"/>
    <w:rsid w:val="00821F93"/>
    <w:rsid w:val="00831884"/>
    <w:rsid w:val="008327A7"/>
    <w:rsid w:val="00837178"/>
    <w:rsid w:val="00846435"/>
    <w:rsid w:val="00850609"/>
    <w:rsid w:val="00851123"/>
    <w:rsid w:val="00851274"/>
    <w:rsid w:val="00855A98"/>
    <w:rsid w:val="00857CBE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0883"/>
    <w:rsid w:val="0089255E"/>
    <w:rsid w:val="0089436F"/>
    <w:rsid w:val="00895A3D"/>
    <w:rsid w:val="00897D32"/>
    <w:rsid w:val="008A0320"/>
    <w:rsid w:val="008A1090"/>
    <w:rsid w:val="008A390A"/>
    <w:rsid w:val="008A3AC6"/>
    <w:rsid w:val="008A4C48"/>
    <w:rsid w:val="008A5D08"/>
    <w:rsid w:val="008A5F18"/>
    <w:rsid w:val="008A718E"/>
    <w:rsid w:val="008A7A67"/>
    <w:rsid w:val="008B0960"/>
    <w:rsid w:val="008B0AFC"/>
    <w:rsid w:val="008B1F24"/>
    <w:rsid w:val="008B4E04"/>
    <w:rsid w:val="008B4E30"/>
    <w:rsid w:val="008B511E"/>
    <w:rsid w:val="008C039C"/>
    <w:rsid w:val="008C1969"/>
    <w:rsid w:val="008C320C"/>
    <w:rsid w:val="008C52C7"/>
    <w:rsid w:val="008C7326"/>
    <w:rsid w:val="008C7730"/>
    <w:rsid w:val="008D089B"/>
    <w:rsid w:val="008D46D5"/>
    <w:rsid w:val="008D78D2"/>
    <w:rsid w:val="008E6096"/>
    <w:rsid w:val="008E6562"/>
    <w:rsid w:val="008E7922"/>
    <w:rsid w:val="008F105B"/>
    <w:rsid w:val="008F45C4"/>
    <w:rsid w:val="00904B38"/>
    <w:rsid w:val="0090566B"/>
    <w:rsid w:val="00921721"/>
    <w:rsid w:val="0092232B"/>
    <w:rsid w:val="00922347"/>
    <w:rsid w:val="00924803"/>
    <w:rsid w:val="00925473"/>
    <w:rsid w:val="00925BC0"/>
    <w:rsid w:val="00925C01"/>
    <w:rsid w:val="00926B7B"/>
    <w:rsid w:val="00930589"/>
    <w:rsid w:val="00931FB3"/>
    <w:rsid w:val="009343BA"/>
    <w:rsid w:val="00934437"/>
    <w:rsid w:val="009361DD"/>
    <w:rsid w:val="00936482"/>
    <w:rsid w:val="00937E31"/>
    <w:rsid w:val="0094063D"/>
    <w:rsid w:val="00941A50"/>
    <w:rsid w:val="00941D5F"/>
    <w:rsid w:val="00942E55"/>
    <w:rsid w:val="009452CA"/>
    <w:rsid w:val="0094549A"/>
    <w:rsid w:val="009458E2"/>
    <w:rsid w:val="0094674E"/>
    <w:rsid w:val="009500BD"/>
    <w:rsid w:val="009505E1"/>
    <w:rsid w:val="009510A1"/>
    <w:rsid w:val="00952D15"/>
    <w:rsid w:val="00956509"/>
    <w:rsid w:val="00961D6D"/>
    <w:rsid w:val="00964998"/>
    <w:rsid w:val="0097329E"/>
    <w:rsid w:val="009741D2"/>
    <w:rsid w:val="0097500A"/>
    <w:rsid w:val="0098228E"/>
    <w:rsid w:val="00983FC2"/>
    <w:rsid w:val="00984514"/>
    <w:rsid w:val="0098629C"/>
    <w:rsid w:val="00990078"/>
    <w:rsid w:val="009916B6"/>
    <w:rsid w:val="009928CF"/>
    <w:rsid w:val="009947F5"/>
    <w:rsid w:val="009970E5"/>
    <w:rsid w:val="00997CF7"/>
    <w:rsid w:val="009A1889"/>
    <w:rsid w:val="009A19AE"/>
    <w:rsid w:val="009A40DA"/>
    <w:rsid w:val="009A7037"/>
    <w:rsid w:val="009B1225"/>
    <w:rsid w:val="009C1461"/>
    <w:rsid w:val="009C2373"/>
    <w:rsid w:val="009C23DB"/>
    <w:rsid w:val="009C2506"/>
    <w:rsid w:val="009C2C60"/>
    <w:rsid w:val="009C3364"/>
    <w:rsid w:val="009C5BF3"/>
    <w:rsid w:val="009C64E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1F19"/>
    <w:rsid w:val="00A02989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148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74E5"/>
    <w:rsid w:val="00A7010A"/>
    <w:rsid w:val="00A721DD"/>
    <w:rsid w:val="00A72A9C"/>
    <w:rsid w:val="00A73BA6"/>
    <w:rsid w:val="00A765D9"/>
    <w:rsid w:val="00A83003"/>
    <w:rsid w:val="00A86FBB"/>
    <w:rsid w:val="00A903B2"/>
    <w:rsid w:val="00A90D17"/>
    <w:rsid w:val="00A92342"/>
    <w:rsid w:val="00A94D1E"/>
    <w:rsid w:val="00A96DAC"/>
    <w:rsid w:val="00AA1777"/>
    <w:rsid w:val="00AA1AC4"/>
    <w:rsid w:val="00AA4A40"/>
    <w:rsid w:val="00AA4C09"/>
    <w:rsid w:val="00AB2637"/>
    <w:rsid w:val="00AB40EC"/>
    <w:rsid w:val="00AB48A4"/>
    <w:rsid w:val="00AB4EC0"/>
    <w:rsid w:val="00AB60C1"/>
    <w:rsid w:val="00AB6D62"/>
    <w:rsid w:val="00AC31A4"/>
    <w:rsid w:val="00AC32C8"/>
    <w:rsid w:val="00AC556C"/>
    <w:rsid w:val="00AC6863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3AC5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45B0"/>
    <w:rsid w:val="00B25CAC"/>
    <w:rsid w:val="00B37326"/>
    <w:rsid w:val="00B42D8F"/>
    <w:rsid w:val="00B459B2"/>
    <w:rsid w:val="00B47599"/>
    <w:rsid w:val="00B5023F"/>
    <w:rsid w:val="00B53CBA"/>
    <w:rsid w:val="00B60BEC"/>
    <w:rsid w:val="00B62901"/>
    <w:rsid w:val="00B62DC4"/>
    <w:rsid w:val="00B67C8B"/>
    <w:rsid w:val="00B704F3"/>
    <w:rsid w:val="00B7086A"/>
    <w:rsid w:val="00B7124A"/>
    <w:rsid w:val="00B7389D"/>
    <w:rsid w:val="00B769E0"/>
    <w:rsid w:val="00B80B1F"/>
    <w:rsid w:val="00B84067"/>
    <w:rsid w:val="00B846A8"/>
    <w:rsid w:val="00B85721"/>
    <w:rsid w:val="00B85D6E"/>
    <w:rsid w:val="00B86CCE"/>
    <w:rsid w:val="00B87E42"/>
    <w:rsid w:val="00B926A0"/>
    <w:rsid w:val="00B94C23"/>
    <w:rsid w:val="00B964F3"/>
    <w:rsid w:val="00B975FE"/>
    <w:rsid w:val="00BA05A2"/>
    <w:rsid w:val="00BA2B0D"/>
    <w:rsid w:val="00BA2FBA"/>
    <w:rsid w:val="00BB1F47"/>
    <w:rsid w:val="00BB4A7B"/>
    <w:rsid w:val="00BB7DBF"/>
    <w:rsid w:val="00BC3E3B"/>
    <w:rsid w:val="00BC4CB0"/>
    <w:rsid w:val="00BC5384"/>
    <w:rsid w:val="00BC5BF7"/>
    <w:rsid w:val="00BC65B1"/>
    <w:rsid w:val="00BC6694"/>
    <w:rsid w:val="00BC730F"/>
    <w:rsid w:val="00BC7DA7"/>
    <w:rsid w:val="00BD2B75"/>
    <w:rsid w:val="00BD3396"/>
    <w:rsid w:val="00BD3950"/>
    <w:rsid w:val="00BD6527"/>
    <w:rsid w:val="00BD6E2D"/>
    <w:rsid w:val="00BE16EB"/>
    <w:rsid w:val="00BF3BDA"/>
    <w:rsid w:val="00BF5E5D"/>
    <w:rsid w:val="00BF5E8F"/>
    <w:rsid w:val="00C03C16"/>
    <w:rsid w:val="00C04FF6"/>
    <w:rsid w:val="00C06BB3"/>
    <w:rsid w:val="00C124D3"/>
    <w:rsid w:val="00C264D6"/>
    <w:rsid w:val="00C278E8"/>
    <w:rsid w:val="00C3474E"/>
    <w:rsid w:val="00C3685F"/>
    <w:rsid w:val="00C42D3F"/>
    <w:rsid w:val="00C52B23"/>
    <w:rsid w:val="00C53629"/>
    <w:rsid w:val="00C60100"/>
    <w:rsid w:val="00C62700"/>
    <w:rsid w:val="00C63874"/>
    <w:rsid w:val="00C72C88"/>
    <w:rsid w:val="00C764A4"/>
    <w:rsid w:val="00C76854"/>
    <w:rsid w:val="00C80CAB"/>
    <w:rsid w:val="00C8155E"/>
    <w:rsid w:val="00C87E8F"/>
    <w:rsid w:val="00C90BD5"/>
    <w:rsid w:val="00C95477"/>
    <w:rsid w:val="00C97303"/>
    <w:rsid w:val="00CA0BC4"/>
    <w:rsid w:val="00CA1509"/>
    <w:rsid w:val="00CA259A"/>
    <w:rsid w:val="00CA27DE"/>
    <w:rsid w:val="00CB03D4"/>
    <w:rsid w:val="00CB1B12"/>
    <w:rsid w:val="00CB2052"/>
    <w:rsid w:val="00CB34B3"/>
    <w:rsid w:val="00CB4C5E"/>
    <w:rsid w:val="00CC0717"/>
    <w:rsid w:val="00CC1D4E"/>
    <w:rsid w:val="00CC1F68"/>
    <w:rsid w:val="00CC408F"/>
    <w:rsid w:val="00CC5913"/>
    <w:rsid w:val="00CD12A7"/>
    <w:rsid w:val="00CD451E"/>
    <w:rsid w:val="00CD52D0"/>
    <w:rsid w:val="00CE0CCB"/>
    <w:rsid w:val="00CE6DA1"/>
    <w:rsid w:val="00CE717D"/>
    <w:rsid w:val="00CF24BC"/>
    <w:rsid w:val="00CF3523"/>
    <w:rsid w:val="00CF5A5A"/>
    <w:rsid w:val="00CF5E24"/>
    <w:rsid w:val="00CF5ECE"/>
    <w:rsid w:val="00CF6790"/>
    <w:rsid w:val="00CF7835"/>
    <w:rsid w:val="00D04E0B"/>
    <w:rsid w:val="00D106F4"/>
    <w:rsid w:val="00D12D97"/>
    <w:rsid w:val="00D138BC"/>
    <w:rsid w:val="00D21842"/>
    <w:rsid w:val="00D23937"/>
    <w:rsid w:val="00D239AD"/>
    <w:rsid w:val="00D23F59"/>
    <w:rsid w:val="00D254E1"/>
    <w:rsid w:val="00D25A31"/>
    <w:rsid w:val="00D26CA4"/>
    <w:rsid w:val="00D3009B"/>
    <w:rsid w:val="00D3242B"/>
    <w:rsid w:val="00D34EA7"/>
    <w:rsid w:val="00D360B0"/>
    <w:rsid w:val="00D41FD6"/>
    <w:rsid w:val="00D42998"/>
    <w:rsid w:val="00D43218"/>
    <w:rsid w:val="00D436CB"/>
    <w:rsid w:val="00D45931"/>
    <w:rsid w:val="00D45AEA"/>
    <w:rsid w:val="00D462A9"/>
    <w:rsid w:val="00D50D65"/>
    <w:rsid w:val="00D549C7"/>
    <w:rsid w:val="00D54CFB"/>
    <w:rsid w:val="00D615E2"/>
    <w:rsid w:val="00D63046"/>
    <w:rsid w:val="00D63DD9"/>
    <w:rsid w:val="00D64920"/>
    <w:rsid w:val="00D660BE"/>
    <w:rsid w:val="00D7097E"/>
    <w:rsid w:val="00D70CAD"/>
    <w:rsid w:val="00D73340"/>
    <w:rsid w:val="00D73977"/>
    <w:rsid w:val="00D73CFB"/>
    <w:rsid w:val="00D74991"/>
    <w:rsid w:val="00D74CF2"/>
    <w:rsid w:val="00D76CF7"/>
    <w:rsid w:val="00D81552"/>
    <w:rsid w:val="00D8207D"/>
    <w:rsid w:val="00D82718"/>
    <w:rsid w:val="00D82937"/>
    <w:rsid w:val="00D8296D"/>
    <w:rsid w:val="00D90987"/>
    <w:rsid w:val="00D925B0"/>
    <w:rsid w:val="00D92DA0"/>
    <w:rsid w:val="00D976B1"/>
    <w:rsid w:val="00DA109B"/>
    <w:rsid w:val="00DA375C"/>
    <w:rsid w:val="00DA7484"/>
    <w:rsid w:val="00DB2E99"/>
    <w:rsid w:val="00DB4F18"/>
    <w:rsid w:val="00DB6858"/>
    <w:rsid w:val="00DB6B45"/>
    <w:rsid w:val="00DB70E1"/>
    <w:rsid w:val="00DB7460"/>
    <w:rsid w:val="00DC0CE7"/>
    <w:rsid w:val="00DC0F63"/>
    <w:rsid w:val="00DC1DFB"/>
    <w:rsid w:val="00DC29B8"/>
    <w:rsid w:val="00DC4AE2"/>
    <w:rsid w:val="00DC4E9D"/>
    <w:rsid w:val="00DC70E7"/>
    <w:rsid w:val="00DD1F4D"/>
    <w:rsid w:val="00DD47AA"/>
    <w:rsid w:val="00DD4A6E"/>
    <w:rsid w:val="00DE195A"/>
    <w:rsid w:val="00DE2125"/>
    <w:rsid w:val="00DE3A01"/>
    <w:rsid w:val="00DE7979"/>
    <w:rsid w:val="00DF0E58"/>
    <w:rsid w:val="00DF6176"/>
    <w:rsid w:val="00E02AB9"/>
    <w:rsid w:val="00E13382"/>
    <w:rsid w:val="00E13806"/>
    <w:rsid w:val="00E163EE"/>
    <w:rsid w:val="00E169B7"/>
    <w:rsid w:val="00E21BC2"/>
    <w:rsid w:val="00E21BF5"/>
    <w:rsid w:val="00E25F7D"/>
    <w:rsid w:val="00E26F9A"/>
    <w:rsid w:val="00E27611"/>
    <w:rsid w:val="00E3049A"/>
    <w:rsid w:val="00E33060"/>
    <w:rsid w:val="00E33657"/>
    <w:rsid w:val="00E40020"/>
    <w:rsid w:val="00E4039F"/>
    <w:rsid w:val="00E4283F"/>
    <w:rsid w:val="00E43E77"/>
    <w:rsid w:val="00E46927"/>
    <w:rsid w:val="00E52D95"/>
    <w:rsid w:val="00E53385"/>
    <w:rsid w:val="00E54D15"/>
    <w:rsid w:val="00E557CB"/>
    <w:rsid w:val="00E61431"/>
    <w:rsid w:val="00E6185E"/>
    <w:rsid w:val="00E61C88"/>
    <w:rsid w:val="00E66621"/>
    <w:rsid w:val="00E676D2"/>
    <w:rsid w:val="00E75720"/>
    <w:rsid w:val="00E75A52"/>
    <w:rsid w:val="00E800A4"/>
    <w:rsid w:val="00E805DF"/>
    <w:rsid w:val="00E83F60"/>
    <w:rsid w:val="00E84F4E"/>
    <w:rsid w:val="00E85B95"/>
    <w:rsid w:val="00E8696E"/>
    <w:rsid w:val="00E869E0"/>
    <w:rsid w:val="00E92BBE"/>
    <w:rsid w:val="00E938ED"/>
    <w:rsid w:val="00E94390"/>
    <w:rsid w:val="00EA1ADF"/>
    <w:rsid w:val="00EB0340"/>
    <w:rsid w:val="00EB3D1D"/>
    <w:rsid w:val="00EB4BC0"/>
    <w:rsid w:val="00EB4EC8"/>
    <w:rsid w:val="00EB7E96"/>
    <w:rsid w:val="00EC2377"/>
    <w:rsid w:val="00EC6BCE"/>
    <w:rsid w:val="00EC7D90"/>
    <w:rsid w:val="00ED0079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3A43"/>
    <w:rsid w:val="00EF6AB3"/>
    <w:rsid w:val="00EF7656"/>
    <w:rsid w:val="00F03384"/>
    <w:rsid w:val="00F052E8"/>
    <w:rsid w:val="00F1154F"/>
    <w:rsid w:val="00F1177F"/>
    <w:rsid w:val="00F11861"/>
    <w:rsid w:val="00F11907"/>
    <w:rsid w:val="00F1735A"/>
    <w:rsid w:val="00F224E7"/>
    <w:rsid w:val="00F237AE"/>
    <w:rsid w:val="00F244AE"/>
    <w:rsid w:val="00F24F9C"/>
    <w:rsid w:val="00F26BE5"/>
    <w:rsid w:val="00F279B9"/>
    <w:rsid w:val="00F32A66"/>
    <w:rsid w:val="00F37A09"/>
    <w:rsid w:val="00F434CA"/>
    <w:rsid w:val="00F519D8"/>
    <w:rsid w:val="00F51D6A"/>
    <w:rsid w:val="00F5603C"/>
    <w:rsid w:val="00F6202C"/>
    <w:rsid w:val="00F7032F"/>
    <w:rsid w:val="00F7165B"/>
    <w:rsid w:val="00F762AB"/>
    <w:rsid w:val="00F80DF3"/>
    <w:rsid w:val="00F823F2"/>
    <w:rsid w:val="00F83216"/>
    <w:rsid w:val="00F83CCD"/>
    <w:rsid w:val="00F8417E"/>
    <w:rsid w:val="00F85DDB"/>
    <w:rsid w:val="00F87127"/>
    <w:rsid w:val="00F90F61"/>
    <w:rsid w:val="00F91349"/>
    <w:rsid w:val="00F92E45"/>
    <w:rsid w:val="00F92E64"/>
    <w:rsid w:val="00F93EDE"/>
    <w:rsid w:val="00F94480"/>
    <w:rsid w:val="00F95E0D"/>
    <w:rsid w:val="00F96180"/>
    <w:rsid w:val="00F9746E"/>
    <w:rsid w:val="00FA536A"/>
    <w:rsid w:val="00FA6242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3AF5"/>
    <w:rsid w:val="00FD4132"/>
    <w:rsid w:val="00FD471F"/>
    <w:rsid w:val="00FD6E2A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1410</TotalTime>
  <Pages>2</Pages>
  <Words>230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25</cp:revision>
  <cp:lastPrinted>2025-07-14T11:10:00Z</cp:lastPrinted>
  <dcterms:created xsi:type="dcterms:W3CDTF">2026-04-27T05:38:00Z</dcterms:created>
  <dcterms:modified xsi:type="dcterms:W3CDTF">2026-04-28T05:33:00Z</dcterms:modified>
</cp:coreProperties>
</file>