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77777777" w:rsidR="00BF3BDA" w:rsidRDefault="00BF3BDA" w:rsidP="00942E55">
      <w:pPr>
        <w:rPr>
          <w:rtl/>
        </w:rPr>
      </w:pPr>
    </w:p>
    <w:p w14:paraId="7E4AD74F" w14:textId="77777777" w:rsidR="0061563C" w:rsidRDefault="0061563C" w:rsidP="00F32A66">
      <w:pPr>
        <w:tabs>
          <w:tab w:val="left" w:pos="3022"/>
        </w:tabs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1D0AA97" w14:textId="77777777" w:rsidR="000F729B" w:rsidRPr="000F729B" w:rsidRDefault="000F729B" w:rsidP="000F729B">
      <w:pPr>
        <w:rPr>
          <w:rFonts w:eastAsia="Calibri"/>
          <w:rtl/>
        </w:rPr>
      </w:pPr>
    </w:p>
    <w:p w14:paraId="4D2D4E01" w14:textId="26FA89AA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 </w:t>
      </w:r>
      <w:r w:rsidR="000E4EA4">
        <w:rPr>
          <w:rFonts w:hint="cs"/>
          <w:b/>
          <w:bCs/>
          <w:sz w:val="28"/>
          <w:szCs w:val="28"/>
          <w:u w:val="single"/>
          <w:rtl/>
        </w:rPr>
        <w:t xml:space="preserve">1.26 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מישיבת </w:t>
      </w:r>
      <w:r w:rsidR="00806D70">
        <w:rPr>
          <w:rFonts w:hint="cs"/>
          <w:b/>
          <w:bCs/>
          <w:sz w:val="28"/>
          <w:szCs w:val="28"/>
          <w:u w:val="single"/>
          <w:rtl/>
        </w:rPr>
        <w:t>ועדת בטחון עירוני</w:t>
      </w:r>
    </w:p>
    <w:p w14:paraId="5E164C76" w14:textId="77777777" w:rsidR="000F729B" w:rsidRPr="000F729B" w:rsidRDefault="000F729B" w:rsidP="000F729B">
      <w:pPr>
        <w:jc w:val="center"/>
        <w:rPr>
          <w:b/>
          <w:bCs/>
          <w:sz w:val="28"/>
          <w:szCs w:val="28"/>
          <w:u w:val="single"/>
          <w:rtl/>
        </w:rPr>
      </w:pPr>
    </w:p>
    <w:p w14:paraId="080CD9EB" w14:textId="1F110C65" w:rsidR="000F729B" w:rsidRPr="000F729B" w:rsidRDefault="000F729B" w:rsidP="000E4EA4">
      <w:pPr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0E4EA4">
        <w:rPr>
          <w:rFonts w:hint="cs"/>
          <w:b/>
          <w:bCs/>
          <w:sz w:val="28"/>
          <w:szCs w:val="28"/>
          <w:u w:val="single"/>
          <w:rtl/>
        </w:rPr>
        <w:t>18.2.26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0E4EA4">
        <w:rPr>
          <w:rFonts w:hint="cs"/>
          <w:b/>
          <w:bCs/>
          <w:sz w:val="28"/>
          <w:szCs w:val="28"/>
          <w:u w:val="single"/>
          <w:rtl/>
        </w:rPr>
        <w:t>באמצעות תוכנת הזום</w:t>
      </w:r>
    </w:p>
    <w:p w14:paraId="7010D041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50123D2E" w14:textId="77777777" w:rsidR="000F729B" w:rsidRPr="000F729B" w:rsidRDefault="000F729B" w:rsidP="000F729B">
      <w:pPr>
        <w:jc w:val="right"/>
        <w:rPr>
          <w:sz w:val="28"/>
          <w:szCs w:val="28"/>
        </w:rPr>
      </w:pPr>
    </w:p>
    <w:p w14:paraId="66C1F961" w14:textId="0B610AD2" w:rsidR="000F729B" w:rsidRDefault="000F729B" w:rsidP="000F729B">
      <w:pPr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806D70">
        <w:rPr>
          <w:rFonts w:hint="cs"/>
          <w:sz w:val="28"/>
          <w:szCs w:val="28"/>
          <w:rtl/>
        </w:rPr>
        <w:t>מר שלמה חכם פינטו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AB6D62">
        <w:rPr>
          <w:sz w:val="28"/>
          <w:szCs w:val="28"/>
          <w:rtl/>
        </w:rPr>
        <w:tab/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24A5EA73" w14:textId="78A04C7E" w:rsidR="00600DE0" w:rsidRDefault="00600DE0" w:rsidP="000F729B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גב' איריס בר דוד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חברת הוועדה</w:t>
      </w:r>
    </w:p>
    <w:p w14:paraId="24E8CCA5" w14:textId="4BD4B5DA" w:rsidR="00C764A4" w:rsidRDefault="000572E6" w:rsidP="00AB60C1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764A4" w:rsidRPr="004F11ED">
        <w:rPr>
          <w:sz w:val="28"/>
          <w:szCs w:val="28"/>
          <w:rtl/>
        </w:rPr>
        <w:t xml:space="preserve">גב' יסמין </w:t>
      </w:r>
      <w:proofErr w:type="spellStart"/>
      <w:r w:rsidR="00C764A4" w:rsidRPr="004F11ED">
        <w:rPr>
          <w:sz w:val="28"/>
          <w:szCs w:val="28"/>
          <w:rtl/>
        </w:rPr>
        <w:t>וולקומיר</w:t>
      </w:r>
      <w:proofErr w:type="spellEnd"/>
      <w:r w:rsidR="00C764A4" w:rsidRPr="004F11ED">
        <w:rPr>
          <w:sz w:val="28"/>
          <w:szCs w:val="28"/>
          <w:rtl/>
        </w:rPr>
        <w:t xml:space="preserve"> פרייסמן</w:t>
      </w:r>
      <w:r w:rsidR="00C764A4" w:rsidRPr="004F11ED">
        <w:rPr>
          <w:sz w:val="28"/>
          <w:szCs w:val="28"/>
          <w:rtl/>
        </w:rPr>
        <w:tab/>
        <w:t>-</w:t>
      </w:r>
      <w:r w:rsidR="00C764A4" w:rsidRPr="004F11ED">
        <w:rPr>
          <w:sz w:val="28"/>
          <w:szCs w:val="28"/>
          <w:rtl/>
        </w:rPr>
        <w:tab/>
        <w:t>חברת הוועדה</w:t>
      </w:r>
      <w:r w:rsidR="00014765">
        <w:rPr>
          <w:rFonts w:hint="cs"/>
          <w:sz w:val="28"/>
          <w:szCs w:val="28"/>
          <w:rtl/>
        </w:rPr>
        <w:t xml:space="preserve"> </w:t>
      </w:r>
    </w:p>
    <w:p w14:paraId="6648BB31" w14:textId="77777777" w:rsidR="003F4B74" w:rsidRDefault="003F4B74" w:rsidP="003F4B74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>מר פבל אסטחוב</w:t>
      </w:r>
      <w:r w:rsidRPr="000572E6">
        <w:rPr>
          <w:sz w:val="28"/>
          <w:szCs w:val="28"/>
          <w:rtl/>
        </w:rPr>
        <w:tab/>
      </w:r>
      <w:r w:rsidRPr="000572E6">
        <w:rPr>
          <w:sz w:val="28"/>
          <w:szCs w:val="28"/>
          <w:rtl/>
        </w:rPr>
        <w:tab/>
        <w:t>-</w:t>
      </w:r>
      <w:r w:rsidRPr="000572E6">
        <w:rPr>
          <w:sz w:val="28"/>
          <w:szCs w:val="28"/>
          <w:rtl/>
        </w:rPr>
        <w:tab/>
        <w:t>חבר הוועדה</w:t>
      </w:r>
    </w:p>
    <w:p w14:paraId="0F422F08" w14:textId="77777777" w:rsidR="003F4B74" w:rsidRPr="007F5178" w:rsidRDefault="003F4B74" w:rsidP="003F4B74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 w:hint="cs"/>
          <w:sz w:val="28"/>
          <w:szCs w:val="28"/>
          <w:rtl/>
        </w:rPr>
        <w:t>מ</w:t>
      </w:r>
      <w:r w:rsidRPr="007F5178">
        <w:rPr>
          <w:rFonts w:eastAsia="Calibri"/>
          <w:sz w:val="28"/>
          <w:szCs w:val="28"/>
          <w:rtl/>
        </w:rPr>
        <w:t>ר ניסים ונונו</w:t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  <w:t>-</w:t>
      </w:r>
      <w:r w:rsidRPr="007F5178">
        <w:rPr>
          <w:rFonts w:eastAsia="Calibri"/>
          <w:sz w:val="28"/>
          <w:szCs w:val="28"/>
          <w:rtl/>
        </w:rPr>
        <w:tab/>
        <w:t>מנהל השיטור העירוני</w:t>
      </w:r>
    </w:p>
    <w:p w14:paraId="701A0238" w14:textId="7F0FE312" w:rsidR="004445B3" w:rsidRDefault="00241DFD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מר שלומי חזוני</w:t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>-</w:t>
      </w:r>
      <w:r w:rsidR="004445B3">
        <w:rPr>
          <w:sz w:val="28"/>
          <w:szCs w:val="28"/>
          <w:rtl/>
        </w:rPr>
        <w:tab/>
      </w:r>
      <w:r w:rsidR="004445B3">
        <w:rPr>
          <w:rFonts w:hint="cs"/>
          <w:sz w:val="28"/>
          <w:szCs w:val="28"/>
          <w:rtl/>
        </w:rPr>
        <w:t xml:space="preserve">מנהל אגף </w:t>
      </w:r>
      <w:r w:rsidR="009A19AE">
        <w:rPr>
          <w:rFonts w:hint="cs"/>
          <w:sz w:val="28"/>
          <w:szCs w:val="28"/>
          <w:rtl/>
        </w:rPr>
        <w:t>בטחון</w:t>
      </w:r>
    </w:p>
    <w:p w14:paraId="0B08E3C3" w14:textId="04AFF391" w:rsidR="009741D2" w:rsidRDefault="009741D2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</w:t>
      </w:r>
      <w:r w:rsidR="003F4B74">
        <w:rPr>
          <w:rFonts w:hint="cs"/>
          <w:sz w:val="28"/>
          <w:szCs w:val="28"/>
          <w:rtl/>
        </w:rPr>
        <w:t xml:space="preserve">אריק </w:t>
      </w:r>
      <w:proofErr w:type="spellStart"/>
      <w:r w:rsidR="003F4B74">
        <w:rPr>
          <w:rFonts w:hint="cs"/>
          <w:sz w:val="28"/>
          <w:szCs w:val="28"/>
          <w:rtl/>
        </w:rPr>
        <w:t>הלפר</w:t>
      </w:r>
      <w:proofErr w:type="spellEnd"/>
      <w:r w:rsidR="003F4B74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משטרת ישראל</w:t>
      </w:r>
    </w:p>
    <w:p w14:paraId="0EA1D99D" w14:textId="342E6E1F" w:rsidR="00AB60C1" w:rsidRDefault="00AB60C1" w:rsidP="000572E6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מר אדי </w:t>
      </w:r>
      <w:proofErr w:type="spellStart"/>
      <w:r>
        <w:rPr>
          <w:rFonts w:hint="cs"/>
          <w:sz w:val="28"/>
          <w:szCs w:val="28"/>
          <w:rtl/>
        </w:rPr>
        <w:t>סלוסקי</w:t>
      </w:r>
      <w:proofErr w:type="spellEnd"/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משטרת ישראל</w:t>
      </w:r>
    </w:p>
    <w:p w14:paraId="233F0B3E" w14:textId="08D5F69F" w:rsidR="000F729B" w:rsidRPr="000F729B" w:rsidRDefault="009A19AE" w:rsidP="007F517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F5178">
        <w:rPr>
          <w:rFonts w:hint="cs"/>
          <w:sz w:val="28"/>
          <w:szCs w:val="28"/>
          <w:rtl/>
        </w:rPr>
        <w:t>ג</w:t>
      </w:r>
      <w:r w:rsidR="000F729B" w:rsidRPr="000F729B">
        <w:rPr>
          <w:rFonts w:hint="cs"/>
          <w:sz w:val="28"/>
          <w:szCs w:val="28"/>
          <w:rtl/>
        </w:rPr>
        <w:t>ב' מאיה שניידר</w:t>
      </w:r>
      <w:r w:rsidR="00AB6D62">
        <w:rPr>
          <w:sz w:val="28"/>
          <w:szCs w:val="28"/>
          <w:rtl/>
        </w:rPr>
        <w:tab/>
      </w:r>
      <w:r w:rsidR="000F729B" w:rsidRPr="000F729B">
        <w:rPr>
          <w:rFonts w:hint="cs"/>
          <w:sz w:val="28"/>
          <w:szCs w:val="28"/>
          <w:rtl/>
        </w:rPr>
        <w:tab/>
        <w:t>-</w:t>
      </w:r>
      <w:r w:rsidR="000F729B" w:rsidRPr="000F729B">
        <w:rPr>
          <w:rFonts w:hint="cs"/>
          <w:sz w:val="28"/>
          <w:szCs w:val="28"/>
          <w:rtl/>
        </w:rPr>
        <w:tab/>
        <w:t>מזכירת הוועדה</w:t>
      </w:r>
    </w:p>
    <w:p w14:paraId="449F088A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241766C2" w14:textId="77777777" w:rsidR="000F729B" w:rsidRPr="000F729B" w:rsidRDefault="000F729B" w:rsidP="000F729B">
      <w:pPr>
        <w:rPr>
          <w:sz w:val="28"/>
          <w:szCs w:val="28"/>
          <w:rtl/>
        </w:rPr>
      </w:pPr>
    </w:p>
    <w:p w14:paraId="1894FAF3" w14:textId="0C336A74" w:rsidR="004F11ED" w:rsidRDefault="00AB6D62" w:rsidP="000F729B">
      <w:pPr>
        <w:rPr>
          <w:sz w:val="28"/>
          <w:szCs w:val="28"/>
          <w:rtl/>
        </w:rPr>
      </w:pPr>
      <w:r w:rsidRPr="00AB6D62">
        <w:rPr>
          <w:rFonts w:hint="cs"/>
          <w:b/>
          <w:bCs/>
          <w:sz w:val="28"/>
          <w:szCs w:val="28"/>
          <w:u w:val="single"/>
          <w:rtl/>
        </w:rPr>
        <w:t>חסרים ה"ה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AB60C1" w:rsidRPr="00AB60C1">
        <w:rPr>
          <w:sz w:val="28"/>
          <w:szCs w:val="28"/>
          <w:rtl/>
        </w:rPr>
        <w:t>מר דוד פפיא</w:t>
      </w:r>
      <w:r w:rsidR="00AB60C1" w:rsidRPr="00AB60C1">
        <w:rPr>
          <w:sz w:val="28"/>
          <w:szCs w:val="28"/>
          <w:rtl/>
        </w:rPr>
        <w:tab/>
      </w:r>
      <w:r w:rsidR="00AB60C1" w:rsidRPr="00AB60C1">
        <w:rPr>
          <w:sz w:val="28"/>
          <w:szCs w:val="28"/>
          <w:rtl/>
        </w:rPr>
        <w:tab/>
      </w:r>
      <w:r w:rsidR="00AB60C1" w:rsidRPr="00AB60C1">
        <w:rPr>
          <w:sz w:val="28"/>
          <w:szCs w:val="28"/>
          <w:rtl/>
        </w:rPr>
        <w:tab/>
        <w:t>-</w:t>
      </w:r>
      <w:r w:rsidR="00AB60C1" w:rsidRPr="00AB60C1">
        <w:rPr>
          <w:sz w:val="28"/>
          <w:szCs w:val="28"/>
          <w:rtl/>
        </w:rPr>
        <w:tab/>
        <w:t>חבר הוועדה</w:t>
      </w:r>
    </w:p>
    <w:p w14:paraId="1B76DF87" w14:textId="29A7C917" w:rsidR="007F5178" w:rsidRPr="007F5178" w:rsidRDefault="000572E6" w:rsidP="003F4B74">
      <w:pPr>
        <w:rPr>
          <w:rFonts w:eastAsia="Calibri"/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</w:p>
    <w:p w14:paraId="327BF491" w14:textId="6773D39D" w:rsidR="000F729B" w:rsidRPr="000F729B" w:rsidRDefault="007F5178" w:rsidP="009741D2">
      <w:pPr>
        <w:rPr>
          <w:rFonts w:eastAsia="Calibri"/>
          <w:sz w:val="28"/>
          <w:szCs w:val="28"/>
          <w:rtl/>
        </w:rPr>
      </w:pP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</w:p>
    <w:p w14:paraId="58621E4A" w14:textId="3ED16EC5" w:rsidR="000F729B" w:rsidRPr="000F729B" w:rsidRDefault="000E35B1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</w:p>
    <w:p w14:paraId="4730DEE4" w14:textId="77777777" w:rsidR="000F729B" w:rsidRPr="000F729B" w:rsidRDefault="000F729B" w:rsidP="000F729B">
      <w:pPr>
        <w:rPr>
          <w:rFonts w:eastAsia="Calibri"/>
          <w:sz w:val="28"/>
          <w:szCs w:val="28"/>
          <w:rtl/>
        </w:rPr>
      </w:pPr>
    </w:p>
    <w:p w14:paraId="38E39AC8" w14:textId="5759E643" w:rsidR="000F729B" w:rsidRDefault="000F729B" w:rsidP="000F729B">
      <w:pPr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716645E2" w14:textId="77777777" w:rsidR="00EC2377" w:rsidRPr="00EC2377" w:rsidRDefault="00EC2377" w:rsidP="00EC2377">
      <w:pPr>
        <w:rPr>
          <w:noProof/>
          <w:sz w:val="28"/>
          <w:szCs w:val="28"/>
          <w:rtl/>
        </w:rPr>
      </w:pPr>
    </w:p>
    <w:p w14:paraId="6317083F" w14:textId="77777777" w:rsidR="00464775" w:rsidRPr="00464775" w:rsidRDefault="00464775" w:rsidP="00464775">
      <w:pPr>
        <w:rPr>
          <w:noProof/>
          <w:sz w:val="28"/>
          <w:szCs w:val="28"/>
          <w:rtl/>
        </w:rPr>
      </w:pPr>
    </w:p>
    <w:p w14:paraId="0CD64C93" w14:textId="49132AA7" w:rsidR="00464775" w:rsidRPr="00464775" w:rsidRDefault="00F91349" w:rsidP="004A3256">
      <w:pPr>
        <w:rPr>
          <w:noProof/>
          <w:sz w:val="28"/>
          <w:szCs w:val="28"/>
          <w:rtl/>
        </w:rPr>
      </w:pPr>
      <w:r w:rsidRPr="00F91349">
        <w:rPr>
          <w:noProof/>
          <w:sz w:val="28"/>
          <w:szCs w:val="28"/>
          <w:rtl/>
        </w:rPr>
        <w:t>1.</w:t>
      </w:r>
      <w:r w:rsidRPr="00F91349">
        <w:rPr>
          <w:noProof/>
          <w:sz w:val="28"/>
          <w:szCs w:val="28"/>
          <w:rtl/>
        </w:rPr>
        <w:tab/>
        <w:t>פריצות וגניבות בעיר.</w:t>
      </w:r>
    </w:p>
    <w:p w14:paraId="50D8FCB0" w14:textId="77777777" w:rsidR="00EC2377" w:rsidRPr="00EC2377" w:rsidRDefault="00EC2377" w:rsidP="00EC2377">
      <w:pPr>
        <w:ind w:left="720"/>
        <w:rPr>
          <w:noProof/>
          <w:sz w:val="28"/>
          <w:szCs w:val="28"/>
          <w:rtl/>
        </w:rPr>
      </w:pPr>
    </w:p>
    <w:p w14:paraId="61824F59" w14:textId="047AE53A" w:rsidR="00226E57" w:rsidRDefault="00226E57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79B88416" w14:textId="36B02BAA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1F87F359" w14:textId="3D8F67F6" w:rsidR="00964998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41941EE9" w14:textId="77777777" w:rsidR="00964998" w:rsidRPr="00AA4A40" w:rsidRDefault="00964998" w:rsidP="00226E57">
      <w:pPr>
        <w:pStyle w:val="a9"/>
        <w:ind w:left="360"/>
        <w:rPr>
          <w:rFonts w:eastAsia="Calibri"/>
          <w:sz w:val="28"/>
          <w:szCs w:val="28"/>
          <w:rtl/>
        </w:rPr>
      </w:pPr>
    </w:p>
    <w:p w14:paraId="207B7A24" w14:textId="3C098C92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562A08B" w14:textId="43B5D6BA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1FB7C6E" w14:textId="17E16028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C3289FD" w14:textId="3BDF9CEB" w:rsidR="00323A7C" w:rsidRDefault="00323A7C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0C93ABAE" w14:textId="182DF08E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5722FDC" w14:textId="77777777" w:rsidR="00692136" w:rsidRDefault="00692136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5CE6A80A" w14:textId="77777777" w:rsidR="00226E57" w:rsidRDefault="00226E57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30C596BC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2211E32B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1D559807" w14:textId="77777777" w:rsidR="00E54D15" w:rsidRDefault="00E54D15" w:rsidP="000F729B">
      <w:pPr>
        <w:rPr>
          <w:rFonts w:eastAsia="Calibri"/>
          <w:b/>
          <w:bCs/>
          <w:sz w:val="28"/>
          <w:szCs w:val="28"/>
          <w:u w:val="single"/>
          <w:rtl/>
        </w:rPr>
      </w:pPr>
    </w:p>
    <w:p w14:paraId="73513250" w14:textId="43A9011D" w:rsidR="002D4D1B" w:rsidRDefault="00964998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לבטחון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עירוני 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1349">
        <w:rPr>
          <w:rFonts w:eastAsia="Calibri" w:hint="cs"/>
          <w:b/>
          <w:bCs/>
          <w:noProof/>
          <w:sz w:val="28"/>
          <w:szCs w:val="28"/>
          <w:u w:val="single"/>
          <w:rtl/>
        </w:rPr>
        <w:t>18.2.26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="002D4D1B"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5C4700D7" w14:textId="77777777" w:rsidR="00336DED" w:rsidRDefault="00336DED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43FCAD37" w14:textId="0B26DFE7" w:rsidR="0098629C" w:rsidRPr="001B0AC5" w:rsidRDefault="00F91349" w:rsidP="00DF6176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>משטרת ישראל עושה מבצעים גלויים וסמויים ע</w:t>
      </w:r>
      <w:r w:rsidR="001E3CF7" w:rsidRPr="001B0AC5">
        <w:rPr>
          <w:rFonts w:eastAsia="Calibri" w:hint="cs"/>
          <w:noProof/>
          <w:sz w:val="26"/>
          <w:szCs w:val="26"/>
          <w:rtl/>
        </w:rPr>
        <w:t>"ימחסומים וצוותים במקומות כמו הטיילת ולפי פילוח, באזורים נוספים בעיר.</w:t>
      </w:r>
    </w:p>
    <w:p w14:paraId="1D6B1E67" w14:textId="77777777" w:rsidR="001E3CF7" w:rsidRPr="001B0AC5" w:rsidRDefault="001E3CF7" w:rsidP="001E3CF7">
      <w:pPr>
        <w:rPr>
          <w:rFonts w:eastAsia="Calibri"/>
          <w:noProof/>
          <w:sz w:val="26"/>
          <w:szCs w:val="26"/>
        </w:rPr>
      </w:pPr>
    </w:p>
    <w:p w14:paraId="57A56AEA" w14:textId="7BB8191E" w:rsidR="001E3CF7" w:rsidRPr="001B0AC5" w:rsidRDefault="001E3CF7" w:rsidP="00DF6176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 xml:space="preserve">יש שיתוף פעולה </w:t>
      </w:r>
      <w:r w:rsidR="00DB7460" w:rsidRPr="001B0AC5">
        <w:rPr>
          <w:rFonts w:eastAsia="Calibri" w:hint="cs"/>
          <w:noProof/>
          <w:sz w:val="26"/>
          <w:szCs w:val="26"/>
          <w:rtl/>
        </w:rPr>
        <w:t xml:space="preserve">ברמה גבוהה </w:t>
      </w:r>
      <w:r w:rsidRPr="001B0AC5">
        <w:rPr>
          <w:rFonts w:eastAsia="Calibri" w:hint="cs"/>
          <w:noProof/>
          <w:sz w:val="26"/>
          <w:szCs w:val="26"/>
          <w:rtl/>
        </w:rPr>
        <w:t xml:space="preserve">בין העירייה, סיירת לביא, </w:t>
      </w:r>
      <w:r w:rsidR="00DB7460" w:rsidRPr="001B0AC5">
        <w:rPr>
          <w:rFonts w:eastAsia="Calibri" w:hint="cs"/>
          <w:noProof/>
          <w:sz w:val="26"/>
          <w:szCs w:val="26"/>
          <w:rtl/>
        </w:rPr>
        <w:t xml:space="preserve">אגף הבטחון העירוני, </w:t>
      </w:r>
      <w:r w:rsidRPr="001B0AC5">
        <w:rPr>
          <w:rFonts w:eastAsia="Calibri" w:hint="cs"/>
          <w:noProof/>
          <w:sz w:val="26"/>
          <w:szCs w:val="26"/>
          <w:rtl/>
        </w:rPr>
        <w:t>הפיקוח העירוני והמשטרה.</w:t>
      </w:r>
    </w:p>
    <w:p w14:paraId="0827B436" w14:textId="77777777" w:rsidR="001E3CF7" w:rsidRPr="001B0AC5" w:rsidRDefault="001E3CF7" w:rsidP="001E3CF7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26E05B9F" w14:textId="2BFEA0A6" w:rsidR="001E3CF7" w:rsidRPr="001B0AC5" w:rsidRDefault="00DB6858" w:rsidP="00DF6176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>המשטרה נותנת את המענה לכל התפרצות וגניבה לרכב, לדירה, שולחים מז"פ, מטפלים בתושב.</w:t>
      </w:r>
    </w:p>
    <w:p w14:paraId="1373820C" w14:textId="77777777" w:rsidR="00DB6858" w:rsidRPr="001B0AC5" w:rsidRDefault="00DB6858" w:rsidP="00DB6858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77159EA1" w14:textId="637FF3D7" w:rsidR="00DB6858" w:rsidRPr="001B0AC5" w:rsidRDefault="00DB7460" w:rsidP="00DF6176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 xml:space="preserve">סיירת לביא </w:t>
      </w:r>
      <w:r w:rsidR="00015944" w:rsidRPr="001B0AC5">
        <w:rPr>
          <w:rFonts w:eastAsia="Calibri" w:hint="cs"/>
          <w:noProof/>
          <w:sz w:val="26"/>
          <w:szCs w:val="26"/>
          <w:rtl/>
        </w:rPr>
        <w:t>מבצעת פעילות יומית עם משימות מדויקות ויש הרבה הצלחות גם בנושא הואנדליזים בעיר.</w:t>
      </w:r>
    </w:p>
    <w:p w14:paraId="2BE2C6F6" w14:textId="77777777" w:rsidR="00015944" w:rsidRPr="001B0AC5" w:rsidRDefault="00015944" w:rsidP="00015944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12AA5746" w14:textId="52ECC263" w:rsidR="00015944" w:rsidRPr="001B0AC5" w:rsidRDefault="00297981" w:rsidP="00297981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>בסופ"ש מטפלים במשילות בעיקר בטיילת.</w:t>
      </w:r>
    </w:p>
    <w:p w14:paraId="6B4C7DC9" w14:textId="77777777" w:rsidR="00297981" w:rsidRPr="001B0AC5" w:rsidRDefault="00297981" w:rsidP="00297981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072681C1" w14:textId="571E8EBF" w:rsidR="00297981" w:rsidRPr="001B0AC5" w:rsidRDefault="00297981" w:rsidP="00297981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>יש היערכות לרמאדן</w:t>
      </w:r>
      <w:r w:rsidR="00480697" w:rsidRPr="001B0AC5">
        <w:rPr>
          <w:rFonts w:eastAsia="Calibri" w:hint="cs"/>
          <w:noProof/>
          <w:sz w:val="26"/>
          <w:szCs w:val="26"/>
          <w:rtl/>
        </w:rPr>
        <w:t xml:space="preserve"> </w:t>
      </w:r>
      <w:r w:rsidR="00480697" w:rsidRPr="001B0AC5">
        <w:rPr>
          <w:rFonts w:eastAsia="Calibri"/>
          <w:noProof/>
          <w:sz w:val="26"/>
          <w:szCs w:val="26"/>
          <w:rtl/>
        </w:rPr>
        <w:t>–</w:t>
      </w:r>
      <w:r w:rsidR="00480697" w:rsidRPr="001B0AC5">
        <w:rPr>
          <w:rFonts w:eastAsia="Calibri" w:hint="cs"/>
          <w:noProof/>
          <w:sz w:val="26"/>
          <w:szCs w:val="26"/>
          <w:rtl/>
        </w:rPr>
        <w:t xml:space="preserve"> באחריות אגף הבטחון והפיקוח העירוני.</w:t>
      </w:r>
    </w:p>
    <w:p w14:paraId="2985DE72" w14:textId="77777777" w:rsidR="00480697" w:rsidRPr="001B0AC5" w:rsidRDefault="00480697" w:rsidP="00480697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09E17659" w14:textId="39855E04" w:rsidR="00480697" w:rsidRDefault="00480697" w:rsidP="00297981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 w:rsidRPr="001B0AC5">
        <w:rPr>
          <w:rFonts w:eastAsia="Calibri" w:hint="cs"/>
          <w:noProof/>
          <w:sz w:val="26"/>
          <w:szCs w:val="26"/>
          <w:rtl/>
        </w:rPr>
        <w:t>יש עליה קטנה של בני מיעוטים שמגיעים לטיילת.</w:t>
      </w:r>
    </w:p>
    <w:p w14:paraId="4014FB80" w14:textId="77777777" w:rsidR="00DA7484" w:rsidRPr="00DA7484" w:rsidRDefault="00DA7484" w:rsidP="00DA7484">
      <w:pPr>
        <w:pStyle w:val="a9"/>
        <w:rPr>
          <w:rFonts w:eastAsia="Calibri" w:hint="cs"/>
          <w:noProof/>
          <w:sz w:val="26"/>
          <w:szCs w:val="26"/>
          <w:rtl/>
        </w:rPr>
      </w:pPr>
    </w:p>
    <w:p w14:paraId="482EA24B" w14:textId="30039D64" w:rsidR="00DA7484" w:rsidRPr="001B0AC5" w:rsidRDefault="00DA7484" w:rsidP="00297981">
      <w:pPr>
        <w:pStyle w:val="a9"/>
        <w:numPr>
          <w:ilvl w:val="0"/>
          <w:numId w:val="12"/>
        </w:numPr>
        <w:rPr>
          <w:rFonts w:eastAsia="Calibri"/>
          <w:noProof/>
          <w:sz w:val="26"/>
          <w:szCs w:val="26"/>
        </w:rPr>
      </w:pPr>
      <w:r>
        <w:rPr>
          <w:rFonts w:eastAsia="Calibri" w:hint="cs"/>
          <w:noProof/>
          <w:sz w:val="26"/>
          <w:szCs w:val="26"/>
          <w:rtl/>
        </w:rPr>
        <w:t>כיתות הכוננות משולבות בפעילות בכל המבצעים.</w:t>
      </w:r>
    </w:p>
    <w:p w14:paraId="0C174C80" w14:textId="77777777" w:rsidR="00480697" w:rsidRPr="00480697" w:rsidRDefault="00480697" w:rsidP="00480697">
      <w:pPr>
        <w:pStyle w:val="a9"/>
        <w:rPr>
          <w:rFonts w:eastAsia="Calibri" w:hint="cs"/>
          <w:noProof/>
          <w:sz w:val="28"/>
          <w:szCs w:val="28"/>
          <w:rtl/>
        </w:rPr>
      </w:pPr>
    </w:p>
    <w:p w14:paraId="7BE6CD6B" w14:textId="77777777" w:rsidR="00395537" w:rsidRPr="009A1889" w:rsidRDefault="00395537" w:rsidP="002D4D1B">
      <w:pPr>
        <w:rPr>
          <w:rFonts w:eastAsia="Calibri"/>
          <w:b/>
          <w:bCs/>
          <w:noProof/>
          <w:sz w:val="28"/>
          <w:szCs w:val="28"/>
          <w:u w:val="single"/>
          <w:rtl/>
        </w:rPr>
      </w:pPr>
    </w:p>
    <w:p w14:paraId="1BF2AF69" w14:textId="5EA09F7A" w:rsidR="0070012A" w:rsidRPr="001B0AC5" w:rsidRDefault="0070012A" w:rsidP="008C1969">
      <w:pPr>
        <w:pStyle w:val="a9"/>
        <w:spacing w:line="360" w:lineRule="auto"/>
        <w:ind w:left="529"/>
        <w:jc w:val="both"/>
        <w:rPr>
          <w:rFonts w:asciiTheme="majorBidi" w:eastAsia="Calibri" w:hAnsiTheme="majorBidi" w:cstheme="majorBidi"/>
          <w:b/>
          <w:bCs/>
          <w:sz w:val="26"/>
          <w:szCs w:val="26"/>
          <w:u w:val="single"/>
          <w:rtl/>
        </w:rPr>
      </w:pPr>
      <w:r w:rsidRPr="001B0AC5">
        <w:rPr>
          <w:rFonts w:asciiTheme="majorBidi" w:eastAsia="Calibri" w:hAnsiTheme="majorBidi" w:cstheme="majorBidi" w:hint="cs"/>
          <w:b/>
          <w:bCs/>
          <w:sz w:val="26"/>
          <w:szCs w:val="26"/>
          <w:u w:val="single"/>
          <w:rtl/>
        </w:rPr>
        <w:t>סיכום והמלצות:</w:t>
      </w:r>
    </w:p>
    <w:p w14:paraId="0EF541EA" w14:textId="29D71919" w:rsidR="00952D15" w:rsidRPr="001B0AC5" w:rsidRDefault="001E3CF7" w:rsidP="001E3CF7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 w:rsidRPr="001B0AC5">
        <w:rPr>
          <w:rFonts w:asciiTheme="majorBidi" w:eastAsia="Calibri" w:hAnsiTheme="majorBidi" w:cstheme="majorBidi" w:hint="cs"/>
          <w:sz w:val="26"/>
          <w:szCs w:val="26"/>
          <w:rtl/>
        </w:rPr>
        <w:t>הבולטות של צוותי העירייה והמשטרה גורמת להרתעה.</w:t>
      </w:r>
    </w:p>
    <w:p w14:paraId="2C28B8CB" w14:textId="23F52AF1" w:rsidR="00480697" w:rsidRPr="001B0AC5" w:rsidRDefault="00480697" w:rsidP="001E3CF7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 w:rsidRPr="001B0AC5">
        <w:rPr>
          <w:rFonts w:asciiTheme="majorBidi" w:eastAsia="Calibri" w:hAnsiTheme="majorBidi" w:cstheme="majorBidi" w:hint="cs"/>
          <w:sz w:val="26"/>
          <w:szCs w:val="26"/>
          <w:rtl/>
        </w:rPr>
        <w:t>מפקד תחנת משטרת בת ים מבקש לקבל דיווח אם נתפסים בני מיעוטים על קורקינטים בעיר.</w:t>
      </w:r>
    </w:p>
    <w:p w14:paraId="4EE20799" w14:textId="4BD63C38" w:rsidR="00480697" w:rsidRPr="001B0AC5" w:rsidRDefault="00480697" w:rsidP="001E3CF7">
      <w:pPr>
        <w:pStyle w:val="a9"/>
        <w:numPr>
          <w:ilvl w:val="0"/>
          <w:numId w:val="12"/>
        </w:numPr>
        <w:spacing w:line="360" w:lineRule="auto"/>
        <w:ind w:right="567"/>
        <w:rPr>
          <w:rFonts w:asciiTheme="majorBidi" w:eastAsia="Calibri" w:hAnsiTheme="majorBidi" w:cstheme="majorBidi"/>
          <w:sz w:val="26"/>
          <w:szCs w:val="26"/>
        </w:rPr>
      </w:pPr>
      <w:r w:rsidRPr="001B0AC5">
        <w:rPr>
          <w:rFonts w:asciiTheme="majorBidi" w:eastAsia="Calibri" w:hAnsiTheme="majorBidi" w:cstheme="majorBidi" w:hint="cs"/>
          <w:sz w:val="26"/>
          <w:szCs w:val="26"/>
          <w:rtl/>
        </w:rPr>
        <w:t>לאתר עסקים שחושדים שיש בהם שב"חים כולל אתרי בניה בעיר.</w:t>
      </w:r>
      <w:r w:rsidR="00DA7484">
        <w:rPr>
          <w:rFonts w:asciiTheme="majorBidi" w:eastAsia="Calibri" w:hAnsiTheme="majorBidi" w:cstheme="majorBidi" w:hint="cs"/>
          <w:sz w:val="26"/>
          <w:szCs w:val="26"/>
          <w:rtl/>
        </w:rPr>
        <w:t xml:space="preserve"> היו שב"חים שנעצרו בגינות. המטרה שלא יהיו שב"חים.</w:t>
      </w:r>
    </w:p>
    <w:p w14:paraId="56AC2D58" w14:textId="77777777" w:rsidR="006E315D" w:rsidRDefault="006E315D" w:rsidP="00DA7484">
      <w:pPr>
        <w:pStyle w:val="a9"/>
        <w:spacing w:line="360" w:lineRule="auto"/>
        <w:ind w:left="360" w:right="567"/>
        <w:rPr>
          <w:rFonts w:asciiTheme="majorBidi" w:eastAsia="Calibri" w:hAnsiTheme="majorBidi" w:cstheme="majorBidi"/>
          <w:sz w:val="26"/>
          <w:szCs w:val="26"/>
          <w:rtl/>
        </w:rPr>
      </w:pPr>
    </w:p>
    <w:p w14:paraId="149166F4" w14:textId="77777777" w:rsidR="00DA7484" w:rsidRPr="001B0AC5" w:rsidRDefault="00DA7484" w:rsidP="00DA7484">
      <w:pPr>
        <w:pStyle w:val="a9"/>
        <w:spacing w:line="360" w:lineRule="auto"/>
        <w:ind w:left="360" w:right="567"/>
        <w:rPr>
          <w:rFonts w:asciiTheme="majorBidi" w:eastAsia="Calibri" w:hAnsiTheme="majorBidi" w:cstheme="majorBidi"/>
          <w:sz w:val="26"/>
          <w:szCs w:val="26"/>
          <w:rtl/>
        </w:rPr>
      </w:pPr>
    </w:p>
    <w:p w14:paraId="0B6A1504" w14:textId="16ADF6F4" w:rsidR="00D925B0" w:rsidRPr="003516E8" w:rsidRDefault="00511D37" w:rsidP="00227BF3">
      <w:pPr>
        <w:spacing w:line="360" w:lineRule="auto"/>
        <w:ind w:right="567"/>
        <w:contextualSpacing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3516E8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BD0F" w14:textId="77777777" w:rsidR="007A4203" w:rsidRDefault="007A4203" w:rsidP="00AC32C8">
      <w:r>
        <w:separator/>
      </w:r>
    </w:p>
  </w:endnote>
  <w:endnote w:type="continuationSeparator" w:id="0">
    <w:p w14:paraId="3F371B1C" w14:textId="77777777" w:rsidR="007A4203" w:rsidRDefault="007A4203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47096884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476D" w14:textId="77777777" w:rsidR="007A4203" w:rsidRDefault="007A4203" w:rsidP="00AC32C8">
      <w:r>
        <w:separator/>
      </w:r>
    </w:p>
  </w:footnote>
  <w:footnote w:type="continuationSeparator" w:id="0">
    <w:p w14:paraId="7DBF59BC" w14:textId="77777777" w:rsidR="007A4203" w:rsidRDefault="007A4203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319BE"/>
    <w:multiLevelType w:val="hybridMultilevel"/>
    <w:tmpl w:val="E9FE57DA"/>
    <w:lvl w:ilvl="0" w:tplc="2DAED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549D1"/>
    <w:multiLevelType w:val="hybridMultilevel"/>
    <w:tmpl w:val="7C78AD1C"/>
    <w:lvl w:ilvl="0" w:tplc="46C0918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2" w15:restartNumberingAfterBreak="0">
    <w:nsid w:val="27565ADE"/>
    <w:multiLevelType w:val="hybridMultilevel"/>
    <w:tmpl w:val="BC0A51A6"/>
    <w:lvl w:ilvl="0" w:tplc="DEBEBA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80522"/>
    <w:multiLevelType w:val="hybridMultilevel"/>
    <w:tmpl w:val="31307840"/>
    <w:lvl w:ilvl="0" w:tplc="FC2833D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225EA"/>
    <w:multiLevelType w:val="hybridMultilevel"/>
    <w:tmpl w:val="C4C2E8B2"/>
    <w:lvl w:ilvl="0" w:tplc="73060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47747"/>
    <w:multiLevelType w:val="hybridMultilevel"/>
    <w:tmpl w:val="2A60F1DC"/>
    <w:lvl w:ilvl="0" w:tplc="9684E91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97AFB"/>
    <w:multiLevelType w:val="hybridMultilevel"/>
    <w:tmpl w:val="8DD00BCE"/>
    <w:lvl w:ilvl="0" w:tplc="CDB8B392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9" w15:restartNumberingAfterBreak="0">
    <w:nsid w:val="664D5C46"/>
    <w:multiLevelType w:val="hybridMultilevel"/>
    <w:tmpl w:val="B32AF4F0"/>
    <w:lvl w:ilvl="0" w:tplc="75B65FCC">
      <w:start w:val="1"/>
      <w:numFmt w:val="bullet"/>
      <w:lvlText w:val=""/>
      <w:lvlJc w:val="left"/>
      <w:pPr>
        <w:ind w:left="88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0" w15:restartNumberingAfterBreak="0">
    <w:nsid w:val="6F637182"/>
    <w:multiLevelType w:val="hybridMultilevel"/>
    <w:tmpl w:val="5F9429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817EE6"/>
    <w:multiLevelType w:val="hybridMultilevel"/>
    <w:tmpl w:val="1472AC42"/>
    <w:lvl w:ilvl="0" w:tplc="6EB6A4C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5"/>
  </w:num>
  <w:num w:numId="2" w16cid:durableId="1823738371">
    <w:abstractNumId w:val="10"/>
  </w:num>
  <w:num w:numId="3" w16cid:durableId="1456176373">
    <w:abstractNumId w:val="0"/>
  </w:num>
  <w:num w:numId="4" w16cid:durableId="879826389">
    <w:abstractNumId w:val="4"/>
  </w:num>
  <w:num w:numId="5" w16cid:durableId="1624143894">
    <w:abstractNumId w:val="11"/>
  </w:num>
  <w:num w:numId="6" w16cid:durableId="8998230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4381">
    <w:abstractNumId w:val="1"/>
  </w:num>
  <w:num w:numId="8" w16cid:durableId="291206441">
    <w:abstractNumId w:val="3"/>
  </w:num>
  <w:num w:numId="9" w16cid:durableId="1732269827">
    <w:abstractNumId w:val="8"/>
  </w:num>
  <w:num w:numId="10" w16cid:durableId="466362681">
    <w:abstractNumId w:val="9"/>
  </w:num>
  <w:num w:numId="11" w16cid:durableId="853885772">
    <w:abstractNumId w:val="2"/>
  </w:num>
  <w:num w:numId="12" w16cid:durableId="926622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765"/>
    <w:rsid w:val="000148CF"/>
    <w:rsid w:val="000158D5"/>
    <w:rsid w:val="00015944"/>
    <w:rsid w:val="00017389"/>
    <w:rsid w:val="000204E7"/>
    <w:rsid w:val="00025238"/>
    <w:rsid w:val="0002595F"/>
    <w:rsid w:val="00026402"/>
    <w:rsid w:val="00032F9B"/>
    <w:rsid w:val="00032FDF"/>
    <w:rsid w:val="0003564B"/>
    <w:rsid w:val="0005418E"/>
    <w:rsid w:val="0005434A"/>
    <w:rsid w:val="000572E6"/>
    <w:rsid w:val="00064A0F"/>
    <w:rsid w:val="000675BE"/>
    <w:rsid w:val="00075D48"/>
    <w:rsid w:val="000762FF"/>
    <w:rsid w:val="000826EC"/>
    <w:rsid w:val="00083243"/>
    <w:rsid w:val="0008486B"/>
    <w:rsid w:val="00085130"/>
    <w:rsid w:val="000875A7"/>
    <w:rsid w:val="000A264D"/>
    <w:rsid w:val="000A487A"/>
    <w:rsid w:val="000A6139"/>
    <w:rsid w:val="000B14DD"/>
    <w:rsid w:val="000B2624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806"/>
    <w:rsid w:val="000E31F9"/>
    <w:rsid w:val="000E35B1"/>
    <w:rsid w:val="000E4EA4"/>
    <w:rsid w:val="000E6E9D"/>
    <w:rsid w:val="000F0CD9"/>
    <w:rsid w:val="000F11D2"/>
    <w:rsid w:val="000F13A9"/>
    <w:rsid w:val="000F17B9"/>
    <w:rsid w:val="000F2FDF"/>
    <w:rsid w:val="000F6D19"/>
    <w:rsid w:val="000F729B"/>
    <w:rsid w:val="000F785D"/>
    <w:rsid w:val="001008B1"/>
    <w:rsid w:val="001019A4"/>
    <w:rsid w:val="001125A4"/>
    <w:rsid w:val="00120C20"/>
    <w:rsid w:val="0012198B"/>
    <w:rsid w:val="001270E3"/>
    <w:rsid w:val="00131564"/>
    <w:rsid w:val="0013502D"/>
    <w:rsid w:val="0013507A"/>
    <w:rsid w:val="001354F9"/>
    <w:rsid w:val="00136883"/>
    <w:rsid w:val="00136E87"/>
    <w:rsid w:val="001405B8"/>
    <w:rsid w:val="0014190C"/>
    <w:rsid w:val="001443FD"/>
    <w:rsid w:val="001455C7"/>
    <w:rsid w:val="001465F4"/>
    <w:rsid w:val="00150BC9"/>
    <w:rsid w:val="00153FA9"/>
    <w:rsid w:val="00156BF9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90CD2"/>
    <w:rsid w:val="0019524F"/>
    <w:rsid w:val="001A1C08"/>
    <w:rsid w:val="001A21D3"/>
    <w:rsid w:val="001A4AA5"/>
    <w:rsid w:val="001B0AC5"/>
    <w:rsid w:val="001B2339"/>
    <w:rsid w:val="001B3DB4"/>
    <w:rsid w:val="001B44BC"/>
    <w:rsid w:val="001C0FF1"/>
    <w:rsid w:val="001C6ACA"/>
    <w:rsid w:val="001D04CF"/>
    <w:rsid w:val="001D1F1C"/>
    <w:rsid w:val="001D2629"/>
    <w:rsid w:val="001D3D67"/>
    <w:rsid w:val="001D5DAB"/>
    <w:rsid w:val="001E17F0"/>
    <w:rsid w:val="001E2B6A"/>
    <w:rsid w:val="001E3CF7"/>
    <w:rsid w:val="001E3E70"/>
    <w:rsid w:val="001F172E"/>
    <w:rsid w:val="001F1E8B"/>
    <w:rsid w:val="001F475E"/>
    <w:rsid w:val="00202922"/>
    <w:rsid w:val="00202FFA"/>
    <w:rsid w:val="002172B5"/>
    <w:rsid w:val="002203BF"/>
    <w:rsid w:val="00221FDB"/>
    <w:rsid w:val="002236B2"/>
    <w:rsid w:val="00223E0E"/>
    <w:rsid w:val="002246D4"/>
    <w:rsid w:val="00226E57"/>
    <w:rsid w:val="00227BF3"/>
    <w:rsid w:val="00230155"/>
    <w:rsid w:val="00230829"/>
    <w:rsid w:val="00230AEB"/>
    <w:rsid w:val="00231B08"/>
    <w:rsid w:val="00231E79"/>
    <w:rsid w:val="00232502"/>
    <w:rsid w:val="00233079"/>
    <w:rsid w:val="002338F8"/>
    <w:rsid w:val="002339CD"/>
    <w:rsid w:val="002358DE"/>
    <w:rsid w:val="0023731F"/>
    <w:rsid w:val="00241DFD"/>
    <w:rsid w:val="00241F40"/>
    <w:rsid w:val="00242AA9"/>
    <w:rsid w:val="00242F04"/>
    <w:rsid w:val="0024515A"/>
    <w:rsid w:val="00245C33"/>
    <w:rsid w:val="00247D99"/>
    <w:rsid w:val="00247E0F"/>
    <w:rsid w:val="00252AC3"/>
    <w:rsid w:val="00254372"/>
    <w:rsid w:val="002577FE"/>
    <w:rsid w:val="00265472"/>
    <w:rsid w:val="002718A8"/>
    <w:rsid w:val="0027243B"/>
    <w:rsid w:val="0027491A"/>
    <w:rsid w:val="00287178"/>
    <w:rsid w:val="00293146"/>
    <w:rsid w:val="00296045"/>
    <w:rsid w:val="00297981"/>
    <w:rsid w:val="002A0967"/>
    <w:rsid w:val="002A302D"/>
    <w:rsid w:val="002A4534"/>
    <w:rsid w:val="002A58D9"/>
    <w:rsid w:val="002B065D"/>
    <w:rsid w:val="002B1F76"/>
    <w:rsid w:val="002B5756"/>
    <w:rsid w:val="002B75AE"/>
    <w:rsid w:val="002C056B"/>
    <w:rsid w:val="002D0FF2"/>
    <w:rsid w:val="002D4305"/>
    <w:rsid w:val="002D4D1B"/>
    <w:rsid w:val="002D6568"/>
    <w:rsid w:val="002E0A07"/>
    <w:rsid w:val="002E1925"/>
    <w:rsid w:val="002E4976"/>
    <w:rsid w:val="002E76E8"/>
    <w:rsid w:val="002F0F03"/>
    <w:rsid w:val="002F6587"/>
    <w:rsid w:val="002F7C4C"/>
    <w:rsid w:val="00301039"/>
    <w:rsid w:val="0030773A"/>
    <w:rsid w:val="0031192D"/>
    <w:rsid w:val="00321290"/>
    <w:rsid w:val="00322608"/>
    <w:rsid w:val="00323A7C"/>
    <w:rsid w:val="00327CC6"/>
    <w:rsid w:val="003314D7"/>
    <w:rsid w:val="00332680"/>
    <w:rsid w:val="003333F7"/>
    <w:rsid w:val="003342F6"/>
    <w:rsid w:val="00336D23"/>
    <w:rsid w:val="00336DED"/>
    <w:rsid w:val="00340A06"/>
    <w:rsid w:val="0034449C"/>
    <w:rsid w:val="0034510A"/>
    <w:rsid w:val="003455E5"/>
    <w:rsid w:val="00345B78"/>
    <w:rsid w:val="00347374"/>
    <w:rsid w:val="00347CF5"/>
    <w:rsid w:val="003516E8"/>
    <w:rsid w:val="003525DE"/>
    <w:rsid w:val="00356938"/>
    <w:rsid w:val="00356FEA"/>
    <w:rsid w:val="00357AA4"/>
    <w:rsid w:val="0036007D"/>
    <w:rsid w:val="00360C30"/>
    <w:rsid w:val="0036276D"/>
    <w:rsid w:val="00363D2C"/>
    <w:rsid w:val="00363F0D"/>
    <w:rsid w:val="00367B61"/>
    <w:rsid w:val="00371EE1"/>
    <w:rsid w:val="00376175"/>
    <w:rsid w:val="003821AD"/>
    <w:rsid w:val="00383198"/>
    <w:rsid w:val="003839B8"/>
    <w:rsid w:val="00384059"/>
    <w:rsid w:val="00384EAD"/>
    <w:rsid w:val="003954B0"/>
    <w:rsid w:val="00395537"/>
    <w:rsid w:val="003A0B47"/>
    <w:rsid w:val="003A1731"/>
    <w:rsid w:val="003A28DB"/>
    <w:rsid w:val="003A3A40"/>
    <w:rsid w:val="003A65A1"/>
    <w:rsid w:val="003A7CB6"/>
    <w:rsid w:val="003B032C"/>
    <w:rsid w:val="003B0D20"/>
    <w:rsid w:val="003B1B5E"/>
    <w:rsid w:val="003B305E"/>
    <w:rsid w:val="003B3D9F"/>
    <w:rsid w:val="003B5079"/>
    <w:rsid w:val="003B5B93"/>
    <w:rsid w:val="003B79B4"/>
    <w:rsid w:val="003C25F3"/>
    <w:rsid w:val="003C28CF"/>
    <w:rsid w:val="003C63B7"/>
    <w:rsid w:val="003C7540"/>
    <w:rsid w:val="003D13F8"/>
    <w:rsid w:val="003D61B1"/>
    <w:rsid w:val="003E111B"/>
    <w:rsid w:val="003E24FC"/>
    <w:rsid w:val="003E53BB"/>
    <w:rsid w:val="003E7414"/>
    <w:rsid w:val="003F02C0"/>
    <w:rsid w:val="003F4B74"/>
    <w:rsid w:val="003F5128"/>
    <w:rsid w:val="003F6442"/>
    <w:rsid w:val="003F7433"/>
    <w:rsid w:val="003F7AE6"/>
    <w:rsid w:val="0040386E"/>
    <w:rsid w:val="0040463F"/>
    <w:rsid w:val="00410287"/>
    <w:rsid w:val="00413130"/>
    <w:rsid w:val="004141B4"/>
    <w:rsid w:val="00415AF3"/>
    <w:rsid w:val="004160D6"/>
    <w:rsid w:val="0043151E"/>
    <w:rsid w:val="00437D3E"/>
    <w:rsid w:val="004409E7"/>
    <w:rsid w:val="004421C0"/>
    <w:rsid w:val="004445B3"/>
    <w:rsid w:val="00445389"/>
    <w:rsid w:val="0044653E"/>
    <w:rsid w:val="00451628"/>
    <w:rsid w:val="00452210"/>
    <w:rsid w:val="00452595"/>
    <w:rsid w:val="0045515B"/>
    <w:rsid w:val="00455707"/>
    <w:rsid w:val="004602FB"/>
    <w:rsid w:val="00464775"/>
    <w:rsid w:val="004652E0"/>
    <w:rsid w:val="00467215"/>
    <w:rsid w:val="00471E1D"/>
    <w:rsid w:val="00471E4F"/>
    <w:rsid w:val="00474C76"/>
    <w:rsid w:val="004763EB"/>
    <w:rsid w:val="004770AD"/>
    <w:rsid w:val="00480697"/>
    <w:rsid w:val="0048527F"/>
    <w:rsid w:val="0049195F"/>
    <w:rsid w:val="00495C4D"/>
    <w:rsid w:val="00496B92"/>
    <w:rsid w:val="004A1ABD"/>
    <w:rsid w:val="004A3256"/>
    <w:rsid w:val="004A32BE"/>
    <w:rsid w:val="004A517A"/>
    <w:rsid w:val="004A5416"/>
    <w:rsid w:val="004A776A"/>
    <w:rsid w:val="004B699B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2F98"/>
    <w:rsid w:val="004E3C89"/>
    <w:rsid w:val="004E6F71"/>
    <w:rsid w:val="004F11ED"/>
    <w:rsid w:val="004F2A2B"/>
    <w:rsid w:val="004F4861"/>
    <w:rsid w:val="00500035"/>
    <w:rsid w:val="00501742"/>
    <w:rsid w:val="0050332C"/>
    <w:rsid w:val="0050624D"/>
    <w:rsid w:val="00506507"/>
    <w:rsid w:val="00507781"/>
    <w:rsid w:val="00511D37"/>
    <w:rsid w:val="00515CEC"/>
    <w:rsid w:val="005221DF"/>
    <w:rsid w:val="005251CF"/>
    <w:rsid w:val="00527B43"/>
    <w:rsid w:val="005307AA"/>
    <w:rsid w:val="005314C1"/>
    <w:rsid w:val="0053205D"/>
    <w:rsid w:val="00537932"/>
    <w:rsid w:val="00543233"/>
    <w:rsid w:val="00546D25"/>
    <w:rsid w:val="00551DFE"/>
    <w:rsid w:val="00553821"/>
    <w:rsid w:val="00554081"/>
    <w:rsid w:val="005566C3"/>
    <w:rsid w:val="00566AC1"/>
    <w:rsid w:val="00567A0E"/>
    <w:rsid w:val="00570BCC"/>
    <w:rsid w:val="00571693"/>
    <w:rsid w:val="00571F70"/>
    <w:rsid w:val="005761DF"/>
    <w:rsid w:val="00576428"/>
    <w:rsid w:val="005802FB"/>
    <w:rsid w:val="00581807"/>
    <w:rsid w:val="00586925"/>
    <w:rsid w:val="00587A7F"/>
    <w:rsid w:val="0059086F"/>
    <w:rsid w:val="005A0E6D"/>
    <w:rsid w:val="005A37E7"/>
    <w:rsid w:val="005A4FBF"/>
    <w:rsid w:val="005B448B"/>
    <w:rsid w:val="005B4B86"/>
    <w:rsid w:val="005B50FC"/>
    <w:rsid w:val="005B71AA"/>
    <w:rsid w:val="005C450B"/>
    <w:rsid w:val="005C69A9"/>
    <w:rsid w:val="005D4B1D"/>
    <w:rsid w:val="005D557F"/>
    <w:rsid w:val="005D6805"/>
    <w:rsid w:val="005D7089"/>
    <w:rsid w:val="005E0171"/>
    <w:rsid w:val="005E2EF2"/>
    <w:rsid w:val="005E450F"/>
    <w:rsid w:val="005E4DE5"/>
    <w:rsid w:val="005E77E7"/>
    <w:rsid w:val="005F0A02"/>
    <w:rsid w:val="005F13E4"/>
    <w:rsid w:val="005F2A9C"/>
    <w:rsid w:val="00600DE0"/>
    <w:rsid w:val="00602ED6"/>
    <w:rsid w:val="00606B29"/>
    <w:rsid w:val="006110A7"/>
    <w:rsid w:val="0061149B"/>
    <w:rsid w:val="00611526"/>
    <w:rsid w:val="0061214B"/>
    <w:rsid w:val="006137A1"/>
    <w:rsid w:val="0061563C"/>
    <w:rsid w:val="00615951"/>
    <w:rsid w:val="0061749E"/>
    <w:rsid w:val="006177C7"/>
    <w:rsid w:val="00621BE4"/>
    <w:rsid w:val="00621E31"/>
    <w:rsid w:val="00624E1A"/>
    <w:rsid w:val="00625992"/>
    <w:rsid w:val="00625D5B"/>
    <w:rsid w:val="0063641E"/>
    <w:rsid w:val="006364C5"/>
    <w:rsid w:val="00636D0A"/>
    <w:rsid w:val="00637DF2"/>
    <w:rsid w:val="00640DD0"/>
    <w:rsid w:val="00650695"/>
    <w:rsid w:val="006516A8"/>
    <w:rsid w:val="00653BE9"/>
    <w:rsid w:val="00657094"/>
    <w:rsid w:val="00666604"/>
    <w:rsid w:val="0067261A"/>
    <w:rsid w:val="0067443A"/>
    <w:rsid w:val="006778AD"/>
    <w:rsid w:val="006803FE"/>
    <w:rsid w:val="006822C5"/>
    <w:rsid w:val="00683F06"/>
    <w:rsid w:val="00687F7F"/>
    <w:rsid w:val="00692136"/>
    <w:rsid w:val="00692A17"/>
    <w:rsid w:val="00695D6A"/>
    <w:rsid w:val="006A120B"/>
    <w:rsid w:val="006A2472"/>
    <w:rsid w:val="006A2501"/>
    <w:rsid w:val="006A771B"/>
    <w:rsid w:val="006B4BDF"/>
    <w:rsid w:val="006C030C"/>
    <w:rsid w:val="006C203A"/>
    <w:rsid w:val="006C45C9"/>
    <w:rsid w:val="006C6EF4"/>
    <w:rsid w:val="006D5642"/>
    <w:rsid w:val="006D65F5"/>
    <w:rsid w:val="006D7859"/>
    <w:rsid w:val="006E2D71"/>
    <w:rsid w:val="006E315D"/>
    <w:rsid w:val="006E3F11"/>
    <w:rsid w:val="006E60A9"/>
    <w:rsid w:val="006F5D7F"/>
    <w:rsid w:val="006F6B48"/>
    <w:rsid w:val="0070012A"/>
    <w:rsid w:val="00703F44"/>
    <w:rsid w:val="007054E2"/>
    <w:rsid w:val="00712630"/>
    <w:rsid w:val="0071487D"/>
    <w:rsid w:val="00717CD2"/>
    <w:rsid w:val="00722503"/>
    <w:rsid w:val="00724E03"/>
    <w:rsid w:val="007250FA"/>
    <w:rsid w:val="00727674"/>
    <w:rsid w:val="00727D62"/>
    <w:rsid w:val="00736670"/>
    <w:rsid w:val="00737E5F"/>
    <w:rsid w:val="00742A22"/>
    <w:rsid w:val="007452B1"/>
    <w:rsid w:val="007508FC"/>
    <w:rsid w:val="007513D0"/>
    <w:rsid w:val="00752AAB"/>
    <w:rsid w:val="00753B4D"/>
    <w:rsid w:val="00754CD5"/>
    <w:rsid w:val="00767EFB"/>
    <w:rsid w:val="0077331A"/>
    <w:rsid w:val="00774EAD"/>
    <w:rsid w:val="0077606F"/>
    <w:rsid w:val="007850B1"/>
    <w:rsid w:val="00787926"/>
    <w:rsid w:val="00793799"/>
    <w:rsid w:val="00793FA4"/>
    <w:rsid w:val="0079524D"/>
    <w:rsid w:val="007A4203"/>
    <w:rsid w:val="007A4413"/>
    <w:rsid w:val="007A7A86"/>
    <w:rsid w:val="007B1265"/>
    <w:rsid w:val="007B1CC0"/>
    <w:rsid w:val="007B39B6"/>
    <w:rsid w:val="007B58F9"/>
    <w:rsid w:val="007B7878"/>
    <w:rsid w:val="007C1819"/>
    <w:rsid w:val="007C2182"/>
    <w:rsid w:val="007C4ACA"/>
    <w:rsid w:val="007C7620"/>
    <w:rsid w:val="007D0DBA"/>
    <w:rsid w:val="007D2891"/>
    <w:rsid w:val="007D7B0C"/>
    <w:rsid w:val="007E5859"/>
    <w:rsid w:val="007E788C"/>
    <w:rsid w:val="007F1B7A"/>
    <w:rsid w:val="007F25E2"/>
    <w:rsid w:val="007F5178"/>
    <w:rsid w:val="007F5350"/>
    <w:rsid w:val="007F6299"/>
    <w:rsid w:val="007F6DE4"/>
    <w:rsid w:val="008047F8"/>
    <w:rsid w:val="0080551A"/>
    <w:rsid w:val="008066E6"/>
    <w:rsid w:val="00806D70"/>
    <w:rsid w:val="00810DB1"/>
    <w:rsid w:val="00821F93"/>
    <w:rsid w:val="00831884"/>
    <w:rsid w:val="008327A7"/>
    <w:rsid w:val="00837178"/>
    <w:rsid w:val="00846435"/>
    <w:rsid w:val="00850609"/>
    <w:rsid w:val="00851123"/>
    <w:rsid w:val="00851274"/>
    <w:rsid w:val="00855A98"/>
    <w:rsid w:val="008604E0"/>
    <w:rsid w:val="008635F5"/>
    <w:rsid w:val="0086500A"/>
    <w:rsid w:val="00865598"/>
    <w:rsid w:val="00870B70"/>
    <w:rsid w:val="0087255E"/>
    <w:rsid w:val="00876AFB"/>
    <w:rsid w:val="00880F3D"/>
    <w:rsid w:val="00881ED0"/>
    <w:rsid w:val="00883DB2"/>
    <w:rsid w:val="0089255E"/>
    <w:rsid w:val="0089436F"/>
    <w:rsid w:val="00895A3D"/>
    <w:rsid w:val="00897D32"/>
    <w:rsid w:val="008A0320"/>
    <w:rsid w:val="008A1090"/>
    <w:rsid w:val="008A390A"/>
    <w:rsid w:val="008A3AC6"/>
    <w:rsid w:val="008A4C48"/>
    <w:rsid w:val="008A5D08"/>
    <w:rsid w:val="008A5F18"/>
    <w:rsid w:val="008A718E"/>
    <w:rsid w:val="008A7A67"/>
    <w:rsid w:val="008B0960"/>
    <w:rsid w:val="008B0AFC"/>
    <w:rsid w:val="008B1F24"/>
    <w:rsid w:val="008B4E04"/>
    <w:rsid w:val="008B4E30"/>
    <w:rsid w:val="008B511E"/>
    <w:rsid w:val="008C039C"/>
    <w:rsid w:val="008C1969"/>
    <w:rsid w:val="008C320C"/>
    <w:rsid w:val="008C52C7"/>
    <w:rsid w:val="008C7730"/>
    <w:rsid w:val="008D089B"/>
    <w:rsid w:val="008D46D5"/>
    <w:rsid w:val="008D78D2"/>
    <w:rsid w:val="008E6096"/>
    <w:rsid w:val="008E6562"/>
    <w:rsid w:val="008E7922"/>
    <w:rsid w:val="008F105B"/>
    <w:rsid w:val="008F45C4"/>
    <w:rsid w:val="00904B38"/>
    <w:rsid w:val="0090566B"/>
    <w:rsid w:val="00921721"/>
    <w:rsid w:val="0092232B"/>
    <w:rsid w:val="00922347"/>
    <w:rsid w:val="00924803"/>
    <w:rsid w:val="00925473"/>
    <w:rsid w:val="00925BC0"/>
    <w:rsid w:val="00925C01"/>
    <w:rsid w:val="00930589"/>
    <w:rsid w:val="00931FB3"/>
    <w:rsid w:val="009343BA"/>
    <w:rsid w:val="00934437"/>
    <w:rsid w:val="009361DD"/>
    <w:rsid w:val="00936482"/>
    <w:rsid w:val="00937E31"/>
    <w:rsid w:val="0094063D"/>
    <w:rsid w:val="00941A50"/>
    <w:rsid w:val="00941D5F"/>
    <w:rsid w:val="00942E55"/>
    <w:rsid w:val="0094549A"/>
    <w:rsid w:val="009458E2"/>
    <w:rsid w:val="0094674E"/>
    <w:rsid w:val="009500BD"/>
    <w:rsid w:val="009505E1"/>
    <w:rsid w:val="009510A1"/>
    <w:rsid w:val="00952D15"/>
    <w:rsid w:val="00956509"/>
    <w:rsid w:val="00961D6D"/>
    <w:rsid w:val="00964998"/>
    <w:rsid w:val="0097329E"/>
    <w:rsid w:val="009741D2"/>
    <w:rsid w:val="0097500A"/>
    <w:rsid w:val="00983FC2"/>
    <w:rsid w:val="00984514"/>
    <w:rsid w:val="0098629C"/>
    <w:rsid w:val="00990078"/>
    <w:rsid w:val="009916B6"/>
    <w:rsid w:val="009928CF"/>
    <w:rsid w:val="009947F5"/>
    <w:rsid w:val="009970E5"/>
    <w:rsid w:val="00997CF7"/>
    <w:rsid w:val="009A1889"/>
    <w:rsid w:val="009A19AE"/>
    <w:rsid w:val="009A40DA"/>
    <w:rsid w:val="009A7037"/>
    <w:rsid w:val="009B1225"/>
    <w:rsid w:val="009C1461"/>
    <w:rsid w:val="009C2373"/>
    <w:rsid w:val="009C23DB"/>
    <w:rsid w:val="009C2506"/>
    <w:rsid w:val="009C2C60"/>
    <w:rsid w:val="009C3364"/>
    <w:rsid w:val="009C5BF3"/>
    <w:rsid w:val="009C64E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1F19"/>
    <w:rsid w:val="00A02989"/>
    <w:rsid w:val="00A05193"/>
    <w:rsid w:val="00A14041"/>
    <w:rsid w:val="00A20A5D"/>
    <w:rsid w:val="00A21292"/>
    <w:rsid w:val="00A21BA6"/>
    <w:rsid w:val="00A229D3"/>
    <w:rsid w:val="00A238D3"/>
    <w:rsid w:val="00A26160"/>
    <w:rsid w:val="00A276CE"/>
    <w:rsid w:val="00A30B19"/>
    <w:rsid w:val="00A32148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74E5"/>
    <w:rsid w:val="00A7010A"/>
    <w:rsid w:val="00A721DD"/>
    <w:rsid w:val="00A72A9C"/>
    <w:rsid w:val="00A73BA6"/>
    <w:rsid w:val="00A765D9"/>
    <w:rsid w:val="00A83003"/>
    <w:rsid w:val="00A86FBB"/>
    <w:rsid w:val="00A903B2"/>
    <w:rsid w:val="00A90D17"/>
    <w:rsid w:val="00A92342"/>
    <w:rsid w:val="00A94D1E"/>
    <w:rsid w:val="00A96DAC"/>
    <w:rsid w:val="00AA1777"/>
    <w:rsid w:val="00AA1AC4"/>
    <w:rsid w:val="00AA4A40"/>
    <w:rsid w:val="00AA4C09"/>
    <w:rsid w:val="00AB2637"/>
    <w:rsid w:val="00AB48A4"/>
    <w:rsid w:val="00AB4EC0"/>
    <w:rsid w:val="00AB60C1"/>
    <w:rsid w:val="00AB6D62"/>
    <w:rsid w:val="00AC31A4"/>
    <w:rsid w:val="00AC32C8"/>
    <w:rsid w:val="00AC556C"/>
    <w:rsid w:val="00AC6863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3AC5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45B0"/>
    <w:rsid w:val="00B25CAC"/>
    <w:rsid w:val="00B37326"/>
    <w:rsid w:val="00B42D8F"/>
    <w:rsid w:val="00B459B2"/>
    <w:rsid w:val="00B47599"/>
    <w:rsid w:val="00B5023F"/>
    <w:rsid w:val="00B53CBA"/>
    <w:rsid w:val="00B60BEC"/>
    <w:rsid w:val="00B62901"/>
    <w:rsid w:val="00B62DC4"/>
    <w:rsid w:val="00B67C8B"/>
    <w:rsid w:val="00B704F3"/>
    <w:rsid w:val="00B7086A"/>
    <w:rsid w:val="00B7124A"/>
    <w:rsid w:val="00B7389D"/>
    <w:rsid w:val="00B769E0"/>
    <w:rsid w:val="00B80B1F"/>
    <w:rsid w:val="00B846A8"/>
    <w:rsid w:val="00B85721"/>
    <w:rsid w:val="00B85D6E"/>
    <w:rsid w:val="00B86CCE"/>
    <w:rsid w:val="00B87E42"/>
    <w:rsid w:val="00B926A0"/>
    <w:rsid w:val="00B94C23"/>
    <w:rsid w:val="00B964F3"/>
    <w:rsid w:val="00B975FE"/>
    <w:rsid w:val="00BA05A2"/>
    <w:rsid w:val="00BA2B0D"/>
    <w:rsid w:val="00BB1F47"/>
    <w:rsid w:val="00BB4A7B"/>
    <w:rsid w:val="00BB7DBF"/>
    <w:rsid w:val="00BC3E3B"/>
    <w:rsid w:val="00BC4CB0"/>
    <w:rsid w:val="00BC5384"/>
    <w:rsid w:val="00BC5BF7"/>
    <w:rsid w:val="00BC65B1"/>
    <w:rsid w:val="00BC6694"/>
    <w:rsid w:val="00BC730F"/>
    <w:rsid w:val="00BC7DA7"/>
    <w:rsid w:val="00BD2B75"/>
    <w:rsid w:val="00BD3396"/>
    <w:rsid w:val="00BD3950"/>
    <w:rsid w:val="00BD6527"/>
    <w:rsid w:val="00BD6E2D"/>
    <w:rsid w:val="00BE16EB"/>
    <w:rsid w:val="00BF3BDA"/>
    <w:rsid w:val="00BF5E5D"/>
    <w:rsid w:val="00BF5E8F"/>
    <w:rsid w:val="00C03C16"/>
    <w:rsid w:val="00C04FF6"/>
    <w:rsid w:val="00C06BB3"/>
    <w:rsid w:val="00C124D3"/>
    <w:rsid w:val="00C264D6"/>
    <w:rsid w:val="00C278E8"/>
    <w:rsid w:val="00C3474E"/>
    <w:rsid w:val="00C3685F"/>
    <w:rsid w:val="00C42D3F"/>
    <w:rsid w:val="00C52B23"/>
    <w:rsid w:val="00C53629"/>
    <w:rsid w:val="00C60100"/>
    <w:rsid w:val="00C62700"/>
    <w:rsid w:val="00C63874"/>
    <w:rsid w:val="00C72C88"/>
    <w:rsid w:val="00C764A4"/>
    <w:rsid w:val="00C76854"/>
    <w:rsid w:val="00C80CAB"/>
    <w:rsid w:val="00C8155E"/>
    <w:rsid w:val="00C87E8F"/>
    <w:rsid w:val="00C95477"/>
    <w:rsid w:val="00C97303"/>
    <w:rsid w:val="00CA0BC4"/>
    <w:rsid w:val="00CA1509"/>
    <w:rsid w:val="00CA259A"/>
    <w:rsid w:val="00CA27DE"/>
    <w:rsid w:val="00CB03D4"/>
    <w:rsid w:val="00CB1B12"/>
    <w:rsid w:val="00CB2052"/>
    <w:rsid w:val="00CB34B3"/>
    <w:rsid w:val="00CB4C5E"/>
    <w:rsid w:val="00CC0717"/>
    <w:rsid w:val="00CC1D4E"/>
    <w:rsid w:val="00CC1F68"/>
    <w:rsid w:val="00CC408F"/>
    <w:rsid w:val="00CC5913"/>
    <w:rsid w:val="00CD12A7"/>
    <w:rsid w:val="00CD451E"/>
    <w:rsid w:val="00CD52D0"/>
    <w:rsid w:val="00CE0CCB"/>
    <w:rsid w:val="00CE6DA1"/>
    <w:rsid w:val="00CE717D"/>
    <w:rsid w:val="00CF24BC"/>
    <w:rsid w:val="00CF3523"/>
    <w:rsid w:val="00CF5A5A"/>
    <w:rsid w:val="00CF5E24"/>
    <w:rsid w:val="00CF5ECE"/>
    <w:rsid w:val="00CF6790"/>
    <w:rsid w:val="00CF7835"/>
    <w:rsid w:val="00D106F4"/>
    <w:rsid w:val="00D12D97"/>
    <w:rsid w:val="00D138BC"/>
    <w:rsid w:val="00D21842"/>
    <w:rsid w:val="00D23937"/>
    <w:rsid w:val="00D239AD"/>
    <w:rsid w:val="00D23F59"/>
    <w:rsid w:val="00D254E1"/>
    <w:rsid w:val="00D25A31"/>
    <w:rsid w:val="00D26CA4"/>
    <w:rsid w:val="00D3009B"/>
    <w:rsid w:val="00D3242B"/>
    <w:rsid w:val="00D34EA7"/>
    <w:rsid w:val="00D360B0"/>
    <w:rsid w:val="00D41FD6"/>
    <w:rsid w:val="00D42998"/>
    <w:rsid w:val="00D43218"/>
    <w:rsid w:val="00D436CB"/>
    <w:rsid w:val="00D45931"/>
    <w:rsid w:val="00D45AEA"/>
    <w:rsid w:val="00D462A9"/>
    <w:rsid w:val="00D50D65"/>
    <w:rsid w:val="00D549C7"/>
    <w:rsid w:val="00D54CFB"/>
    <w:rsid w:val="00D615E2"/>
    <w:rsid w:val="00D63046"/>
    <w:rsid w:val="00D63DD9"/>
    <w:rsid w:val="00D64920"/>
    <w:rsid w:val="00D660BE"/>
    <w:rsid w:val="00D70CAD"/>
    <w:rsid w:val="00D73340"/>
    <w:rsid w:val="00D73977"/>
    <w:rsid w:val="00D73CFB"/>
    <w:rsid w:val="00D74991"/>
    <w:rsid w:val="00D74CF2"/>
    <w:rsid w:val="00D76CF7"/>
    <w:rsid w:val="00D81552"/>
    <w:rsid w:val="00D8207D"/>
    <w:rsid w:val="00D82718"/>
    <w:rsid w:val="00D82937"/>
    <w:rsid w:val="00D8296D"/>
    <w:rsid w:val="00D90987"/>
    <w:rsid w:val="00D925B0"/>
    <w:rsid w:val="00D92DA0"/>
    <w:rsid w:val="00D976B1"/>
    <w:rsid w:val="00DA109B"/>
    <w:rsid w:val="00DA375C"/>
    <w:rsid w:val="00DA7484"/>
    <w:rsid w:val="00DB2E99"/>
    <w:rsid w:val="00DB4F18"/>
    <w:rsid w:val="00DB6858"/>
    <w:rsid w:val="00DB6B45"/>
    <w:rsid w:val="00DB70E1"/>
    <w:rsid w:val="00DB7460"/>
    <w:rsid w:val="00DC0CE7"/>
    <w:rsid w:val="00DC0F63"/>
    <w:rsid w:val="00DC1DFB"/>
    <w:rsid w:val="00DC29B8"/>
    <w:rsid w:val="00DC4AE2"/>
    <w:rsid w:val="00DC4E9D"/>
    <w:rsid w:val="00DC70E7"/>
    <w:rsid w:val="00DD1F4D"/>
    <w:rsid w:val="00DD47AA"/>
    <w:rsid w:val="00DD4A6E"/>
    <w:rsid w:val="00DE195A"/>
    <w:rsid w:val="00DE2125"/>
    <w:rsid w:val="00DE3A01"/>
    <w:rsid w:val="00DE7979"/>
    <w:rsid w:val="00DF0E58"/>
    <w:rsid w:val="00DF6176"/>
    <w:rsid w:val="00E02AB9"/>
    <w:rsid w:val="00E13382"/>
    <w:rsid w:val="00E13806"/>
    <w:rsid w:val="00E163EE"/>
    <w:rsid w:val="00E169B7"/>
    <w:rsid w:val="00E21BC2"/>
    <w:rsid w:val="00E21BF5"/>
    <w:rsid w:val="00E25F7D"/>
    <w:rsid w:val="00E26F9A"/>
    <w:rsid w:val="00E27611"/>
    <w:rsid w:val="00E3049A"/>
    <w:rsid w:val="00E33060"/>
    <w:rsid w:val="00E33657"/>
    <w:rsid w:val="00E40020"/>
    <w:rsid w:val="00E4039F"/>
    <w:rsid w:val="00E43E77"/>
    <w:rsid w:val="00E46927"/>
    <w:rsid w:val="00E53385"/>
    <w:rsid w:val="00E54D15"/>
    <w:rsid w:val="00E557CB"/>
    <w:rsid w:val="00E6185E"/>
    <w:rsid w:val="00E61C88"/>
    <w:rsid w:val="00E66621"/>
    <w:rsid w:val="00E676D2"/>
    <w:rsid w:val="00E75720"/>
    <w:rsid w:val="00E75A52"/>
    <w:rsid w:val="00E800A4"/>
    <w:rsid w:val="00E805DF"/>
    <w:rsid w:val="00E83F60"/>
    <w:rsid w:val="00E84F4E"/>
    <w:rsid w:val="00E85B95"/>
    <w:rsid w:val="00E8696E"/>
    <w:rsid w:val="00E869E0"/>
    <w:rsid w:val="00E92BBE"/>
    <w:rsid w:val="00E94390"/>
    <w:rsid w:val="00EA1ADF"/>
    <w:rsid w:val="00EB0340"/>
    <w:rsid w:val="00EB3D1D"/>
    <w:rsid w:val="00EB4BC0"/>
    <w:rsid w:val="00EB4EC8"/>
    <w:rsid w:val="00EB7E96"/>
    <w:rsid w:val="00EC2377"/>
    <w:rsid w:val="00EC6BCE"/>
    <w:rsid w:val="00EC7D90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3A43"/>
    <w:rsid w:val="00EF6AB3"/>
    <w:rsid w:val="00EF7656"/>
    <w:rsid w:val="00F03384"/>
    <w:rsid w:val="00F052E8"/>
    <w:rsid w:val="00F1154F"/>
    <w:rsid w:val="00F1177F"/>
    <w:rsid w:val="00F11861"/>
    <w:rsid w:val="00F1735A"/>
    <w:rsid w:val="00F224E7"/>
    <w:rsid w:val="00F237AE"/>
    <w:rsid w:val="00F244AE"/>
    <w:rsid w:val="00F24F9C"/>
    <w:rsid w:val="00F26BE5"/>
    <w:rsid w:val="00F279B9"/>
    <w:rsid w:val="00F32A66"/>
    <w:rsid w:val="00F37A09"/>
    <w:rsid w:val="00F434CA"/>
    <w:rsid w:val="00F519D8"/>
    <w:rsid w:val="00F51D6A"/>
    <w:rsid w:val="00F5603C"/>
    <w:rsid w:val="00F6202C"/>
    <w:rsid w:val="00F7032F"/>
    <w:rsid w:val="00F7165B"/>
    <w:rsid w:val="00F762AB"/>
    <w:rsid w:val="00F80DF3"/>
    <w:rsid w:val="00F823F2"/>
    <w:rsid w:val="00F83216"/>
    <w:rsid w:val="00F83CCD"/>
    <w:rsid w:val="00F8417E"/>
    <w:rsid w:val="00F85DDB"/>
    <w:rsid w:val="00F87127"/>
    <w:rsid w:val="00F90F61"/>
    <w:rsid w:val="00F91349"/>
    <w:rsid w:val="00F92E45"/>
    <w:rsid w:val="00F92E64"/>
    <w:rsid w:val="00F93EDE"/>
    <w:rsid w:val="00F94480"/>
    <w:rsid w:val="00F95E0D"/>
    <w:rsid w:val="00F96180"/>
    <w:rsid w:val="00F9746E"/>
    <w:rsid w:val="00FA536A"/>
    <w:rsid w:val="00FA6242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3AF5"/>
    <w:rsid w:val="00FD4132"/>
    <w:rsid w:val="00FD471F"/>
    <w:rsid w:val="00FD6E2A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35</TotalTime>
  <Pages>2</Pages>
  <Words>245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9</cp:revision>
  <cp:lastPrinted>2025-07-14T11:10:00Z</cp:lastPrinted>
  <dcterms:created xsi:type="dcterms:W3CDTF">2026-02-25T11:29:00Z</dcterms:created>
  <dcterms:modified xsi:type="dcterms:W3CDTF">2026-02-25T12:03:00Z</dcterms:modified>
</cp:coreProperties>
</file>