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D0D8" w14:textId="0A9A5432" w:rsidR="00733714" w:rsidRPr="00723002" w:rsidRDefault="00733714" w:rsidP="00733714">
      <w:pPr>
        <w:spacing w:after="160" w:line="256" w:lineRule="auto"/>
        <w:rPr>
          <w:rFonts w:asciiTheme="majorBidi" w:hAnsiTheme="majorBidi" w:cstheme="majorBidi"/>
          <w:sz w:val="28"/>
          <w:szCs w:val="28"/>
        </w:rPr>
      </w:pPr>
    </w:p>
    <w:p w14:paraId="531A0984" w14:textId="5557524D" w:rsidR="00733714" w:rsidRPr="00723002" w:rsidRDefault="00733714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B42E38"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ו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קול  </w:t>
      </w:r>
      <w:r w:rsidR="0028496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1.26 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מישיבת </w:t>
      </w:r>
      <w:r w:rsidR="000813B6"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ה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ועדה </w:t>
      </w:r>
      <w:r w:rsidR="000813B6"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למיגור האלימות</w:t>
      </w:r>
      <w:r w:rsidRPr="00723002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שהתקיימה ביום </w:t>
      </w:r>
      <w:r w:rsidR="0028496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15.2.26 </w:t>
      </w:r>
      <w:r w:rsidR="00BA0761" w:rsidRPr="007230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674D87" w:rsidRPr="007230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בזום</w:t>
      </w:r>
    </w:p>
    <w:p w14:paraId="28EBE333" w14:textId="77777777" w:rsidR="00733714" w:rsidRPr="00723002" w:rsidRDefault="00733714" w:rsidP="00733714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</w:p>
    <w:p w14:paraId="571E99F2" w14:textId="18FF391B" w:rsidR="00255087" w:rsidRPr="00723002" w:rsidRDefault="00E309A4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נוכחים ה"ה</w:t>
      </w:r>
      <w:r w:rsidRPr="00723002">
        <w:rPr>
          <w:rFonts w:asciiTheme="majorBidi" w:hAnsiTheme="majorBidi" w:cstheme="majorBidi" w:hint="cs"/>
          <w:sz w:val="28"/>
          <w:szCs w:val="28"/>
          <w:rtl/>
        </w:rPr>
        <w:t>: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 xml:space="preserve">מר </w:t>
      </w:r>
      <w:r w:rsidR="002A704C" w:rsidRPr="00723002">
        <w:rPr>
          <w:rFonts w:asciiTheme="majorBidi" w:hAnsiTheme="majorBidi" w:cstheme="majorBidi" w:hint="cs"/>
          <w:sz w:val="28"/>
          <w:szCs w:val="28"/>
          <w:rtl/>
        </w:rPr>
        <w:t>אלי יריב</w:t>
      </w:r>
      <w:r w:rsidR="00171192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2A704C" w:rsidRPr="00723002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יו"ר הוועדה</w:t>
      </w:r>
    </w:p>
    <w:p w14:paraId="6D93FE3C" w14:textId="2F07CB08" w:rsidR="00760E2D" w:rsidRPr="00723002" w:rsidRDefault="00755134" w:rsidP="0069445C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/>
          <w:sz w:val="28"/>
          <w:szCs w:val="28"/>
          <w:rtl/>
        </w:rPr>
        <w:t xml:space="preserve">מר אפרים מזרחי </w:t>
      </w:r>
      <w:r w:rsidR="00760E2D" w:rsidRPr="00723002">
        <w:rPr>
          <w:rFonts w:asciiTheme="majorBidi" w:hAnsiTheme="majorBidi"/>
          <w:sz w:val="28"/>
          <w:szCs w:val="28"/>
          <w:rtl/>
        </w:rPr>
        <w:tab/>
        <w:t xml:space="preserve">  -</w:t>
      </w:r>
      <w:r w:rsidR="00760E2D" w:rsidRPr="00723002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7D619118" w14:textId="1431B652" w:rsidR="00F86E93" w:rsidRDefault="00F86E93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גב' ורד דנינו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חברת המועצה</w:t>
      </w:r>
    </w:p>
    <w:p w14:paraId="5CF6B5CC" w14:textId="2AA6792C" w:rsidR="00284965" w:rsidRPr="00723002" w:rsidRDefault="00284965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Pr="00284965">
        <w:rPr>
          <w:rFonts w:asciiTheme="majorBidi" w:hAnsiTheme="majorBidi"/>
          <w:sz w:val="28"/>
          <w:szCs w:val="28"/>
          <w:rtl/>
        </w:rPr>
        <w:t>מר רני רוזנהיים</w:t>
      </w:r>
      <w:r w:rsidRPr="00284965">
        <w:rPr>
          <w:rFonts w:asciiTheme="majorBidi" w:hAnsiTheme="majorBidi"/>
          <w:sz w:val="28"/>
          <w:szCs w:val="28"/>
          <w:rtl/>
        </w:rPr>
        <w:tab/>
        <w:t>-</w:t>
      </w:r>
      <w:r w:rsidRPr="00284965">
        <w:rPr>
          <w:rFonts w:asciiTheme="majorBidi" w:hAnsiTheme="majorBidi"/>
          <w:sz w:val="28"/>
          <w:szCs w:val="28"/>
          <w:rtl/>
        </w:rPr>
        <w:tab/>
        <w:t>מנכ"ל העיריה</w:t>
      </w:r>
    </w:p>
    <w:p w14:paraId="409FBAD5" w14:textId="362403CC" w:rsidR="00760E2D" w:rsidRPr="00723002" w:rsidRDefault="00760E2D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מר שלומי חזוני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 w:hint="cs"/>
          <w:sz w:val="28"/>
          <w:szCs w:val="28"/>
          <w:rtl/>
        </w:rPr>
        <w:t>מנהל אגף בטחון</w:t>
      </w:r>
    </w:p>
    <w:p w14:paraId="5D55B871" w14:textId="7F8127C1" w:rsidR="002D6561" w:rsidRPr="00723002" w:rsidRDefault="00F86E93" w:rsidP="00760E2D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 w:hint="cs"/>
          <w:sz w:val="28"/>
          <w:szCs w:val="28"/>
          <w:rtl/>
        </w:rPr>
        <w:t>מר אוראל כהן</w:t>
      </w:r>
      <w:r w:rsidR="00760E2D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60E2D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60E2D" w:rsidRPr="00723002">
        <w:rPr>
          <w:rFonts w:asciiTheme="majorBidi" w:hAnsiTheme="majorBidi" w:cstheme="majorBidi" w:hint="cs"/>
          <w:sz w:val="28"/>
          <w:szCs w:val="28"/>
          <w:rtl/>
        </w:rPr>
        <w:t>מנהל אגף פיקוח עירוני</w:t>
      </w:r>
    </w:p>
    <w:p w14:paraId="43E82892" w14:textId="6E74FA5C" w:rsidR="00742A99" w:rsidRDefault="00742A99" w:rsidP="00BA7DD0">
      <w:pPr>
        <w:spacing w:after="160" w:line="360" w:lineRule="auto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>גב' רותי שוורץ</w:t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  <w:t>-</w:t>
      </w:r>
      <w:r w:rsidRPr="00723002">
        <w:rPr>
          <w:rFonts w:asciiTheme="majorBidi" w:hAnsiTheme="majorBidi"/>
          <w:sz w:val="28"/>
          <w:szCs w:val="28"/>
          <w:rtl/>
        </w:rPr>
        <w:tab/>
        <w:t xml:space="preserve">מנהלת מחלקת </w:t>
      </w:r>
      <w:proofErr w:type="spellStart"/>
      <w:r w:rsidRPr="00723002">
        <w:rPr>
          <w:rFonts w:asciiTheme="majorBidi" w:hAnsiTheme="majorBidi"/>
          <w:sz w:val="28"/>
          <w:szCs w:val="28"/>
          <w:rtl/>
        </w:rPr>
        <w:t>רונ"ן</w:t>
      </w:r>
      <w:proofErr w:type="spellEnd"/>
    </w:p>
    <w:p w14:paraId="3F1B530E" w14:textId="29422CC7" w:rsidR="00284965" w:rsidRPr="00723002" w:rsidRDefault="00284965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/>
          <w:sz w:val="28"/>
          <w:szCs w:val="28"/>
          <w:rtl/>
        </w:rPr>
        <w:tab/>
      </w:r>
      <w:r>
        <w:rPr>
          <w:rFonts w:asciiTheme="majorBidi" w:hAnsiTheme="majorBidi"/>
          <w:sz w:val="28"/>
          <w:szCs w:val="28"/>
          <w:rtl/>
        </w:rPr>
        <w:tab/>
      </w:r>
      <w:r>
        <w:rPr>
          <w:rFonts w:asciiTheme="majorBidi" w:hAnsiTheme="majorBidi"/>
          <w:sz w:val="28"/>
          <w:szCs w:val="28"/>
          <w:rtl/>
        </w:rPr>
        <w:tab/>
      </w:r>
      <w:r>
        <w:rPr>
          <w:rFonts w:asciiTheme="majorBidi" w:hAnsiTheme="majorBidi" w:hint="cs"/>
          <w:sz w:val="28"/>
          <w:szCs w:val="28"/>
          <w:rtl/>
        </w:rPr>
        <w:t>גב' מילכה קאסוטו</w:t>
      </w:r>
      <w:r>
        <w:rPr>
          <w:rFonts w:asciiTheme="majorBidi" w:hAnsiTheme="majorBidi"/>
          <w:sz w:val="28"/>
          <w:szCs w:val="28"/>
          <w:rtl/>
        </w:rPr>
        <w:tab/>
      </w:r>
      <w:r>
        <w:rPr>
          <w:rFonts w:asciiTheme="majorBidi" w:hAnsiTheme="majorBidi" w:hint="cs"/>
          <w:sz w:val="28"/>
          <w:szCs w:val="28"/>
          <w:rtl/>
        </w:rPr>
        <w:t>-</w:t>
      </w:r>
      <w:r>
        <w:rPr>
          <w:rFonts w:asciiTheme="majorBidi" w:hAnsiTheme="majorBidi"/>
          <w:sz w:val="28"/>
          <w:szCs w:val="28"/>
          <w:rtl/>
        </w:rPr>
        <w:tab/>
      </w:r>
      <w:r w:rsidR="00967112">
        <w:rPr>
          <w:rFonts w:asciiTheme="majorBidi" w:hAnsiTheme="majorBidi" w:hint="cs"/>
          <w:sz w:val="28"/>
          <w:szCs w:val="28"/>
          <w:rtl/>
        </w:rPr>
        <w:t>עו"ס</w:t>
      </w:r>
    </w:p>
    <w:p w14:paraId="5531906B" w14:textId="58B53A8E" w:rsidR="00171192" w:rsidRPr="00723002" w:rsidRDefault="00171192" w:rsidP="00284965">
      <w:pPr>
        <w:spacing w:after="160" w:line="360" w:lineRule="auto"/>
        <w:contextualSpacing/>
        <w:rPr>
          <w:rFonts w:asciiTheme="majorBidi" w:eastAsia="Times New Roman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284965">
        <w:rPr>
          <w:rFonts w:asciiTheme="majorBidi" w:eastAsia="Times New Roman" w:hAnsiTheme="majorBidi" w:hint="cs"/>
          <w:sz w:val="28"/>
          <w:szCs w:val="28"/>
          <w:rtl/>
        </w:rPr>
        <w:t>גב' רעות שלום</w:t>
      </w:r>
      <w:r w:rsidR="00284965">
        <w:rPr>
          <w:rFonts w:asciiTheme="majorBidi" w:eastAsia="Times New Roman" w:hAnsiTheme="majorBidi"/>
          <w:sz w:val="28"/>
          <w:szCs w:val="28"/>
          <w:rtl/>
        </w:rPr>
        <w:tab/>
      </w:r>
      <w:r w:rsidR="00377259" w:rsidRPr="00723002">
        <w:rPr>
          <w:rFonts w:asciiTheme="majorBidi" w:eastAsia="Times New Roman" w:hAnsiTheme="majorBidi"/>
          <w:sz w:val="28"/>
          <w:szCs w:val="28"/>
          <w:rtl/>
        </w:rPr>
        <w:tab/>
      </w:r>
      <w:r w:rsidR="00377259" w:rsidRPr="00723002">
        <w:rPr>
          <w:rFonts w:asciiTheme="majorBidi" w:eastAsia="Times New Roman" w:hAnsiTheme="majorBidi" w:hint="cs"/>
          <w:sz w:val="28"/>
          <w:szCs w:val="28"/>
          <w:rtl/>
        </w:rPr>
        <w:t>-</w:t>
      </w:r>
      <w:r w:rsidR="00377259" w:rsidRPr="00723002">
        <w:rPr>
          <w:rFonts w:asciiTheme="majorBidi" w:eastAsia="Times New Roman" w:hAnsiTheme="majorBidi"/>
          <w:sz w:val="28"/>
          <w:szCs w:val="28"/>
          <w:rtl/>
        </w:rPr>
        <w:tab/>
      </w:r>
      <w:r w:rsidR="00284965">
        <w:rPr>
          <w:rFonts w:asciiTheme="majorBidi" w:eastAsia="Times New Roman" w:hAnsiTheme="majorBidi" w:hint="cs"/>
          <w:sz w:val="28"/>
          <w:szCs w:val="28"/>
          <w:rtl/>
        </w:rPr>
        <w:t>יועצת בי"ס סוקולוב</w:t>
      </w:r>
    </w:p>
    <w:p w14:paraId="598F4252" w14:textId="17DD19AD" w:rsidR="00171192" w:rsidRPr="00723002" w:rsidRDefault="00F026F1" w:rsidP="00003CE9">
      <w:pPr>
        <w:spacing w:line="360" w:lineRule="auto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723002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723002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53111" w:rsidRPr="00723002">
        <w:rPr>
          <w:rFonts w:asciiTheme="majorBidi" w:hAnsiTheme="majorBidi" w:cstheme="majorBidi" w:hint="cs"/>
          <w:sz w:val="28"/>
          <w:szCs w:val="28"/>
          <w:rtl/>
        </w:rPr>
        <w:t>ג</w:t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 xml:space="preserve">ב' </w:t>
      </w:r>
      <w:r w:rsidR="00255087" w:rsidRPr="00723002">
        <w:rPr>
          <w:rFonts w:asciiTheme="majorBidi" w:hAnsiTheme="majorBidi" w:cstheme="majorBidi"/>
          <w:sz w:val="28"/>
          <w:szCs w:val="28"/>
          <w:rtl/>
        </w:rPr>
        <w:t>ליזי בוקובזה</w:t>
      </w:r>
      <w:r w:rsidR="00171192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BA7DD0" w:rsidRPr="00723002">
        <w:rPr>
          <w:rFonts w:asciiTheme="majorBidi" w:hAnsiTheme="majorBidi"/>
          <w:sz w:val="28"/>
          <w:szCs w:val="28"/>
          <w:rtl/>
        </w:rPr>
        <w:t xml:space="preserve">מנהלת הרשות העירונית למניעת </w:t>
      </w:r>
      <w:r w:rsidR="0039298A" w:rsidRPr="00723002">
        <w:rPr>
          <w:rFonts w:asciiTheme="majorBidi" w:hAnsiTheme="majorBidi" w:hint="cs"/>
          <w:sz w:val="28"/>
          <w:szCs w:val="28"/>
          <w:rtl/>
        </w:rPr>
        <w:t xml:space="preserve"> </w:t>
      </w:r>
    </w:p>
    <w:p w14:paraId="29C84EAC" w14:textId="7B2231D1" w:rsidR="00255087" w:rsidRPr="00723002" w:rsidRDefault="00BA7DD0" w:rsidP="00171192">
      <w:pPr>
        <w:spacing w:line="360" w:lineRule="auto"/>
        <w:ind w:left="4320" w:firstLine="720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hAnsiTheme="majorBidi"/>
          <w:sz w:val="28"/>
          <w:szCs w:val="28"/>
          <w:rtl/>
        </w:rPr>
        <w:t>אלימות סמים ואלכוהול</w:t>
      </w:r>
    </w:p>
    <w:p w14:paraId="746875B8" w14:textId="79347627" w:rsidR="00255087" w:rsidRPr="00723002" w:rsidRDefault="00E63D6B" w:rsidP="00967112">
      <w:pPr>
        <w:spacing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="0096711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 xml:space="preserve">גב' </w:t>
      </w:r>
      <w:r w:rsidR="00255087" w:rsidRPr="00723002">
        <w:rPr>
          <w:rFonts w:asciiTheme="majorBidi" w:hAnsiTheme="majorBidi" w:cstheme="majorBidi"/>
          <w:sz w:val="28"/>
          <w:szCs w:val="28"/>
          <w:rtl/>
        </w:rPr>
        <w:t>מאיה שניידר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723002">
        <w:rPr>
          <w:rFonts w:asciiTheme="majorBidi" w:hAnsiTheme="majorBidi" w:cstheme="majorBidi" w:hint="cs"/>
          <w:sz w:val="28"/>
          <w:szCs w:val="28"/>
          <w:rtl/>
        </w:rPr>
        <w:t>מזכירת הועדה</w:t>
      </w:r>
    </w:p>
    <w:p w14:paraId="66790270" w14:textId="77777777" w:rsidR="00255087" w:rsidRPr="00723002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629A49D5" w14:textId="687D401C" w:rsidR="00284965" w:rsidRDefault="0047733C" w:rsidP="00755134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72300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חסרים ה"ה</w:t>
      </w:r>
      <w:r w:rsidRPr="00723002">
        <w:rPr>
          <w:rFonts w:asciiTheme="majorBidi" w:hAnsiTheme="majorBidi" w:cstheme="majorBidi" w:hint="cs"/>
          <w:sz w:val="28"/>
          <w:szCs w:val="28"/>
          <w:rtl/>
        </w:rPr>
        <w:t>:</w:t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Pr="00723002">
        <w:rPr>
          <w:rFonts w:asciiTheme="majorBidi" w:hAnsiTheme="majorBidi" w:cstheme="majorBidi"/>
          <w:sz w:val="28"/>
          <w:szCs w:val="28"/>
          <w:rtl/>
        </w:rPr>
        <w:tab/>
      </w:r>
      <w:r w:rsidR="00284965" w:rsidRPr="00284965">
        <w:rPr>
          <w:rFonts w:asciiTheme="majorBidi" w:hAnsiTheme="majorBidi"/>
          <w:sz w:val="28"/>
          <w:szCs w:val="28"/>
          <w:rtl/>
        </w:rPr>
        <w:t>מר דוד פפיא</w:t>
      </w:r>
      <w:r w:rsidR="00284965" w:rsidRPr="00284965">
        <w:rPr>
          <w:rFonts w:asciiTheme="majorBidi" w:hAnsiTheme="majorBidi"/>
          <w:sz w:val="28"/>
          <w:szCs w:val="28"/>
          <w:rtl/>
        </w:rPr>
        <w:tab/>
      </w:r>
      <w:r w:rsidR="00284965" w:rsidRPr="00284965">
        <w:rPr>
          <w:rFonts w:asciiTheme="majorBidi" w:hAnsiTheme="majorBidi"/>
          <w:sz w:val="28"/>
          <w:szCs w:val="28"/>
          <w:rtl/>
        </w:rPr>
        <w:tab/>
        <w:t>-</w:t>
      </w:r>
      <w:r w:rsidR="00284965" w:rsidRPr="00284965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025F127D" w14:textId="12BA0652" w:rsidR="00F90E05" w:rsidRPr="00723002" w:rsidRDefault="00F90E05" w:rsidP="00755134">
      <w:pPr>
        <w:spacing w:after="160" w:line="360" w:lineRule="auto"/>
        <w:contextualSpacing/>
        <w:rPr>
          <w:rFonts w:asciiTheme="majorBidi" w:hAnsiTheme="majorBidi"/>
          <w:sz w:val="28"/>
          <w:szCs w:val="28"/>
          <w:rtl/>
        </w:rPr>
      </w:pP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Pr="00723002">
        <w:rPr>
          <w:rFonts w:asciiTheme="majorBidi" w:hAnsiTheme="majorBidi"/>
          <w:sz w:val="28"/>
          <w:szCs w:val="28"/>
          <w:rtl/>
        </w:rPr>
        <w:tab/>
      </w:r>
      <w:r w:rsidR="00967112">
        <w:rPr>
          <w:rFonts w:asciiTheme="majorBidi" w:hAnsiTheme="majorBidi" w:hint="cs"/>
          <w:sz w:val="28"/>
          <w:szCs w:val="28"/>
          <w:rtl/>
        </w:rPr>
        <w:t>משטרת ישראל</w:t>
      </w:r>
    </w:p>
    <w:p w14:paraId="21838DBD" w14:textId="77777777" w:rsidR="004D5B03" w:rsidRPr="00723002" w:rsidRDefault="004D5B0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</w:p>
    <w:p w14:paraId="32599195" w14:textId="4E90BBDB" w:rsidR="004B5933" w:rsidRPr="00723002" w:rsidRDefault="004B593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723002">
        <w:rPr>
          <w:rFonts w:hint="cs"/>
          <w:b/>
          <w:bCs/>
          <w:sz w:val="28"/>
          <w:szCs w:val="28"/>
          <w:u w:val="single"/>
          <w:rtl/>
        </w:rPr>
        <w:t>על סדר היום:</w:t>
      </w:r>
    </w:p>
    <w:p w14:paraId="4A33C7D6" w14:textId="2784D91D" w:rsidR="00E30867" w:rsidRPr="00723002" w:rsidRDefault="0069445C" w:rsidP="00D754EB">
      <w:pPr>
        <w:pStyle w:val="a9"/>
        <w:numPr>
          <w:ilvl w:val="0"/>
          <w:numId w:val="19"/>
        </w:numPr>
        <w:spacing w:after="200"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תכנית מגדר זהות ומיניות.</w:t>
      </w:r>
    </w:p>
    <w:p w14:paraId="55570B23" w14:textId="77777777" w:rsidR="00D754EB" w:rsidRPr="00723002" w:rsidRDefault="00D754EB" w:rsidP="00D754EB">
      <w:pPr>
        <w:spacing w:after="200" w:line="276" w:lineRule="auto"/>
        <w:rPr>
          <w:sz w:val="28"/>
          <w:szCs w:val="28"/>
          <w:rtl/>
        </w:rPr>
      </w:pPr>
    </w:p>
    <w:p w14:paraId="70856001" w14:textId="77777777" w:rsidR="00D754EB" w:rsidRPr="00723002" w:rsidRDefault="00D754EB" w:rsidP="00D754EB">
      <w:pPr>
        <w:spacing w:after="200" w:line="276" w:lineRule="auto"/>
        <w:rPr>
          <w:sz w:val="28"/>
          <w:szCs w:val="28"/>
          <w:rtl/>
        </w:rPr>
      </w:pPr>
    </w:p>
    <w:p w14:paraId="5C74E919" w14:textId="29164C73" w:rsidR="00255087" w:rsidRPr="00723002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77F978A" w14:textId="2D806E88" w:rsidR="002D5069" w:rsidRPr="00723002" w:rsidRDefault="002D5069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9A2BFD6" w14:textId="77777777" w:rsidR="00CA5A87" w:rsidRPr="00723002" w:rsidRDefault="00CA5A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6D23E26F" w14:textId="4B727E18" w:rsidR="00EE37DC" w:rsidRPr="00723002" w:rsidRDefault="00EE37DC" w:rsidP="008173C1">
      <w:pPr>
        <w:rPr>
          <w:b/>
          <w:bCs/>
          <w:noProof/>
          <w:sz w:val="28"/>
          <w:szCs w:val="28"/>
          <w:u w:val="single"/>
          <w:rtl/>
        </w:rPr>
      </w:pPr>
      <w:r w:rsidRPr="00723002">
        <w:rPr>
          <w:rFonts w:hint="cs"/>
          <w:b/>
          <w:bCs/>
          <w:noProof/>
          <w:sz w:val="28"/>
          <w:szCs w:val="28"/>
          <w:u w:val="single"/>
          <w:rtl/>
        </w:rPr>
        <w:lastRenderedPageBreak/>
        <w:t xml:space="preserve">בועדה למיגור האלימות  </w:t>
      </w:r>
      <w:r w:rsidR="00022E02">
        <w:rPr>
          <w:rFonts w:hint="cs"/>
          <w:b/>
          <w:bCs/>
          <w:noProof/>
          <w:sz w:val="28"/>
          <w:szCs w:val="28"/>
          <w:u w:val="single"/>
          <w:rtl/>
        </w:rPr>
        <w:t xml:space="preserve">1.26 </w:t>
      </w:r>
      <w:r w:rsidR="00074A06" w:rsidRPr="00723002">
        <w:rPr>
          <w:rFonts w:hint="cs"/>
          <w:b/>
          <w:bCs/>
          <w:noProof/>
          <w:sz w:val="28"/>
          <w:szCs w:val="28"/>
          <w:u w:val="single"/>
          <w:rtl/>
        </w:rPr>
        <w:t xml:space="preserve"> </w:t>
      </w:r>
      <w:r w:rsidRPr="00723002">
        <w:rPr>
          <w:rFonts w:hint="cs"/>
          <w:b/>
          <w:bCs/>
          <w:noProof/>
          <w:sz w:val="28"/>
          <w:szCs w:val="28"/>
          <w:u w:val="single"/>
          <w:rtl/>
        </w:rPr>
        <w:t xml:space="preserve">שהתקיימה ביום </w:t>
      </w:r>
      <w:r w:rsidR="00022E02">
        <w:rPr>
          <w:rFonts w:hint="cs"/>
          <w:b/>
          <w:bCs/>
          <w:noProof/>
          <w:sz w:val="28"/>
          <w:szCs w:val="28"/>
          <w:u w:val="single"/>
          <w:rtl/>
        </w:rPr>
        <w:t>15.2.26</w:t>
      </w:r>
      <w:r w:rsidR="00D754EB" w:rsidRPr="00723002">
        <w:rPr>
          <w:rFonts w:hint="cs"/>
          <w:b/>
          <w:bCs/>
          <w:noProof/>
          <w:sz w:val="28"/>
          <w:szCs w:val="28"/>
          <w:u w:val="single"/>
          <w:rtl/>
        </w:rPr>
        <w:t>9.11.25 בנ</w:t>
      </w:r>
      <w:r w:rsidRPr="00723002">
        <w:rPr>
          <w:rFonts w:hint="cs"/>
          <w:b/>
          <w:bCs/>
          <w:noProof/>
          <w:sz w:val="28"/>
          <w:szCs w:val="28"/>
          <w:u w:val="single"/>
          <w:rtl/>
        </w:rPr>
        <w:t>ושא שבנדון הועלו הדברים הבאים:</w:t>
      </w:r>
    </w:p>
    <w:p w14:paraId="7CC6ECBF" w14:textId="76756028" w:rsidR="00C91ED4" w:rsidRPr="00723002" w:rsidRDefault="00C91ED4" w:rsidP="00EE37DC">
      <w:pPr>
        <w:rPr>
          <w:b/>
          <w:bCs/>
          <w:noProof/>
          <w:sz w:val="28"/>
          <w:szCs w:val="28"/>
          <w:u w:val="single"/>
          <w:rtl/>
        </w:rPr>
      </w:pPr>
    </w:p>
    <w:p w14:paraId="72AD0D06" w14:textId="0764F20E" w:rsidR="00816C5D" w:rsidRPr="00AF140B" w:rsidRDefault="00AF140B" w:rsidP="00AF140B">
      <w:pPr>
        <w:pStyle w:val="a9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 xml:space="preserve">בעיר יש </w:t>
      </w:r>
      <w:r w:rsidR="00E90B2C">
        <w:rPr>
          <w:rFonts w:asciiTheme="majorBidi" w:hAnsiTheme="majorBidi" w:cstheme="majorBidi" w:hint="cs"/>
          <w:sz w:val="26"/>
          <w:szCs w:val="26"/>
          <w:rtl/>
        </w:rPr>
        <w:t>מערכת "</w:t>
      </w:r>
      <w:proofErr w:type="spellStart"/>
      <w:r w:rsidR="00E90B2C">
        <w:rPr>
          <w:rFonts w:asciiTheme="majorBidi" w:hAnsiTheme="majorBidi" w:cstheme="majorBidi" w:hint="cs"/>
          <w:sz w:val="26"/>
          <w:szCs w:val="26"/>
          <w:rtl/>
        </w:rPr>
        <w:t>סנסקום</w:t>
      </w:r>
      <w:proofErr w:type="spellEnd"/>
      <w:r w:rsidR="00E90B2C">
        <w:rPr>
          <w:rFonts w:asciiTheme="majorBidi" w:hAnsiTheme="majorBidi" w:cstheme="majorBidi" w:hint="cs"/>
          <w:sz w:val="26"/>
          <w:szCs w:val="26"/>
          <w:rtl/>
        </w:rPr>
        <w:t xml:space="preserve">" 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- </w:t>
      </w:r>
      <w:r w:rsidR="00E90B2C">
        <w:rPr>
          <w:rFonts w:asciiTheme="majorBidi" w:hAnsiTheme="majorBidi" w:cstheme="majorBidi" w:hint="cs"/>
          <w:sz w:val="26"/>
          <w:szCs w:val="26"/>
          <w:rtl/>
        </w:rPr>
        <w:t xml:space="preserve"> פלטפורמה דיגיטלית עם מערכי שיעור</w:t>
      </w:r>
      <w:r w:rsidR="00816C5D">
        <w:rPr>
          <w:rFonts w:asciiTheme="majorBidi" w:hAnsiTheme="majorBidi" w:cstheme="majorBidi" w:hint="cs"/>
          <w:sz w:val="26"/>
          <w:szCs w:val="26"/>
          <w:rtl/>
        </w:rPr>
        <w:t xml:space="preserve"> וסרטונים בנושא מוגנות ולא רק מינית.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816C5D" w:rsidRPr="00AF140B">
        <w:rPr>
          <w:rFonts w:asciiTheme="majorBidi" w:hAnsiTheme="majorBidi" w:cstheme="majorBidi" w:hint="cs"/>
          <w:sz w:val="26"/>
          <w:szCs w:val="26"/>
          <w:rtl/>
        </w:rPr>
        <w:t>הרעיון לחנך ולעבוד עם התוכנה כדי למנוע ולהביא את התלמידים למודעות.</w:t>
      </w:r>
    </w:p>
    <w:p w14:paraId="419BFBB8" w14:textId="3D2DE791" w:rsidR="00A74D7D" w:rsidRDefault="00A74D7D" w:rsidP="00E90B2C">
      <w:pPr>
        <w:pStyle w:val="a9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 xml:space="preserve">בבתי הספר מתקיימות הרצאות על מין </w:t>
      </w:r>
      <w:r>
        <w:rPr>
          <w:rFonts w:asciiTheme="majorBidi" w:hAnsiTheme="majorBidi" w:cstheme="majorBidi"/>
          <w:sz w:val="26"/>
          <w:szCs w:val="26"/>
          <w:rtl/>
        </w:rPr>
        <w:t>–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 מנגישים את החומר בצורה מעניינת ומצחיקה</w:t>
      </w:r>
      <w:r w:rsidR="00EE0EE6">
        <w:rPr>
          <w:rFonts w:asciiTheme="majorBidi" w:hAnsiTheme="majorBidi" w:cstheme="majorBidi" w:hint="cs"/>
          <w:sz w:val="26"/>
          <w:szCs w:val="26"/>
          <w:rtl/>
        </w:rPr>
        <w:t xml:space="preserve"> לפי חלוקה לבתי ספר יסודי ועל יסודי ע"פ התוכנית.</w:t>
      </w:r>
    </w:p>
    <w:p w14:paraId="71CF326D" w14:textId="02FDF3F8" w:rsidR="009C3457" w:rsidRDefault="009C3457" w:rsidP="00E90B2C">
      <w:pPr>
        <w:pStyle w:val="a9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 xml:space="preserve">התוכנית מתחלקת ל </w:t>
      </w:r>
      <w:r>
        <w:rPr>
          <w:rFonts w:asciiTheme="majorBidi" w:hAnsiTheme="majorBidi" w:cstheme="majorBidi"/>
          <w:sz w:val="26"/>
          <w:szCs w:val="26"/>
          <w:rtl/>
        </w:rPr>
        <w:t>–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 4 שבועות שיא לפי נושאים</w:t>
      </w:r>
      <w:r w:rsidR="00F73CE8">
        <w:rPr>
          <w:rFonts w:asciiTheme="majorBidi" w:hAnsiTheme="majorBidi" w:cstheme="majorBidi" w:hint="cs"/>
          <w:sz w:val="26"/>
          <w:szCs w:val="26"/>
          <w:rtl/>
        </w:rPr>
        <w:t xml:space="preserve">, בתחילת שנה נושא זוגיות ומשפחה. שבוע שני </w:t>
      </w:r>
      <w:r w:rsidR="00F73CE8">
        <w:rPr>
          <w:rFonts w:asciiTheme="majorBidi" w:hAnsiTheme="majorBidi" w:cstheme="majorBidi"/>
          <w:sz w:val="26"/>
          <w:szCs w:val="26"/>
          <w:rtl/>
        </w:rPr>
        <w:t>–</w:t>
      </w:r>
      <w:r w:rsidR="00F73CE8">
        <w:rPr>
          <w:rFonts w:asciiTheme="majorBidi" w:hAnsiTheme="majorBidi" w:cstheme="majorBidi" w:hint="cs"/>
          <w:sz w:val="26"/>
          <w:szCs w:val="26"/>
          <w:rtl/>
        </w:rPr>
        <w:t xml:space="preserve"> אלימות נגד נשים, שבוע שלישי </w:t>
      </w:r>
      <w:r w:rsidR="009B60C5">
        <w:rPr>
          <w:rFonts w:asciiTheme="majorBidi" w:hAnsiTheme="majorBidi" w:cstheme="majorBidi"/>
          <w:sz w:val="26"/>
          <w:szCs w:val="26"/>
          <w:rtl/>
        </w:rPr>
        <w:t>–</w:t>
      </w:r>
      <w:r w:rsidR="00F73CE8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9B60C5">
        <w:rPr>
          <w:rFonts w:asciiTheme="majorBidi" w:hAnsiTheme="majorBidi" w:cstheme="majorBidi" w:hint="cs"/>
          <w:sz w:val="26"/>
          <w:szCs w:val="26"/>
          <w:rtl/>
        </w:rPr>
        <w:t>פגיעות מיניות. שבוע רביעי להט"ב.</w:t>
      </w:r>
    </w:p>
    <w:p w14:paraId="43597750" w14:textId="22B87D64" w:rsidR="007F3F7B" w:rsidRDefault="007F3F7B" w:rsidP="00E90B2C">
      <w:pPr>
        <w:pStyle w:val="a9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>נעשות הרצאות הורים בשת"פ עם השרות הפסיכולוגי.</w:t>
      </w:r>
      <w:r w:rsidR="00227DE8">
        <w:rPr>
          <w:rFonts w:asciiTheme="majorBidi" w:hAnsiTheme="majorBidi" w:cstheme="majorBidi" w:hint="cs"/>
          <w:sz w:val="26"/>
          <w:szCs w:val="26"/>
          <w:rtl/>
        </w:rPr>
        <w:t xml:space="preserve"> ההיענות עומדת על 40%.</w:t>
      </w:r>
    </w:p>
    <w:p w14:paraId="0D3309B9" w14:textId="37DBEE9C" w:rsidR="00535C85" w:rsidRDefault="00535C85" w:rsidP="00E90B2C">
      <w:pPr>
        <w:pStyle w:val="a9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 xml:space="preserve">מתקיים שבוע גלישה בטוחה בכל מה שקורה ברשתות החברתיות </w:t>
      </w:r>
      <w:proofErr w:type="spellStart"/>
      <w:r>
        <w:rPr>
          <w:rFonts w:asciiTheme="majorBidi" w:hAnsiTheme="majorBidi" w:cstheme="majorBidi" w:hint="cs"/>
          <w:sz w:val="26"/>
          <w:szCs w:val="26"/>
          <w:rtl/>
        </w:rPr>
        <w:t>ושיימינג</w:t>
      </w:r>
      <w:proofErr w:type="spellEnd"/>
      <w:r>
        <w:rPr>
          <w:rFonts w:asciiTheme="majorBidi" w:hAnsiTheme="majorBidi" w:cstheme="majorBidi" w:hint="cs"/>
          <w:sz w:val="26"/>
          <w:szCs w:val="26"/>
          <w:rtl/>
        </w:rPr>
        <w:t>.</w:t>
      </w:r>
      <w:r w:rsidR="00F80593">
        <w:rPr>
          <w:rFonts w:asciiTheme="majorBidi" w:hAnsiTheme="majorBidi" w:cstheme="majorBidi" w:hint="cs"/>
          <w:sz w:val="26"/>
          <w:szCs w:val="26"/>
          <w:rtl/>
        </w:rPr>
        <w:t xml:space="preserve"> צריך להכניס למערכת תוכנית חינוכית מקיפה למוגנות ברשת.</w:t>
      </w:r>
    </w:p>
    <w:p w14:paraId="6932C2BC" w14:textId="77777777" w:rsidR="00F80593" w:rsidRPr="00E90B2C" w:rsidRDefault="00F80593" w:rsidP="005C0017">
      <w:pPr>
        <w:pStyle w:val="a9"/>
        <w:spacing w:line="360" w:lineRule="auto"/>
        <w:rPr>
          <w:rFonts w:asciiTheme="majorBidi" w:hAnsiTheme="majorBidi" w:cstheme="majorBidi"/>
          <w:sz w:val="26"/>
          <w:szCs w:val="26"/>
          <w:rtl/>
        </w:rPr>
      </w:pPr>
    </w:p>
    <w:p w14:paraId="7A068164" w14:textId="23DCD468" w:rsidR="005508D6" w:rsidRPr="00723002" w:rsidRDefault="005508D6" w:rsidP="007A5B6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2300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3AD967A6" w14:textId="77777777" w:rsidR="009018CE" w:rsidRDefault="009018CE" w:rsidP="007A5B61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1F79159E" w14:textId="2E3B9E8D" w:rsidR="009018CE" w:rsidRPr="000812C3" w:rsidRDefault="00227DE8" w:rsidP="000812C3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0812C3">
        <w:rPr>
          <w:rFonts w:asciiTheme="majorBidi" w:hAnsiTheme="majorBidi" w:cstheme="majorBidi" w:hint="cs"/>
          <w:sz w:val="26"/>
          <w:szCs w:val="26"/>
          <w:rtl/>
        </w:rPr>
        <w:t>*לע</w:t>
      </w:r>
      <w:r w:rsidR="00C25A2F" w:rsidRPr="000812C3">
        <w:rPr>
          <w:rFonts w:asciiTheme="majorBidi" w:hAnsiTheme="majorBidi" w:cstheme="majorBidi" w:hint="cs"/>
          <w:sz w:val="26"/>
          <w:szCs w:val="26"/>
          <w:rtl/>
        </w:rPr>
        <w:t>ודד הורים להשתתפות ב</w:t>
      </w:r>
      <w:r w:rsidRPr="000812C3">
        <w:rPr>
          <w:rFonts w:asciiTheme="majorBidi" w:hAnsiTheme="majorBidi" w:cstheme="majorBidi" w:hint="cs"/>
          <w:sz w:val="26"/>
          <w:szCs w:val="26"/>
          <w:rtl/>
        </w:rPr>
        <w:t xml:space="preserve">הרצאות </w:t>
      </w:r>
      <w:r w:rsidR="000E4432" w:rsidRPr="000812C3">
        <w:rPr>
          <w:rFonts w:asciiTheme="majorBidi" w:hAnsiTheme="majorBidi" w:cstheme="majorBidi" w:hint="cs"/>
          <w:sz w:val="26"/>
          <w:szCs w:val="26"/>
          <w:rtl/>
        </w:rPr>
        <w:t>שנעשות בנושא מיניות.</w:t>
      </w:r>
    </w:p>
    <w:p w14:paraId="60FA047D" w14:textId="55087514" w:rsidR="00F80593" w:rsidRPr="000812C3" w:rsidRDefault="00F80593" w:rsidP="000812C3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0812C3">
        <w:rPr>
          <w:rFonts w:asciiTheme="majorBidi" w:hAnsiTheme="majorBidi" w:cstheme="majorBidi" w:hint="cs"/>
          <w:sz w:val="26"/>
          <w:szCs w:val="26"/>
          <w:rtl/>
        </w:rPr>
        <w:t xml:space="preserve">* לגייס איש מקצוע שמתמחה ב </w:t>
      </w:r>
      <w:r w:rsidRPr="000812C3">
        <w:rPr>
          <w:rFonts w:asciiTheme="majorBidi" w:hAnsiTheme="majorBidi" w:cstheme="majorBidi"/>
          <w:sz w:val="26"/>
          <w:szCs w:val="26"/>
        </w:rPr>
        <w:t>AI</w:t>
      </w:r>
      <w:r w:rsidRPr="000812C3">
        <w:rPr>
          <w:rFonts w:asciiTheme="majorBidi" w:hAnsiTheme="majorBidi" w:cstheme="majorBidi" w:hint="cs"/>
          <w:sz w:val="26"/>
          <w:szCs w:val="26"/>
          <w:rtl/>
        </w:rPr>
        <w:t>.</w:t>
      </w:r>
    </w:p>
    <w:p w14:paraId="24212513" w14:textId="1720C63F" w:rsidR="00F80593" w:rsidRPr="000812C3" w:rsidRDefault="00F80593" w:rsidP="000812C3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0812C3">
        <w:rPr>
          <w:rFonts w:asciiTheme="majorBidi" w:hAnsiTheme="majorBidi" w:cstheme="majorBidi" w:hint="cs"/>
          <w:sz w:val="26"/>
          <w:szCs w:val="26"/>
          <w:rtl/>
        </w:rPr>
        <w:t xml:space="preserve">*לגייס סיירת הורים במרחבים </w:t>
      </w:r>
      <w:r w:rsidR="00157C25" w:rsidRPr="000812C3">
        <w:rPr>
          <w:rFonts w:asciiTheme="majorBidi" w:hAnsiTheme="majorBidi" w:cstheme="majorBidi" w:hint="cs"/>
          <w:sz w:val="26"/>
          <w:szCs w:val="26"/>
          <w:rtl/>
        </w:rPr>
        <w:t>הווירטואלי</w:t>
      </w:r>
      <w:r w:rsidR="00157C25" w:rsidRPr="000812C3">
        <w:rPr>
          <w:rFonts w:asciiTheme="majorBidi" w:hAnsiTheme="majorBidi" w:cstheme="majorBidi" w:hint="eastAsia"/>
          <w:sz w:val="26"/>
          <w:szCs w:val="26"/>
          <w:rtl/>
        </w:rPr>
        <w:t>ים</w:t>
      </w:r>
      <w:r w:rsidRPr="000812C3">
        <w:rPr>
          <w:rFonts w:asciiTheme="majorBidi" w:hAnsiTheme="majorBidi" w:cstheme="majorBidi" w:hint="cs"/>
          <w:sz w:val="26"/>
          <w:szCs w:val="26"/>
          <w:rtl/>
        </w:rPr>
        <w:t xml:space="preserve"> של בני הנוער.</w:t>
      </w:r>
    </w:p>
    <w:p w14:paraId="40ACF7D8" w14:textId="7CD58927" w:rsidR="00F80593" w:rsidRPr="000812C3" w:rsidRDefault="00F80593" w:rsidP="000812C3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0812C3">
        <w:rPr>
          <w:rFonts w:asciiTheme="majorBidi" w:hAnsiTheme="majorBidi" w:cstheme="majorBidi" w:hint="cs"/>
          <w:sz w:val="26"/>
          <w:szCs w:val="26"/>
          <w:rtl/>
        </w:rPr>
        <w:t>*ל</w:t>
      </w:r>
      <w:r w:rsidR="003E2A9A" w:rsidRPr="000812C3">
        <w:rPr>
          <w:rFonts w:asciiTheme="majorBidi" w:hAnsiTheme="majorBidi" w:cstheme="majorBidi" w:hint="cs"/>
          <w:sz w:val="26"/>
          <w:szCs w:val="26"/>
          <w:rtl/>
        </w:rPr>
        <w:t>גייס את ועדי ההורים בבי"ס</w:t>
      </w:r>
      <w:r w:rsidR="005D4966" w:rsidRPr="000812C3">
        <w:rPr>
          <w:rFonts w:asciiTheme="majorBidi" w:hAnsiTheme="majorBidi" w:cstheme="majorBidi" w:hint="cs"/>
          <w:sz w:val="26"/>
          <w:szCs w:val="26"/>
          <w:rtl/>
        </w:rPr>
        <w:t xml:space="preserve">. לחבר בין מורים </w:t>
      </w:r>
      <w:r w:rsidR="005D4966" w:rsidRPr="000812C3">
        <w:rPr>
          <w:rFonts w:asciiTheme="majorBidi" w:hAnsiTheme="majorBidi" w:cstheme="majorBidi"/>
          <w:sz w:val="26"/>
          <w:szCs w:val="26"/>
          <w:rtl/>
        </w:rPr>
        <w:t>–</w:t>
      </w:r>
      <w:r w:rsidR="005D4966" w:rsidRPr="000812C3">
        <w:rPr>
          <w:rFonts w:asciiTheme="majorBidi" w:hAnsiTheme="majorBidi" w:cstheme="majorBidi" w:hint="cs"/>
          <w:sz w:val="26"/>
          <w:szCs w:val="26"/>
          <w:rtl/>
        </w:rPr>
        <w:t xml:space="preserve"> הורים וילדים.</w:t>
      </w:r>
      <w:r w:rsidR="003E2A9A" w:rsidRPr="000812C3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</w:p>
    <w:p w14:paraId="70AC038F" w14:textId="1A15A3E1" w:rsidR="003E2A9A" w:rsidRDefault="003E2A9A" w:rsidP="000812C3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  <w:r w:rsidRPr="000812C3">
        <w:rPr>
          <w:rFonts w:asciiTheme="majorBidi" w:hAnsiTheme="majorBidi" w:cstheme="majorBidi" w:hint="cs"/>
          <w:sz w:val="26"/>
          <w:szCs w:val="26"/>
          <w:rtl/>
        </w:rPr>
        <w:t>*לפרסם את המידע דרך הדוברות העירוני</w:t>
      </w:r>
      <w:r w:rsidR="00157C25">
        <w:rPr>
          <w:rFonts w:asciiTheme="majorBidi" w:hAnsiTheme="majorBidi" w:cstheme="majorBidi" w:hint="cs"/>
          <w:sz w:val="26"/>
          <w:szCs w:val="26"/>
          <w:rtl/>
        </w:rPr>
        <w:t>ת</w:t>
      </w:r>
      <w:r w:rsidRPr="000812C3">
        <w:rPr>
          <w:rFonts w:asciiTheme="majorBidi" w:hAnsiTheme="majorBidi" w:cstheme="majorBidi" w:hint="cs"/>
          <w:sz w:val="26"/>
          <w:szCs w:val="26"/>
          <w:rtl/>
        </w:rPr>
        <w:t>. ככל שההורים יידעו היקף התופעה יצטמצם.</w:t>
      </w:r>
    </w:p>
    <w:p w14:paraId="0F894FAE" w14:textId="77777777" w:rsidR="000812C3" w:rsidRDefault="000812C3" w:rsidP="000812C3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</w:p>
    <w:p w14:paraId="3D9D9CC8" w14:textId="77777777" w:rsidR="000812C3" w:rsidRPr="000812C3" w:rsidRDefault="000812C3" w:rsidP="000812C3">
      <w:pPr>
        <w:spacing w:line="360" w:lineRule="auto"/>
        <w:rPr>
          <w:rFonts w:asciiTheme="majorBidi" w:hAnsiTheme="majorBidi" w:cstheme="majorBidi"/>
          <w:sz w:val="26"/>
          <w:szCs w:val="26"/>
          <w:rtl/>
        </w:rPr>
      </w:pPr>
    </w:p>
    <w:p w14:paraId="3182305F" w14:textId="098ECDAF" w:rsidR="00255087" w:rsidRPr="009018CE" w:rsidRDefault="00255087" w:rsidP="00255087">
      <w:pPr>
        <w:spacing w:after="160" w:line="25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>חתימת</w:t>
      </w:r>
      <w:r w:rsidR="00D861D5" w:rsidRPr="009018C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מ"מ </w:t>
      </w:r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יו"ר </w:t>
      </w:r>
      <w:proofErr w:type="spellStart"/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>הוועדה:_________________תאריך</w:t>
      </w:r>
      <w:proofErr w:type="spellEnd"/>
      <w:r w:rsidRPr="009018CE">
        <w:rPr>
          <w:rFonts w:asciiTheme="majorBidi" w:hAnsiTheme="majorBidi" w:cstheme="majorBidi"/>
          <w:b/>
          <w:bCs/>
          <w:sz w:val="28"/>
          <w:szCs w:val="28"/>
          <w:rtl/>
        </w:rPr>
        <w:t>:____________</w:t>
      </w:r>
    </w:p>
    <w:sectPr w:rsidR="00255087" w:rsidRPr="009018CE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75B3" w14:textId="77777777" w:rsidR="00827F0C" w:rsidRDefault="00827F0C" w:rsidP="00AC32C8">
      <w:r>
        <w:separator/>
      </w:r>
    </w:p>
  </w:endnote>
  <w:endnote w:type="continuationSeparator" w:id="0">
    <w:p w14:paraId="70FCF0D0" w14:textId="77777777" w:rsidR="00827F0C" w:rsidRDefault="00827F0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6279028"/>
      <w:docPartObj>
        <w:docPartGallery w:val="Page Numbers (Bottom of Page)"/>
        <w:docPartUnique/>
      </w:docPartObj>
    </w:sdtPr>
    <w:sdtEndPr/>
    <w:sdtContent>
      <w:p w14:paraId="07EB545E" w14:textId="5BA0AF65" w:rsidR="0040415D" w:rsidRDefault="0040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02" w:rsidRPr="009A3702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6A1058F0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DB62" w14:textId="77777777" w:rsidR="00827F0C" w:rsidRDefault="00827F0C" w:rsidP="00AC32C8">
      <w:r>
        <w:separator/>
      </w:r>
    </w:p>
  </w:footnote>
  <w:footnote w:type="continuationSeparator" w:id="0">
    <w:p w14:paraId="78EF26C2" w14:textId="77777777" w:rsidR="00827F0C" w:rsidRDefault="00827F0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E2EF" w14:textId="77777777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79EAEB" wp14:editId="1F362186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44179BFA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58C7A5A7" w14:textId="77777777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E2AE92E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C6108A8"/>
    <w:multiLevelType w:val="hybridMultilevel"/>
    <w:tmpl w:val="16981E6C"/>
    <w:lvl w:ilvl="0" w:tplc="90A23686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2545"/>
    <w:multiLevelType w:val="hybridMultilevel"/>
    <w:tmpl w:val="9BDCEE04"/>
    <w:lvl w:ilvl="0" w:tplc="D7686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03B7"/>
    <w:multiLevelType w:val="hybridMultilevel"/>
    <w:tmpl w:val="ED46220A"/>
    <w:lvl w:ilvl="0" w:tplc="D73A552C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A6A15"/>
    <w:multiLevelType w:val="hybridMultilevel"/>
    <w:tmpl w:val="B47C741C"/>
    <w:lvl w:ilvl="0" w:tplc="84508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C6D79"/>
    <w:multiLevelType w:val="hybridMultilevel"/>
    <w:tmpl w:val="FC025E0A"/>
    <w:lvl w:ilvl="0" w:tplc="CBD8B2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538138D7"/>
    <w:multiLevelType w:val="hybridMultilevel"/>
    <w:tmpl w:val="9C609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1867228">
    <w:abstractNumId w:val="4"/>
  </w:num>
  <w:num w:numId="2" w16cid:durableId="1805805370">
    <w:abstractNumId w:val="16"/>
  </w:num>
  <w:num w:numId="3" w16cid:durableId="1981881558">
    <w:abstractNumId w:val="13"/>
  </w:num>
  <w:num w:numId="4" w16cid:durableId="1953706249">
    <w:abstractNumId w:val="8"/>
  </w:num>
  <w:num w:numId="5" w16cid:durableId="29380074">
    <w:abstractNumId w:val="3"/>
  </w:num>
  <w:num w:numId="6" w16cid:durableId="447355189">
    <w:abstractNumId w:val="11"/>
  </w:num>
  <w:num w:numId="7" w16cid:durableId="1017274059">
    <w:abstractNumId w:val="17"/>
  </w:num>
  <w:num w:numId="8" w16cid:durableId="1457143925">
    <w:abstractNumId w:val="19"/>
  </w:num>
  <w:num w:numId="9" w16cid:durableId="1884517414">
    <w:abstractNumId w:val="9"/>
  </w:num>
  <w:num w:numId="10" w16cid:durableId="2010328598">
    <w:abstractNumId w:val="10"/>
  </w:num>
  <w:num w:numId="11" w16cid:durableId="1914656047">
    <w:abstractNumId w:val="15"/>
  </w:num>
  <w:num w:numId="12" w16cid:durableId="1535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7678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31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815746">
    <w:abstractNumId w:val="7"/>
  </w:num>
  <w:num w:numId="16" w16cid:durableId="1146044298">
    <w:abstractNumId w:val="5"/>
  </w:num>
  <w:num w:numId="17" w16cid:durableId="2026128783">
    <w:abstractNumId w:val="6"/>
  </w:num>
  <w:num w:numId="18" w16cid:durableId="1681203364">
    <w:abstractNumId w:val="2"/>
  </w:num>
  <w:num w:numId="19" w16cid:durableId="1159225498">
    <w:abstractNumId w:val="12"/>
  </w:num>
  <w:num w:numId="20" w16cid:durableId="102171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gutterAtTop/>
  <w:proofState w:spelling="clean" w:grammar="clean"/>
  <w:attachedTemplate r:id="rId1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1059"/>
    <w:rsid w:val="00003CE9"/>
    <w:rsid w:val="00004D27"/>
    <w:rsid w:val="00006819"/>
    <w:rsid w:val="00007630"/>
    <w:rsid w:val="000104ED"/>
    <w:rsid w:val="00016CF9"/>
    <w:rsid w:val="00021CF2"/>
    <w:rsid w:val="00022E02"/>
    <w:rsid w:val="00025A5E"/>
    <w:rsid w:val="00026BE2"/>
    <w:rsid w:val="00027AB4"/>
    <w:rsid w:val="0003002E"/>
    <w:rsid w:val="00031AE0"/>
    <w:rsid w:val="00033962"/>
    <w:rsid w:val="00040247"/>
    <w:rsid w:val="000427AD"/>
    <w:rsid w:val="00043382"/>
    <w:rsid w:val="00043FE5"/>
    <w:rsid w:val="000443F5"/>
    <w:rsid w:val="00054A11"/>
    <w:rsid w:val="0005663C"/>
    <w:rsid w:val="00060FD0"/>
    <w:rsid w:val="00062326"/>
    <w:rsid w:val="00063D78"/>
    <w:rsid w:val="00064439"/>
    <w:rsid w:val="000651D1"/>
    <w:rsid w:val="0006556C"/>
    <w:rsid w:val="00066C8F"/>
    <w:rsid w:val="00066DC3"/>
    <w:rsid w:val="000707E1"/>
    <w:rsid w:val="00074A06"/>
    <w:rsid w:val="00076A06"/>
    <w:rsid w:val="00080003"/>
    <w:rsid w:val="00080143"/>
    <w:rsid w:val="0008030C"/>
    <w:rsid w:val="000812C3"/>
    <w:rsid w:val="000813B6"/>
    <w:rsid w:val="00082272"/>
    <w:rsid w:val="00084708"/>
    <w:rsid w:val="0008486B"/>
    <w:rsid w:val="000872AC"/>
    <w:rsid w:val="0009010D"/>
    <w:rsid w:val="000906AA"/>
    <w:rsid w:val="00092671"/>
    <w:rsid w:val="00093F7F"/>
    <w:rsid w:val="00093F8E"/>
    <w:rsid w:val="000A0A4B"/>
    <w:rsid w:val="000A22F6"/>
    <w:rsid w:val="000A7197"/>
    <w:rsid w:val="000B046B"/>
    <w:rsid w:val="000B2408"/>
    <w:rsid w:val="000B352B"/>
    <w:rsid w:val="000B41FF"/>
    <w:rsid w:val="000C3BC5"/>
    <w:rsid w:val="000D001E"/>
    <w:rsid w:val="000D26EE"/>
    <w:rsid w:val="000D70D6"/>
    <w:rsid w:val="000E0589"/>
    <w:rsid w:val="000E0C12"/>
    <w:rsid w:val="000E146B"/>
    <w:rsid w:val="000E4432"/>
    <w:rsid w:val="000E491B"/>
    <w:rsid w:val="000E5531"/>
    <w:rsid w:val="000E6E18"/>
    <w:rsid w:val="000E6E9D"/>
    <w:rsid w:val="000E7D80"/>
    <w:rsid w:val="000F6F87"/>
    <w:rsid w:val="00100CC3"/>
    <w:rsid w:val="00103631"/>
    <w:rsid w:val="00110F0E"/>
    <w:rsid w:val="00115F1F"/>
    <w:rsid w:val="00116238"/>
    <w:rsid w:val="00130492"/>
    <w:rsid w:val="001329CB"/>
    <w:rsid w:val="001360F1"/>
    <w:rsid w:val="00137242"/>
    <w:rsid w:val="001413A4"/>
    <w:rsid w:val="001445A0"/>
    <w:rsid w:val="00151449"/>
    <w:rsid w:val="00153111"/>
    <w:rsid w:val="001554A6"/>
    <w:rsid w:val="0015570E"/>
    <w:rsid w:val="00157C25"/>
    <w:rsid w:val="00160B53"/>
    <w:rsid w:val="0017017E"/>
    <w:rsid w:val="00171192"/>
    <w:rsid w:val="00187418"/>
    <w:rsid w:val="00190612"/>
    <w:rsid w:val="00190986"/>
    <w:rsid w:val="00191ED4"/>
    <w:rsid w:val="00196EA3"/>
    <w:rsid w:val="001A6DB4"/>
    <w:rsid w:val="001B3DB4"/>
    <w:rsid w:val="001B6DF5"/>
    <w:rsid w:val="001C25B2"/>
    <w:rsid w:val="001C44CF"/>
    <w:rsid w:val="001C5E3F"/>
    <w:rsid w:val="001D5A5E"/>
    <w:rsid w:val="001F1F7F"/>
    <w:rsid w:val="001F34EF"/>
    <w:rsid w:val="001F6FE7"/>
    <w:rsid w:val="00200389"/>
    <w:rsid w:val="00202710"/>
    <w:rsid w:val="00210186"/>
    <w:rsid w:val="00210B20"/>
    <w:rsid w:val="00214440"/>
    <w:rsid w:val="002145A8"/>
    <w:rsid w:val="00224189"/>
    <w:rsid w:val="00227DE8"/>
    <w:rsid w:val="00227E0B"/>
    <w:rsid w:val="00227FE1"/>
    <w:rsid w:val="0023067C"/>
    <w:rsid w:val="00231B08"/>
    <w:rsid w:val="002338F8"/>
    <w:rsid w:val="0023444D"/>
    <w:rsid w:val="002344BB"/>
    <w:rsid w:val="00236775"/>
    <w:rsid w:val="00240D8E"/>
    <w:rsid w:val="002410BF"/>
    <w:rsid w:val="00241250"/>
    <w:rsid w:val="00243DC7"/>
    <w:rsid w:val="00244813"/>
    <w:rsid w:val="0024515A"/>
    <w:rsid w:val="0024656D"/>
    <w:rsid w:val="00251236"/>
    <w:rsid w:val="00253905"/>
    <w:rsid w:val="00253B42"/>
    <w:rsid w:val="00255087"/>
    <w:rsid w:val="00256C5C"/>
    <w:rsid w:val="002575E5"/>
    <w:rsid w:val="00257AD2"/>
    <w:rsid w:val="00264111"/>
    <w:rsid w:val="0026457C"/>
    <w:rsid w:val="00273673"/>
    <w:rsid w:val="00275B4A"/>
    <w:rsid w:val="002813BE"/>
    <w:rsid w:val="002815E0"/>
    <w:rsid w:val="00284965"/>
    <w:rsid w:val="00292047"/>
    <w:rsid w:val="00292100"/>
    <w:rsid w:val="002958E5"/>
    <w:rsid w:val="00295DAB"/>
    <w:rsid w:val="00296A41"/>
    <w:rsid w:val="00296C59"/>
    <w:rsid w:val="002A704C"/>
    <w:rsid w:val="002B0712"/>
    <w:rsid w:val="002B5F94"/>
    <w:rsid w:val="002C14DF"/>
    <w:rsid w:val="002C2317"/>
    <w:rsid w:val="002C58F2"/>
    <w:rsid w:val="002C651A"/>
    <w:rsid w:val="002C6B19"/>
    <w:rsid w:val="002C6E2A"/>
    <w:rsid w:val="002C70C9"/>
    <w:rsid w:val="002D337B"/>
    <w:rsid w:val="002D4B66"/>
    <w:rsid w:val="002D5069"/>
    <w:rsid w:val="002D575C"/>
    <w:rsid w:val="002D6561"/>
    <w:rsid w:val="002D6DC9"/>
    <w:rsid w:val="002D775B"/>
    <w:rsid w:val="002F76D9"/>
    <w:rsid w:val="00300894"/>
    <w:rsid w:val="00304986"/>
    <w:rsid w:val="00306B49"/>
    <w:rsid w:val="00310C27"/>
    <w:rsid w:val="00314238"/>
    <w:rsid w:val="00315A5D"/>
    <w:rsid w:val="003203B5"/>
    <w:rsid w:val="0032046F"/>
    <w:rsid w:val="00321B22"/>
    <w:rsid w:val="00322944"/>
    <w:rsid w:val="00322E72"/>
    <w:rsid w:val="00330D7D"/>
    <w:rsid w:val="003310E8"/>
    <w:rsid w:val="00333927"/>
    <w:rsid w:val="00335FCA"/>
    <w:rsid w:val="00340574"/>
    <w:rsid w:val="0034449C"/>
    <w:rsid w:val="00345B9B"/>
    <w:rsid w:val="003504AC"/>
    <w:rsid w:val="00350DC0"/>
    <w:rsid w:val="00355288"/>
    <w:rsid w:val="00355883"/>
    <w:rsid w:val="00360476"/>
    <w:rsid w:val="00361E14"/>
    <w:rsid w:val="003644DE"/>
    <w:rsid w:val="003672FB"/>
    <w:rsid w:val="00367B16"/>
    <w:rsid w:val="0037134B"/>
    <w:rsid w:val="0037568B"/>
    <w:rsid w:val="00375B71"/>
    <w:rsid w:val="00377259"/>
    <w:rsid w:val="00383E76"/>
    <w:rsid w:val="00384ED6"/>
    <w:rsid w:val="003853A5"/>
    <w:rsid w:val="003868DD"/>
    <w:rsid w:val="00390568"/>
    <w:rsid w:val="00391124"/>
    <w:rsid w:val="0039298A"/>
    <w:rsid w:val="003955B8"/>
    <w:rsid w:val="00396616"/>
    <w:rsid w:val="003A42B7"/>
    <w:rsid w:val="003A5EAB"/>
    <w:rsid w:val="003A6F58"/>
    <w:rsid w:val="003B0727"/>
    <w:rsid w:val="003B1D7B"/>
    <w:rsid w:val="003B2696"/>
    <w:rsid w:val="003B299E"/>
    <w:rsid w:val="003B7F2B"/>
    <w:rsid w:val="003C0E24"/>
    <w:rsid w:val="003C1BC9"/>
    <w:rsid w:val="003C513A"/>
    <w:rsid w:val="003D62A4"/>
    <w:rsid w:val="003E2A9A"/>
    <w:rsid w:val="003F1267"/>
    <w:rsid w:val="003F30F7"/>
    <w:rsid w:val="003F4FDE"/>
    <w:rsid w:val="003F7065"/>
    <w:rsid w:val="0040415D"/>
    <w:rsid w:val="00413621"/>
    <w:rsid w:val="0041581B"/>
    <w:rsid w:val="00421A88"/>
    <w:rsid w:val="00425256"/>
    <w:rsid w:val="004252CE"/>
    <w:rsid w:val="00426C07"/>
    <w:rsid w:val="00431618"/>
    <w:rsid w:val="00434BA0"/>
    <w:rsid w:val="004458F6"/>
    <w:rsid w:val="0045482D"/>
    <w:rsid w:val="0045632D"/>
    <w:rsid w:val="004614FF"/>
    <w:rsid w:val="00461752"/>
    <w:rsid w:val="00462A60"/>
    <w:rsid w:val="00462D78"/>
    <w:rsid w:val="00464961"/>
    <w:rsid w:val="0047140F"/>
    <w:rsid w:val="00472887"/>
    <w:rsid w:val="00472BF8"/>
    <w:rsid w:val="00472E04"/>
    <w:rsid w:val="00474419"/>
    <w:rsid w:val="0047733C"/>
    <w:rsid w:val="00481263"/>
    <w:rsid w:val="004813FE"/>
    <w:rsid w:val="004832A8"/>
    <w:rsid w:val="004856C7"/>
    <w:rsid w:val="004869A1"/>
    <w:rsid w:val="00493155"/>
    <w:rsid w:val="0049632A"/>
    <w:rsid w:val="004A05D8"/>
    <w:rsid w:val="004A10CC"/>
    <w:rsid w:val="004A23F1"/>
    <w:rsid w:val="004A5131"/>
    <w:rsid w:val="004A76DA"/>
    <w:rsid w:val="004B1242"/>
    <w:rsid w:val="004B3E97"/>
    <w:rsid w:val="004B4A94"/>
    <w:rsid w:val="004B5933"/>
    <w:rsid w:val="004B6634"/>
    <w:rsid w:val="004B7EDE"/>
    <w:rsid w:val="004C0B5E"/>
    <w:rsid w:val="004C43A5"/>
    <w:rsid w:val="004D1F4D"/>
    <w:rsid w:val="004D2427"/>
    <w:rsid w:val="004D468D"/>
    <w:rsid w:val="004D5B03"/>
    <w:rsid w:val="004D6C6A"/>
    <w:rsid w:val="004E07D0"/>
    <w:rsid w:val="004E1DA0"/>
    <w:rsid w:val="004E38A6"/>
    <w:rsid w:val="004E4E72"/>
    <w:rsid w:val="004F0BBF"/>
    <w:rsid w:val="004F2DC5"/>
    <w:rsid w:val="004F6F2A"/>
    <w:rsid w:val="004F7E70"/>
    <w:rsid w:val="005013FC"/>
    <w:rsid w:val="00503D69"/>
    <w:rsid w:val="0050503D"/>
    <w:rsid w:val="0050548C"/>
    <w:rsid w:val="00505965"/>
    <w:rsid w:val="0050661F"/>
    <w:rsid w:val="005073FC"/>
    <w:rsid w:val="00513024"/>
    <w:rsid w:val="0051552A"/>
    <w:rsid w:val="005162EA"/>
    <w:rsid w:val="00530517"/>
    <w:rsid w:val="00535C85"/>
    <w:rsid w:val="0054241E"/>
    <w:rsid w:val="00542CA0"/>
    <w:rsid w:val="005435EE"/>
    <w:rsid w:val="00543772"/>
    <w:rsid w:val="00546CEE"/>
    <w:rsid w:val="0054756F"/>
    <w:rsid w:val="005508D6"/>
    <w:rsid w:val="0055149A"/>
    <w:rsid w:val="00552B1E"/>
    <w:rsid w:val="00560001"/>
    <w:rsid w:val="005612FB"/>
    <w:rsid w:val="00562286"/>
    <w:rsid w:val="00570449"/>
    <w:rsid w:val="0057056A"/>
    <w:rsid w:val="00570F0A"/>
    <w:rsid w:val="0057255F"/>
    <w:rsid w:val="00572AD6"/>
    <w:rsid w:val="00572F5D"/>
    <w:rsid w:val="005744F4"/>
    <w:rsid w:val="005766CD"/>
    <w:rsid w:val="00577212"/>
    <w:rsid w:val="00581D18"/>
    <w:rsid w:val="00581E8D"/>
    <w:rsid w:val="00583CCE"/>
    <w:rsid w:val="0059197B"/>
    <w:rsid w:val="0059574F"/>
    <w:rsid w:val="005959F2"/>
    <w:rsid w:val="005A2BCC"/>
    <w:rsid w:val="005A349F"/>
    <w:rsid w:val="005A5FD3"/>
    <w:rsid w:val="005B5556"/>
    <w:rsid w:val="005B6A0D"/>
    <w:rsid w:val="005C0017"/>
    <w:rsid w:val="005C0EEE"/>
    <w:rsid w:val="005C4784"/>
    <w:rsid w:val="005C4BC4"/>
    <w:rsid w:val="005C6D94"/>
    <w:rsid w:val="005D057B"/>
    <w:rsid w:val="005D1FEE"/>
    <w:rsid w:val="005D4966"/>
    <w:rsid w:val="005D5922"/>
    <w:rsid w:val="005D6805"/>
    <w:rsid w:val="005D7760"/>
    <w:rsid w:val="005D7A7C"/>
    <w:rsid w:val="005E2D10"/>
    <w:rsid w:val="005E39EF"/>
    <w:rsid w:val="005E4A05"/>
    <w:rsid w:val="005E4BA3"/>
    <w:rsid w:val="005E581D"/>
    <w:rsid w:val="005E5F74"/>
    <w:rsid w:val="005E730D"/>
    <w:rsid w:val="005F2A45"/>
    <w:rsid w:val="005F711B"/>
    <w:rsid w:val="005F75BD"/>
    <w:rsid w:val="00604CAE"/>
    <w:rsid w:val="0060761D"/>
    <w:rsid w:val="00612F7A"/>
    <w:rsid w:val="00615B7D"/>
    <w:rsid w:val="00616EDC"/>
    <w:rsid w:val="006177C7"/>
    <w:rsid w:val="006246C9"/>
    <w:rsid w:val="00624A4F"/>
    <w:rsid w:val="00625F49"/>
    <w:rsid w:val="00626990"/>
    <w:rsid w:val="00630D37"/>
    <w:rsid w:val="006310E6"/>
    <w:rsid w:val="00635841"/>
    <w:rsid w:val="00636BEC"/>
    <w:rsid w:val="00640C11"/>
    <w:rsid w:val="00640CF0"/>
    <w:rsid w:val="00643899"/>
    <w:rsid w:val="00651D1E"/>
    <w:rsid w:val="006573E8"/>
    <w:rsid w:val="00660A00"/>
    <w:rsid w:val="00660AC2"/>
    <w:rsid w:val="0067063C"/>
    <w:rsid w:val="00670EC4"/>
    <w:rsid w:val="0067405C"/>
    <w:rsid w:val="00674A0B"/>
    <w:rsid w:val="00674D87"/>
    <w:rsid w:val="006831D7"/>
    <w:rsid w:val="00683CAD"/>
    <w:rsid w:val="00684419"/>
    <w:rsid w:val="00685D54"/>
    <w:rsid w:val="00686058"/>
    <w:rsid w:val="006863A0"/>
    <w:rsid w:val="0069445C"/>
    <w:rsid w:val="00694C9A"/>
    <w:rsid w:val="00697B02"/>
    <w:rsid w:val="006A3551"/>
    <w:rsid w:val="006A35AE"/>
    <w:rsid w:val="006A381E"/>
    <w:rsid w:val="006B1327"/>
    <w:rsid w:val="006B1A3C"/>
    <w:rsid w:val="006B1D88"/>
    <w:rsid w:val="006B37A6"/>
    <w:rsid w:val="006B54CB"/>
    <w:rsid w:val="006B7CA6"/>
    <w:rsid w:val="006C00C3"/>
    <w:rsid w:val="006C1985"/>
    <w:rsid w:val="006C636F"/>
    <w:rsid w:val="006C68CD"/>
    <w:rsid w:val="006D09DB"/>
    <w:rsid w:val="006D0CCF"/>
    <w:rsid w:val="006D1734"/>
    <w:rsid w:val="006D57F9"/>
    <w:rsid w:val="006D633A"/>
    <w:rsid w:val="006E1EEB"/>
    <w:rsid w:val="006E229C"/>
    <w:rsid w:val="006E4E88"/>
    <w:rsid w:val="006E68DA"/>
    <w:rsid w:val="006E7D8D"/>
    <w:rsid w:val="006F0C7C"/>
    <w:rsid w:val="006F7701"/>
    <w:rsid w:val="00700F04"/>
    <w:rsid w:val="00703B4A"/>
    <w:rsid w:val="00704364"/>
    <w:rsid w:val="00706152"/>
    <w:rsid w:val="0071027A"/>
    <w:rsid w:val="0071053F"/>
    <w:rsid w:val="00710AD2"/>
    <w:rsid w:val="0071193B"/>
    <w:rsid w:val="007132E0"/>
    <w:rsid w:val="007168B2"/>
    <w:rsid w:val="00716F2E"/>
    <w:rsid w:val="00717F7E"/>
    <w:rsid w:val="00722F7A"/>
    <w:rsid w:val="00723002"/>
    <w:rsid w:val="00724B18"/>
    <w:rsid w:val="00724FDC"/>
    <w:rsid w:val="00733577"/>
    <w:rsid w:val="00733714"/>
    <w:rsid w:val="00737358"/>
    <w:rsid w:val="00737638"/>
    <w:rsid w:val="00737A59"/>
    <w:rsid w:val="00740C9C"/>
    <w:rsid w:val="00742A99"/>
    <w:rsid w:val="00746A38"/>
    <w:rsid w:val="00755134"/>
    <w:rsid w:val="00760E2D"/>
    <w:rsid w:val="00762416"/>
    <w:rsid w:val="00763FBE"/>
    <w:rsid w:val="00764663"/>
    <w:rsid w:val="0076523F"/>
    <w:rsid w:val="00766107"/>
    <w:rsid w:val="007675F6"/>
    <w:rsid w:val="00770BF8"/>
    <w:rsid w:val="0077232D"/>
    <w:rsid w:val="0077331A"/>
    <w:rsid w:val="0078101D"/>
    <w:rsid w:val="0078664D"/>
    <w:rsid w:val="00791AA6"/>
    <w:rsid w:val="0079223E"/>
    <w:rsid w:val="007955D1"/>
    <w:rsid w:val="007A286A"/>
    <w:rsid w:val="007A5B61"/>
    <w:rsid w:val="007B5382"/>
    <w:rsid w:val="007B5AAA"/>
    <w:rsid w:val="007B70FC"/>
    <w:rsid w:val="007C0D1B"/>
    <w:rsid w:val="007C1AF0"/>
    <w:rsid w:val="007C2E20"/>
    <w:rsid w:val="007C7076"/>
    <w:rsid w:val="007D46E6"/>
    <w:rsid w:val="007D4715"/>
    <w:rsid w:val="007D5355"/>
    <w:rsid w:val="007D766C"/>
    <w:rsid w:val="007E4786"/>
    <w:rsid w:val="007E599B"/>
    <w:rsid w:val="007E7FFD"/>
    <w:rsid w:val="007F12B7"/>
    <w:rsid w:val="007F2ECD"/>
    <w:rsid w:val="007F3F7B"/>
    <w:rsid w:val="007F4422"/>
    <w:rsid w:val="007F6C0F"/>
    <w:rsid w:val="007F7E8E"/>
    <w:rsid w:val="00801533"/>
    <w:rsid w:val="008020EA"/>
    <w:rsid w:val="00810B5D"/>
    <w:rsid w:val="0081219F"/>
    <w:rsid w:val="00814D63"/>
    <w:rsid w:val="00815CA4"/>
    <w:rsid w:val="00816C5D"/>
    <w:rsid w:val="00816FAD"/>
    <w:rsid w:val="008173C1"/>
    <w:rsid w:val="008220A1"/>
    <w:rsid w:val="008224DA"/>
    <w:rsid w:val="008247A4"/>
    <w:rsid w:val="00827D65"/>
    <w:rsid w:val="00827F0C"/>
    <w:rsid w:val="00831EE4"/>
    <w:rsid w:val="008323F1"/>
    <w:rsid w:val="00837F7B"/>
    <w:rsid w:val="00840970"/>
    <w:rsid w:val="00841791"/>
    <w:rsid w:val="00841B0F"/>
    <w:rsid w:val="008441A5"/>
    <w:rsid w:val="008458E4"/>
    <w:rsid w:val="00853395"/>
    <w:rsid w:val="0085495B"/>
    <w:rsid w:val="00855F41"/>
    <w:rsid w:val="00860C35"/>
    <w:rsid w:val="008615EB"/>
    <w:rsid w:val="0086176B"/>
    <w:rsid w:val="00861A61"/>
    <w:rsid w:val="008630F3"/>
    <w:rsid w:val="008649CB"/>
    <w:rsid w:val="00864D43"/>
    <w:rsid w:val="008655CC"/>
    <w:rsid w:val="00865E48"/>
    <w:rsid w:val="00866C06"/>
    <w:rsid w:val="0086757B"/>
    <w:rsid w:val="00877549"/>
    <w:rsid w:val="0088241B"/>
    <w:rsid w:val="00884805"/>
    <w:rsid w:val="00885687"/>
    <w:rsid w:val="00886919"/>
    <w:rsid w:val="008900D7"/>
    <w:rsid w:val="008A01B7"/>
    <w:rsid w:val="008A1284"/>
    <w:rsid w:val="008A230A"/>
    <w:rsid w:val="008A658A"/>
    <w:rsid w:val="008B05CD"/>
    <w:rsid w:val="008B4F7A"/>
    <w:rsid w:val="008C039C"/>
    <w:rsid w:val="008C0648"/>
    <w:rsid w:val="008C0B07"/>
    <w:rsid w:val="008C51A3"/>
    <w:rsid w:val="008C6450"/>
    <w:rsid w:val="008D6C6D"/>
    <w:rsid w:val="008E290A"/>
    <w:rsid w:val="008E73CF"/>
    <w:rsid w:val="008E7D18"/>
    <w:rsid w:val="008E7E20"/>
    <w:rsid w:val="008F40DA"/>
    <w:rsid w:val="00900287"/>
    <w:rsid w:val="009018CE"/>
    <w:rsid w:val="00901B88"/>
    <w:rsid w:val="00903F30"/>
    <w:rsid w:val="009047AC"/>
    <w:rsid w:val="00904ED4"/>
    <w:rsid w:val="00907E91"/>
    <w:rsid w:val="00911881"/>
    <w:rsid w:val="00912364"/>
    <w:rsid w:val="00912542"/>
    <w:rsid w:val="009133E8"/>
    <w:rsid w:val="009135A7"/>
    <w:rsid w:val="00917A5F"/>
    <w:rsid w:val="0092445B"/>
    <w:rsid w:val="00924E2C"/>
    <w:rsid w:val="009250E4"/>
    <w:rsid w:val="00925B48"/>
    <w:rsid w:val="0092794A"/>
    <w:rsid w:val="00932907"/>
    <w:rsid w:val="00936330"/>
    <w:rsid w:val="00941A50"/>
    <w:rsid w:val="00942C9A"/>
    <w:rsid w:val="009440B8"/>
    <w:rsid w:val="00945F36"/>
    <w:rsid w:val="0094620A"/>
    <w:rsid w:val="00954696"/>
    <w:rsid w:val="00956127"/>
    <w:rsid w:val="0095673B"/>
    <w:rsid w:val="009574E9"/>
    <w:rsid w:val="00965877"/>
    <w:rsid w:val="00967112"/>
    <w:rsid w:val="00970F2B"/>
    <w:rsid w:val="009716FA"/>
    <w:rsid w:val="00972C91"/>
    <w:rsid w:val="00972DC3"/>
    <w:rsid w:val="00977EA3"/>
    <w:rsid w:val="00981AA9"/>
    <w:rsid w:val="00984633"/>
    <w:rsid w:val="00985862"/>
    <w:rsid w:val="00986C4E"/>
    <w:rsid w:val="00987B49"/>
    <w:rsid w:val="00993995"/>
    <w:rsid w:val="00994B9D"/>
    <w:rsid w:val="00996597"/>
    <w:rsid w:val="009A36A7"/>
    <w:rsid w:val="009A3702"/>
    <w:rsid w:val="009A49E2"/>
    <w:rsid w:val="009A5C9C"/>
    <w:rsid w:val="009A7960"/>
    <w:rsid w:val="009B1225"/>
    <w:rsid w:val="009B2144"/>
    <w:rsid w:val="009B27DF"/>
    <w:rsid w:val="009B2DCE"/>
    <w:rsid w:val="009B5F32"/>
    <w:rsid w:val="009B60C5"/>
    <w:rsid w:val="009B6165"/>
    <w:rsid w:val="009B640B"/>
    <w:rsid w:val="009B6960"/>
    <w:rsid w:val="009B75AC"/>
    <w:rsid w:val="009C3457"/>
    <w:rsid w:val="009D0DE0"/>
    <w:rsid w:val="009D1209"/>
    <w:rsid w:val="009D3D60"/>
    <w:rsid w:val="009D46A4"/>
    <w:rsid w:val="009D623D"/>
    <w:rsid w:val="009D7519"/>
    <w:rsid w:val="009E125F"/>
    <w:rsid w:val="009E4143"/>
    <w:rsid w:val="009E478A"/>
    <w:rsid w:val="009E6785"/>
    <w:rsid w:val="009F0E2B"/>
    <w:rsid w:val="009F52F2"/>
    <w:rsid w:val="009F7729"/>
    <w:rsid w:val="00A01E0C"/>
    <w:rsid w:val="00A06CBB"/>
    <w:rsid w:val="00A071A2"/>
    <w:rsid w:val="00A07AA8"/>
    <w:rsid w:val="00A1012E"/>
    <w:rsid w:val="00A1515D"/>
    <w:rsid w:val="00A22CE3"/>
    <w:rsid w:val="00A247A8"/>
    <w:rsid w:val="00A2612A"/>
    <w:rsid w:val="00A3207F"/>
    <w:rsid w:val="00A3446D"/>
    <w:rsid w:val="00A35D1E"/>
    <w:rsid w:val="00A3688D"/>
    <w:rsid w:val="00A3738C"/>
    <w:rsid w:val="00A4026D"/>
    <w:rsid w:val="00A40A09"/>
    <w:rsid w:val="00A40B55"/>
    <w:rsid w:val="00A4230D"/>
    <w:rsid w:val="00A4725A"/>
    <w:rsid w:val="00A474BD"/>
    <w:rsid w:val="00A50422"/>
    <w:rsid w:val="00A62013"/>
    <w:rsid w:val="00A6370A"/>
    <w:rsid w:val="00A65B1B"/>
    <w:rsid w:val="00A707B5"/>
    <w:rsid w:val="00A71598"/>
    <w:rsid w:val="00A74D7D"/>
    <w:rsid w:val="00A7793E"/>
    <w:rsid w:val="00A8235F"/>
    <w:rsid w:val="00A8657F"/>
    <w:rsid w:val="00A9284C"/>
    <w:rsid w:val="00A93C0D"/>
    <w:rsid w:val="00A961D1"/>
    <w:rsid w:val="00A97F62"/>
    <w:rsid w:val="00AA1061"/>
    <w:rsid w:val="00AA34C9"/>
    <w:rsid w:val="00AA6119"/>
    <w:rsid w:val="00AA6A71"/>
    <w:rsid w:val="00AA6F5E"/>
    <w:rsid w:val="00AA7948"/>
    <w:rsid w:val="00AB6C8C"/>
    <w:rsid w:val="00AC2AB2"/>
    <w:rsid w:val="00AC32C8"/>
    <w:rsid w:val="00AC530C"/>
    <w:rsid w:val="00AC5900"/>
    <w:rsid w:val="00AC6950"/>
    <w:rsid w:val="00AC6DBB"/>
    <w:rsid w:val="00AD3603"/>
    <w:rsid w:val="00AD7BE7"/>
    <w:rsid w:val="00AE7C25"/>
    <w:rsid w:val="00AF140B"/>
    <w:rsid w:val="00AF6983"/>
    <w:rsid w:val="00B00413"/>
    <w:rsid w:val="00B01654"/>
    <w:rsid w:val="00B0335E"/>
    <w:rsid w:val="00B03508"/>
    <w:rsid w:val="00B04A2C"/>
    <w:rsid w:val="00B06883"/>
    <w:rsid w:val="00B07118"/>
    <w:rsid w:val="00B1129D"/>
    <w:rsid w:val="00B11676"/>
    <w:rsid w:val="00B2083E"/>
    <w:rsid w:val="00B20950"/>
    <w:rsid w:val="00B255E4"/>
    <w:rsid w:val="00B26270"/>
    <w:rsid w:val="00B27AE7"/>
    <w:rsid w:val="00B31BCA"/>
    <w:rsid w:val="00B42E38"/>
    <w:rsid w:val="00B437E0"/>
    <w:rsid w:val="00B520D7"/>
    <w:rsid w:val="00B5610C"/>
    <w:rsid w:val="00B6093F"/>
    <w:rsid w:val="00B61401"/>
    <w:rsid w:val="00B71ED6"/>
    <w:rsid w:val="00B73C68"/>
    <w:rsid w:val="00B75788"/>
    <w:rsid w:val="00B759D5"/>
    <w:rsid w:val="00B7701D"/>
    <w:rsid w:val="00B849AC"/>
    <w:rsid w:val="00B867E6"/>
    <w:rsid w:val="00B94137"/>
    <w:rsid w:val="00B951AD"/>
    <w:rsid w:val="00B96335"/>
    <w:rsid w:val="00B96DB3"/>
    <w:rsid w:val="00BA0761"/>
    <w:rsid w:val="00BA21D0"/>
    <w:rsid w:val="00BA2C89"/>
    <w:rsid w:val="00BA64A5"/>
    <w:rsid w:val="00BA7DD0"/>
    <w:rsid w:val="00BB0513"/>
    <w:rsid w:val="00BB2340"/>
    <w:rsid w:val="00BB2BA7"/>
    <w:rsid w:val="00BB3DB3"/>
    <w:rsid w:val="00BB5819"/>
    <w:rsid w:val="00BB5F18"/>
    <w:rsid w:val="00BC0E93"/>
    <w:rsid w:val="00BC1C93"/>
    <w:rsid w:val="00BC4ADB"/>
    <w:rsid w:val="00BD3F69"/>
    <w:rsid w:val="00BD4D68"/>
    <w:rsid w:val="00BD640F"/>
    <w:rsid w:val="00BD7D9D"/>
    <w:rsid w:val="00BE21B8"/>
    <w:rsid w:val="00BE23A6"/>
    <w:rsid w:val="00BE3387"/>
    <w:rsid w:val="00BE5341"/>
    <w:rsid w:val="00BE773C"/>
    <w:rsid w:val="00BF1126"/>
    <w:rsid w:val="00BF3C55"/>
    <w:rsid w:val="00BF7665"/>
    <w:rsid w:val="00C028FD"/>
    <w:rsid w:val="00C06DD1"/>
    <w:rsid w:val="00C10007"/>
    <w:rsid w:val="00C12CA0"/>
    <w:rsid w:val="00C1404D"/>
    <w:rsid w:val="00C158E4"/>
    <w:rsid w:val="00C15DAC"/>
    <w:rsid w:val="00C21219"/>
    <w:rsid w:val="00C21BBE"/>
    <w:rsid w:val="00C22B4D"/>
    <w:rsid w:val="00C22C02"/>
    <w:rsid w:val="00C249FB"/>
    <w:rsid w:val="00C25117"/>
    <w:rsid w:val="00C25A2F"/>
    <w:rsid w:val="00C329FB"/>
    <w:rsid w:val="00C33CF4"/>
    <w:rsid w:val="00C34556"/>
    <w:rsid w:val="00C404E1"/>
    <w:rsid w:val="00C47C4C"/>
    <w:rsid w:val="00C54884"/>
    <w:rsid w:val="00C54A09"/>
    <w:rsid w:val="00C55E2D"/>
    <w:rsid w:val="00C57C4D"/>
    <w:rsid w:val="00C57DCB"/>
    <w:rsid w:val="00C60182"/>
    <w:rsid w:val="00C635DF"/>
    <w:rsid w:val="00C63AB7"/>
    <w:rsid w:val="00C66411"/>
    <w:rsid w:val="00C70617"/>
    <w:rsid w:val="00C716DE"/>
    <w:rsid w:val="00C71A33"/>
    <w:rsid w:val="00C7267B"/>
    <w:rsid w:val="00C72842"/>
    <w:rsid w:val="00C7299F"/>
    <w:rsid w:val="00C82307"/>
    <w:rsid w:val="00C836CC"/>
    <w:rsid w:val="00C906FE"/>
    <w:rsid w:val="00C91ED4"/>
    <w:rsid w:val="00C92CBF"/>
    <w:rsid w:val="00C9321F"/>
    <w:rsid w:val="00C94A76"/>
    <w:rsid w:val="00C95C82"/>
    <w:rsid w:val="00C97004"/>
    <w:rsid w:val="00C97501"/>
    <w:rsid w:val="00CA0746"/>
    <w:rsid w:val="00CA3550"/>
    <w:rsid w:val="00CA3A93"/>
    <w:rsid w:val="00CA52CA"/>
    <w:rsid w:val="00CA53CB"/>
    <w:rsid w:val="00CA5A87"/>
    <w:rsid w:val="00CB5410"/>
    <w:rsid w:val="00CB552D"/>
    <w:rsid w:val="00CB65DD"/>
    <w:rsid w:val="00CC12C1"/>
    <w:rsid w:val="00CC3371"/>
    <w:rsid w:val="00CC441D"/>
    <w:rsid w:val="00CC5CA6"/>
    <w:rsid w:val="00CC6700"/>
    <w:rsid w:val="00CC7138"/>
    <w:rsid w:val="00CD01C1"/>
    <w:rsid w:val="00CD0C2E"/>
    <w:rsid w:val="00CD11D7"/>
    <w:rsid w:val="00CD3B87"/>
    <w:rsid w:val="00CD76AB"/>
    <w:rsid w:val="00CD780D"/>
    <w:rsid w:val="00CE63C1"/>
    <w:rsid w:val="00CE718B"/>
    <w:rsid w:val="00CF1510"/>
    <w:rsid w:val="00CF3637"/>
    <w:rsid w:val="00CF7334"/>
    <w:rsid w:val="00D05FCE"/>
    <w:rsid w:val="00D104A9"/>
    <w:rsid w:val="00D10E02"/>
    <w:rsid w:val="00D10E17"/>
    <w:rsid w:val="00D12582"/>
    <w:rsid w:val="00D12977"/>
    <w:rsid w:val="00D1310E"/>
    <w:rsid w:val="00D218A0"/>
    <w:rsid w:val="00D227D7"/>
    <w:rsid w:val="00D232A9"/>
    <w:rsid w:val="00D25F0D"/>
    <w:rsid w:val="00D26986"/>
    <w:rsid w:val="00D34794"/>
    <w:rsid w:val="00D43198"/>
    <w:rsid w:val="00D51CD5"/>
    <w:rsid w:val="00D51E2B"/>
    <w:rsid w:val="00D51EBF"/>
    <w:rsid w:val="00D54A39"/>
    <w:rsid w:val="00D577AC"/>
    <w:rsid w:val="00D6225B"/>
    <w:rsid w:val="00D62391"/>
    <w:rsid w:val="00D649F9"/>
    <w:rsid w:val="00D6514C"/>
    <w:rsid w:val="00D711BE"/>
    <w:rsid w:val="00D74C46"/>
    <w:rsid w:val="00D75381"/>
    <w:rsid w:val="00D754EB"/>
    <w:rsid w:val="00D83392"/>
    <w:rsid w:val="00D85372"/>
    <w:rsid w:val="00D85A4F"/>
    <w:rsid w:val="00D861D5"/>
    <w:rsid w:val="00D876BD"/>
    <w:rsid w:val="00D878A9"/>
    <w:rsid w:val="00D911D6"/>
    <w:rsid w:val="00D923F1"/>
    <w:rsid w:val="00D96D78"/>
    <w:rsid w:val="00D96E33"/>
    <w:rsid w:val="00D97BD8"/>
    <w:rsid w:val="00DA23AE"/>
    <w:rsid w:val="00DA4C96"/>
    <w:rsid w:val="00DA5D33"/>
    <w:rsid w:val="00DA6F05"/>
    <w:rsid w:val="00DB0821"/>
    <w:rsid w:val="00DB0ECD"/>
    <w:rsid w:val="00DB1E7F"/>
    <w:rsid w:val="00DB278E"/>
    <w:rsid w:val="00DC3878"/>
    <w:rsid w:val="00DC4AE2"/>
    <w:rsid w:val="00DC686C"/>
    <w:rsid w:val="00DC6B38"/>
    <w:rsid w:val="00DD028E"/>
    <w:rsid w:val="00DD6B44"/>
    <w:rsid w:val="00DD740C"/>
    <w:rsid w:val="00DE0B81"/>
    <w:rsid w:val="00DE228A"/>
    <w:rsid w:val="00DE250A"/>
    <w:rsid w:val="00DE4C65"/>
    <w:rsid w:val="00DE72E4"/>
    <w:rsid w:val="00DF0BFA"/>
    <w:rsid w:val="00DF1E30"/>
    <w:rsid w:val="00DF4978"/>
    <w:rsid w:val="00DF65EF"/>
    <w:rsid w:val="00DF73BD"/>
    <w:rsid w:val="00E01877"/>
    <w:rsid w:val="00E04DFE"/>
    <w:rsid w:val="00E140EE"/>
    <w:rsid w:val="00E14802"/>
    <w:rsid w:val="00E14FBD"/>
    <w:rsid w:val="00E16DA4"/>
    <w:rsid w:val="00E1727C"/>
    <w:rsid w:val="00E207C9"/>
    <w:rsid w:val="00E20BD1"/>
    <w:rsid w:val="00E212FC"/>
    <w:rsid w:val="00E2250C"/>
    <w:rsid w:val="00E246D1"/>
    <w:rsid w:val="00E27607"/>
    <w:rsid w:val="00E27CA1"/>
    <w:rsid w:val="00E30867"/>
    <w:rsid w:val="00E309A4"/>
    <w:rsid w:val="00E3500A"/>
    <w:rsid w:val="00E427D0"/>
    <w:rsid w:val="00E478C3"/>
    <w:rsid w:val="00E521DD"/>
    <w:rsid w:val="00E53385"/>
    <w:rsid w:val="00E56C6F"/>
    <w:rsid w:val="00E578C1"/>
    <w:rsid w:val="00E610EF"/>
    <w:rsid w:val="00E63D6B"/>
    <w:rsid w:val="00E64F70"/>
    <w:rsid w:val="00E66D9C"/>
    <w:rsid w:val="00E739BA"/>
    <w:rsid w:val="00E73B26"/>
    <w:rsid w:val="00E7708C"/>
    <w:rsid w:val="00E7784B"/>
    <w:rsid w:val="00E85538"/>
    <w:rsid w:val="00E90B2C"/>
    <w:rsid w:val="00E90FAB"/>
    <w:rsid w:val="00E94390"/>
    <w:rsid w:val="00E94D6F"/>
    <w:rsid w:val="00E9775C"/>
    <w:rsid w:val="00EA0F93"/>
    <w:rsid w:val="00EA1A0A"/>
    <w:rsid w:val="00EA33FF"/>
    <w:rsid w:val="00EA3660"/>
    <w:rsid w:val="00EA4CDB"/>
    <w:rsid w:val="00EA5E94"/>
    <w:rsid w:val="00EC528D"/>
    <w:rsid w:val="00EC5D71"/>
    <w:rsid w:val="00ED612F"/>
    <w:rsid w:val="00EE0EE6"/>
    <w:rsid w:val="00EE26EB"/>
    <w:rsid w:val="00EE37DC"/>
    <w:rsid w:val="00EE3EDC"/>
    <w:rsid w:val="00EE4058"/>
    <w:rsid w:val="00EE564A"/>
    <w:rsid w:val="00EE64D7"/>
    <w:rsid w:val="00EE7412"/>
    <w:rsid w:val="00F026F1"/>
    <w:rsid w:val="00F06E6B"/>
    <w:rsid w:val="00F07FDF"/>
    <w:rsid w:val="00F135A1"/>
    <w:rsid w:val="00F148FC"/>
    <w:rsid w:val="00F14CA2"/>
    <w:rsid w:val="00F156D2"/>
    <w:rsid w:val="00F1578C"/>
    <w:rsid w:val="00F16ADB"/>
    <w:rsid w:val="00F1714B"/>
    <w:rsid w:val="00F20DC9"/>
    <w:rsid w:val="00F311BD"/>
    <w:rsid w:val="00F34030"/>
    <w:rsid w:val="00F346B4"/>
    <w:rsid w:val="00F36532"/>
    <w:rsid w:val="00F427F7"/>
    <w:rsid w:val="00F47281"/>
    <w:rsid w:val="00F50620"/>
    <w:rsid w:val="00F5132A"/>
    <w:rsid w:val="00F569A9"/>
    <w:rsid w:val="00F57094"/>
    <w:rsid w:val="00F63A86"/>
    <w:rsid w:val="00F71130"/>
    <w:rsid w:val="00F713BB"/>
    <w:rsid w:val="00F724E7"/>
    <w:rsid w:val="00F73CE8"/>
    <w:rsid w:val="00F764BD"/>
    <w:rsid w:val="00F775C9"/>
    <w:rsid w:val="00F80593"/>
    <w:rsid w:val="00F82C89"/>
    <w:rsid w:val="00F83F9E"/>
    <w:rsid w:val="00F8631B"/>
    <w:rsid w:val="00F86E93"/>
    <w:rsid w:val="00F875B2"/>
    <w:rsid w:val="00F90E05"/>
    <w:rsid w:val="00F915B0"/>
    <w:rsid w:val="00F92313"/>
    <w:rsid w:val="00F95EFC"/>
    <w:rsid w:val="00F97712"/>
    <w:rsid w:val="00FA1993"/>
    <w:rsid w:val="00FA42A0"/>
    <w:rsid w:val="00FB0132"/>
    <w:rsid w:val="00FB507C"/>
    <w:rsid w:val="00FC6F2F"/>
    <w:rsid w:val="00FD232B"/>
    <w:rsid w:val="00FD3BB4"/>
    <w:rsid w:val="00FE24FC"/>
    <w:rsid w:val="00FE29E9"/>
    <w:rsid w:val="00FE5D88"/>
    <w:rsid w:val="00FE6A1A"/>
    <w:rsid w:val="00FE7512"/>
    <w:rsid w:val="00FF3C87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6D4B8163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7358"/>
    <w:pPr>
      <w:keepNext/>
      <w:bidi w:val="0"/>
      <w:jc w:val="right"/>
      <w:outlineLvl w:val="0"/>
    </w:pPr>
    <w:rPr>
      <w:rFonts w:eastAsia="Times New Roman"/>
      <w:u w:val="single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7358"/>
    <w:pPr>
      <w:keepNext/>
      <w:bidi w:val="0"/>
      <w:jc w:val="right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semiHidden/>
    <w:rsid w:val="007373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737358"/>
    <w:pPr>
      <w:bidi w:val="0"/>
      <w:jc w:val="center"/>
    </w:pPr>
    <w:rPr>
      <w:rFonts w:eastAsia="Times New Roman"/>
      <w:u w:val="single"/>
    </w:rPr>
  </w:style>
  <w:style w:type="character" w:customStyle="1" w:styleId="ac">
    <w:name w:val="כותרת טקסט תו"/>
    <w:basedOn w:val="a0"/>
    <w:link w:val="ab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00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6594-CBEA-4841-86EC-4546FCD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37</TotalTime>
  <Pages>2</Pages>
  <Words>270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17</cp:revision>
  <cp:lastPrinted>2025-09-04T12:11:00Z</cp:lastPrinted>
  <dcterms:created xsi:type="dcterms:W3CDTF">2026-02-23T09:37:00Z</dcterms:created>
  <dcterms:modified xsi:type="dcterms:W3CDTF">2026-02-24T12:50:00Z</dcterms:modified>
</cp:coreProperties>
</file>