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185F" w14:textId="4F22E4B3" w:rsidR="005C60A3" w:rsidRPr="00806807" w:rsidRDefault="005C60A3" w:rsidP="005C60A3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 w:rsidRPr="00585977">
        <w:rPr>
          <w:rFonts w:asciiTheme="majorBidi" w:hAnsiTheme="majorBidi" w:cstheme="majorBidi"/>
          <w:color w:val="1F497D"/>
          <w:rtl/>
        </w:rPr>
        <w:t xml:space="preserve">   </w:t>
      </w:r>
      <w:r w:rsidR="00806807">
        <w:rPr>
          <w:rFonts w:asciiTheme="majorHAnsi" w:hAnsiTheme="majorHAnsi" w:cstheme="majorHAnsi" w:hint="cs"/>
          <w:b/>
          <w:bCs/>
          <w:color w:val="1F497D"/>
          <w:sz w:val="32"/>
          <w:szCs w:val="32"/>
          <w:rtl/>
        </w:rPr>
        <w:t xml:space="preserve">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72FD31EC" w14:textId="7E4935BB" w:rsidR="00F51D6E" w:rsidRPr="00585977" w:rsidRDefault="00F51D6E" w:rsidP="005C60A3">
      <w:pPr>
        <w:rPr>
          <w:rFonts w:asciiTheme="majorBidi" w:hAnsiTheme="majorBidi" w:cstheme="majorBidi"/>
          <w:rtl/>
        </w:rPr>
      </w:pPr>
    </w:p>
    <w:p w14:paraId="599F402B" w14:textId="298132A0" w:rsidR="0013793D" w:rsidRPr="00585977" w:rsidRDefault="0013793D" w:rsidP="005C60A3">
      <w:pPr>
        <w:rPr>
          <w:rFonts w:asciiTheme="majorBidi" w:hAnsiTheme="majorBidi" w:cstheme="majorBidi"/>
          <w:rtl/>
        </w:rPr>
      </w:pPr>
    </w:p>
    <w:p w14:paraId="5015BE2E" w14:textId="2431294D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פרוטוקול </w:t>
      </w:r>
      <w:r w:rsidR="00EE08FB">
        <w:rPr>
          <w:rFonts w:asciiTheme="majorBidi" w:hAnsiTheme="majorBidi" w:cstheme="majorBidi"/>
          <w:b/>
          <w:bCs/>
          <w:sz w:val="28"/>
          <w:szCs w:val="28"/>
          <w:u w:val="single"/>
        </w:rPr>
        <w:t>1.25</w:t>
      </w:r>
      <w:r w:rsidRPr="002D71C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מישיבת ועדת קליטה שהתקיימה ביום </w:t>
      </w:r>
      <w:r w:rsidR="00D8279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09.02.2025</w:t>
      </w:r>
    </w:p>
    <w:p w14:paraId="6D2DBBB5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E86F629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באמצעות  תוכנת </w:t>
      </w: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</w:rPr>
        <w:t>ZOOM</w:t>
      </w:r>
    </w:p>
    <w:p w14:paraId="6A9E297B" w14:textId="77777777" w:rsidR="00010FFC" w:rsidRPr="002D71CC" w:rsidRDefault="00010FFC" w:rsidP="00010FF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0AA426D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2EC33B4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12C5A09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42AE37CA" w14:textId="3BA834B5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נוכחים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 w:hint="cs"/>
          <w:sz w:val="28"/>
          <w:szCs w:val="28"/>
          <w:rtl/>
        </w:rPr>
        <w:t xml:space="preserve">גב' </w:t>
      </w:r>
      <w:r>
        <w:rPr>
          <w:rFonts w:asciiTheme="majorBidi" w:hAnsiTheme="majorBidi" w:cstheme="majorBidi" w:hint="cs"/>
          <w:sz w:val="28"/>
          <w:szCs w:val="28"/>
          <w:rtl/>
        </w:rPr>
        <w:t>אנסטסיה סהר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</w:t>
      </w:r>
      <w:r w:rsidRPr="002D71CC">
        <w:rPr>
          <w:rFonts w:asciiTheme="majorBidi" w:hAnsiTheme="majorBidi" w:cstheme="majorBidi"/>
          <w:sz w:val="28"/>
          <w:szCs w:val="28"/>
          <w:rtl/>
        </w:rPr>
        <w:t xml:space="preserve">  יו"ר ועדת הקליטה</w:t>
      </w:r>
    </w:p>
    <w:p w14:paraId="69FFE4C3" w14:textId="4F6DA27D" w:rsidR="00EE08FB" w:rsidRDefault="00EE08FB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EE08FB">
        <w:rPr>
          <w:rFonts w:asciiTheme="majorBidi" w:hAnsiTheme="majorBidi"/>
          <w:sz w:val="28"/>
          <w:szCs w:val="28"/>
          <w:rtl/>
        </w:rPr>
        <w:t xml:space="preserve">גב' יסמין </w:t>
      </w:r>
      <w:proofErr w:type="spellStart"/>
      <w:r w:rsidRPr="00EE08FB">
        <w:rPr>
          <w:rFonts w:asciiTheme="majorBidi" w:hAnsiTheme="majorBidi"/>
          <w:sz w:val="28"/>
          <w:szCs w:val="28"/>
          <w:rtl/>
        </w:rPr>
        <w:t>וולקומיר</w:t>
      </w:r>
      <w:proofErr w:type="spellEnd"/>
      <w:r w:rsidRPr="00EE08FB">
        <w:rPr>
          <w:rFonts w:asciiTheme="majorBidi" w:hAnsiTheme="majorBidi"/>
          <w:sz w:val="28"/>
          <w:szCs w:val="28"/>
          <w:rtl/>
        </w:rPr>
        <w:t xml:space="preserve"> פרייסמן - </w:t>
      </w:r>
      <w:r w:rsidRPr="00EE08FB">
        <w:rPr>
          <w:rFonts w:asciiTheme="majorBidi" w:hAnsiTheme="majorBidi"/>
          <w:sz w:val="28"/>
          <w:szCs w:val="28"/>
          <w:rtl/>
        </w:rPr>
        <w:tab/>
        <w:t>חברת ועדה</w:t>
      </w:r>
    </w:p>
    <w:p w14:paraId="5F2085D3" w14:textId="77777777" w:rsidR="00B11466" w:rsidRPr="00B11466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B11466">
        <w:rPr>
          <w:rFonts w:asciiTheme="majorBidi" w:hAnsiTheme="majorBidi"/>
          <w:sz w:val="28"/>
          <w:szCs w:val="28"/>
          <w:rtl/>
        </w:rPr>
        <w:t>גב' ילנה פינסקי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   - </w:t>
      </w:r>
      <w:r w:rsidRPr="00B11466">
        <w:rPr>
          <w:rFonts w:asciiTheme="majorBidi" w:hAnsiTheme="majorBidi"/>
          <w:sz w:val="28"/>
          <w:szCs w:val="28"/>
          <w:rtl/>
        </w:rPr>
        <w:tab/>
        <w:t>חברת ועדה</w:t>
      </w:r>
    </w:p>
    <w:p w14:paraId="7DBADCE5" w14:textId="372904C1" w:rsidR="00B11466" w:rsidRDefault="00B11466" w:rsidP="00B11466">
      <w:pPr>
        <w:spacing w:line="360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>מר דוד פפיא</w:t>
      </w:r>
      <w:r w:rsidRPr="00B11466">
        <w:rPr>
          <w:rFonts w:asciiTheme="majorBidi" w:hAnsiTheme="majorBidi"/>
          <w:sz w:val="28"/>
          <w:szCs w:val="28"/>
          <w:rtl/>
        </w:rPr>
        <w:tab/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49943B18" w14:textId="77777777" w:rsidR="00B11466" w:rsidRPr="00253523" w:rsidRDefault="00B11466" w:rsidP="00B11466">
      <w:pPr>
        <w:spacing w:after="160" w:line="256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מר </w:t>
      </w:r>
      <w:r w:rsidRPr="00253523">
        <w:rPr>
          <w:rFonts w:asciiTheme="majorBidi" w:hAnsiTheme="majorBidi"/>
          <w:sz w:val="28"/>
          <w:szCs w:val="28"/>
          <w:rtl/>
        </w:rPr>
        <w:t xml:space="preserve">אברהם חקק </w:t>
      </w:r>
      <w:r>
        <w:rPr>
          <w:rFonts w:asciiTheme="majorBidi" w:hAnsi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 w:hint="cs"/>
          <w:sz w:val="28"/>
          <w:szCs w:val="28"/>
          <w:rtl/>
        </w:rPr>
        <w:t xml:space="preserve">       -</w:t>
      </w:r>
      <w:r>
        <w:rPr>
          <w:rFonts w:asciiTheme="majorBidi" w:hAnsiTheme="majorBidi"/>
          <w:sz w:val="28"/>
          <w:szCs w:val="28"/>
          <w:rtl/>
        </w:rPr>
        <w:tab/>
      </w:r>
      <w:r w:rsidRPr="00253523">
        <w:rPr>
          <w:rFonts w:asciiTheme="majorBidi" w:hAnsiTheme="majorBidi"/>
          <w:sz w:val="28"/>
          <w:szCs w:val="28"/>
          <w:rtl/>
        </w:rPr>
        <w:t xml:space="preserve"> חבר ועדה</w:t>
      </w:r>
    </w:p>
    <w:p w14:paraId="2CD8BC78" w14:textId="0C580D9C" w:rsidR="00010FFC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 xml:space="preserve">                               מר אפרים מזרחי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0470C1D0" w14:textId="71AF63F2" w:rsidR="00010FFC" w:rsidRDefault="00D8279E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דוד ממיסטבלוב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   מנהל מחלקת הקליטה</w:t>
      </w:r>
    </w:p>
    <w:p w14:paraId="709A26E2" w14:textId="3F81868A" w:rsidR="00D8279E" w:rsidRPr="002D71CC" w:rsidRDefault="00D8279E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ילנה יוסף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סגנית מנהל מחלקת הקליטה</w:t>
      </w:r>
    </w:p>
    <w:p w14:paraId="309F1B0C" w14:textId="094F9F74" w:rsidR="00010FFC" w:rsidRDefault="00010FFC" w:rsidP="00010FFC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</w:p>
    <w:p w14:paraId="5A4EE74A" w14:textId="11B6CAEB" w:rsidR="00010FFC" w:rsidRPr="002D71CC" w:rsidRDefault="00010FFC" w:rsidP="00EE08FB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</w:p>
    <w:p w14:paraId="200BF7C0" w14:textId="77777777" w:rsidR="00010FFC" w:rsidRPr="002D71C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sz w:val="28"/>
          <w:szCs w:val="28"/>
          <w:rtl/>
        </w:rPr>
        <w:tab/>
      </w:r>
    </w:p>
    <w:p w14:paraId="5E88F1FC" w14:textId="75757CC0" w:rsidR="00010FFC" w:rsidRDefault="00010FFC" w:rsidP="00390778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חסרים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גב' אירנה גנין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B11466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חברת הוועדה</w:t>
      </w:r>
    </w:p>
    <w:p w14:paraId="46B84091" w14:textId="77777777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2591C35C" w14:textId="77777777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6636B07" w14:textId="77777777" w:rsidR="00DE5F4D" w:rsidRPr="00DE5F4D" w:rsidRDefault="00DE5F4D" w:rsidP="00DE5F4D">
      <w:pPr>
        <w:spacing w:after="200" w:line="276" w:lineRule="auto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DE5F4D">
        <w:rPr>
          <w:rFonts w:asciiTheme="majorBidi" w:hAnsiTheme="majorBidi" w:cstheme="majorBidi"/>
          <w:sz w:val="28"/>
          <w:szCs w:val="28"/>
          <w:u w:val="single"/>
          <w:rtl/>
        </w:rPr>
        <w:t>על סדר היום:</w:t>
      </w:r>
    </w:p>
    <w:p w14:paraId="1F0DB5CD" w14:textId="00758704" w:rsidR="00DE5F4D" w:rsidRDefault="00D8279E" w:rsidP="00FA4C81">
      <w:pPr>
        <w:pStyle w:val="a9"/>
        <w:numPr>
          <w:ilvl w:val="0"/>
          <w:numId w:val="21"/>
        </w:numPr>
        <w:spacing w:after="160" w:line="256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הכרות עם מנהל המחלקה החדש</w:t>
      </w:r>
      <w:r w:rsidR="00EE08FB">
        <w:rPr>
          <w:rFonts w:asciiTheme="majorBidi" w:eastAsia="Times New Roman" w:hAnsiTheme="majorBidi" w:cstheme="majorBidi" w:hint="cs"/>
          <w:sz w:val="28"/>
          <w:szCs w:val="28"/>
          <w:rtl/>
        </w:rPr>
        <w:t>.</w:t>
      </w:r>
    </w:p>
    <w:p w14:paraId="598189B8" w14:textId="37C95E99" w:rsidR="00D8279E" w:rsidRPr="00FA4C81" w:rsidRDefault="00D8279E" w:rsidP="00FA4C81">
      <w:pPr>
        <w:pStyle w:val="a9"/>
        <w:numPr>
          <w:ilvl w:val="0"/>
          <w:numId w:val="21"/>
        </w:numPr>
        <w:spacing w:after="160" w:line="256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סקירת עבודת מחלקת הקליטה</w:t>
      </w:r>
      <w:r w:rsidR="00EE08FB">
        <w:rPr>
          <w:rFonts w:asciiTheme="majorBidi" w:eastAsia="Times New Roman" w:hAnsiTheme="majorBidi" w:cstheme="majorBidi" w:hint="cs"/>
          <w:sz w:val="28"/>
          <w:szCs w:val="28"/>
          <w:rtl/>
        </w:rPr>
        <w:t>.</w:t>
      </w:r>
    </w:p>
    <w:p w14:paraId="6C042D2C" w14:textId="74B2CCBB" w:rsidR="00DE5F4D" w:rsidRDefault="00DE5F4D" w:rsidP="00DE5F4D">
      <w:pPr>
        <w:spacing w:after="160" w:line="256" w:lineRule="auto"/>
        <w:rPr>
          <w:rFonts w:ascii="David" w:hAnsi="David" w:cs="David"/>
          <w:rtl/>
        </w:rPr>
      </w:pPr>
    </w:p>
    <w:p w14:paraId="0A650A76" w14:textId="614F1354" w:rsidR="00B11466" w:rsidRDefault="00B11466" w:rsidP="00DE5F4D">
      <w:pPr>
        <w:spacing w:after="160" w:line="256" w:lineRule="auto"/>
        <w:rPr>
          <w:rFonts w:ascii="David" w:hAnsi="David" w:cs="David"/>
          <w:rtl/>
        </w:rPr>
      </w:pPr>
    </w:p>
    <w:p w14:paraId="2A486EE2" w14:textId="77777777" w:rsidR="00EE08FB" w:rsidRDefault="00EE08FB" w:rsidP="00DE5F4D">
      <w:pPr>
        <w:spacing w:after="160" w:line="256" w:lineRule="auto"/>
        <w:rPr>
          <w:rFonts w:ascii="David" w:hAnsi="David" w:cs="David"/>
          <w:rtl/>
        </w:rPr>
      </w:pPr>
    </w:p>
    <w:p w14:paraId="284B0985" w14:textId="77777777" w:rsidR="00EE08FB" w:rsidRDefault="00EE08FB" w:rsidP="00DE5F4D">
      <w:pPr>
        <w:spacing w:after="160" w:line="256" w:lineRule="auto"/>
        <w:rPr>
          <w:rFonts w:ascii="David" w:hAnsi="David" w:cs="David"/>
          <w:rtl/>
        </w:rPr>
      </w:pPr>
    </w:p>
    <w:p w14:paraId="0DD6C748" w14:textId="77777777" w:rsidR="00EE08FB" w:rsidRDefault="00EE08FB" w:rsidP="00DE5F4D">
      <w:pPr>
        <w:spacing w:after="160" w:line="256" w:lineRule="auto"/>
        <w:rPr>
          <w:rFonts w:ascii="David" w:hAnsi="David" w:cs="David"/>
          <w:rtl/>
        </w:rPr>
      </w:pPr>
    </w:p>
    <w:p w14:paraId="59F35C0D" w14:textId="77777777" w:rsidR="00EE08FB" w:rsidRDefault="00EE08FB" w:rsidP="00DE5F4D">
      <w:pPr>
        <w:spacing w:after="160" w:line="256" w:lineRule="auto"/>
        <w:rPr>
          <w:rFonts w:ascii="David" w:hAnsi="David" w:cs="David"/>
          <w:rtl/>
        </w:rPr>
      </w:pPr>
    </w:p>
    <w:p w14:paraId="5C825A33" w14:textId="30E998DF" w:rsidR="00806807" w:rsidRPr="00806807" w:rsidRDefault="00806807" w:rsidP="00806807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color w:val="1F497D"/>
          <w:sz w:val="32"/>
          <w:szCs w:val="32"/>
          <w:rtl/>
        </w:rPr>
        <w:lastRenderedPageBreak/>
        <w:t xml:space="preserve"> 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31A55BC7" w14:textId="2FBEA81A" w:rsidR="00B11466" w:rsidRDefault="00B11466" w:rsidP="00DE5F4D">
      <w:pPr>
        <w:spacing w:after="160" w:line="256" w:lineRule="auto"/>
        <w:rPr>
          <w:rFonts w:ascii="David" w:hAnsi="David" w:cs="David"/>
          <w:rtl/>
        </w:rPr>
      </w:pPr>
    </w:p>
    <w:p w14:paraId="3B83B082" w14:textId="571474B4" w:rsidR="00E14A3D" w:rsidRPr="00E14A3D" w:rsidRDefault="00E14A3D" w:rsidP="00E14A3D">
      <w:pPr>
        <w:rPr>
          <w:rFonts w:eastAsia="Times New Roman"/>
          <w:b/>
          <w:bCs/>
          <w:sz w:val="28"/>
          <w:szCs w:val="28"/>
          <w:u w:val="single"/>
          <w:rtl/>
        </w:rPr>
      </w:pP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בוועד</w:t>
      </w:r>
      <w:r w:rsidRPr="00E14A3D">
        <w:rPr>
          <w:rFonts w:eastAsia="Times New Roman" w:hint="eastAsia"/>
          <w:b/>
          <w:bCs/>
          <w:sz w:val="28"/>
          <w:szCs w:val="28"/>
          <w:u w:val="single"/>
          <w:rtl/>
        </w:rPr>
        <w:t>ת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קליטה ועליה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1.25 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שהתקיימה ביום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>5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.2.25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בנושא שבנדון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הועלו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הדברים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>הבאים:</w:t>
      </w:r>
    </w:p>
    <w:p w14:paraId="5FE22879" w14:textId="77777777" w:rsidR="00EE08FB" w:rsidRDefault="00EE08FB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28D6031E" w14:textId="77777777" w:rsidR="00EE08FB" w:rsidRDefault="00EE08FB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D8F45F4" w14:textId="02379183" w:rsidR="007D5EDE" w:rsidRDefault="00D8279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בפני  חברי הוועדה הוצג מנהל המחלקה החדש שנבחר במכרז</w:t>
      </w:r>
      <w:r w:rsidR="007D5EDE">
        <w:rPr>
          <w:rFonts w:asciiTheme="majorBidi" w:hAnsiTheme="majorBidi" w:cstheme="majorBidi" w:hint="cs"/>
          <w:sz w:val="28"/>
          <w:szCs w:val="28"/>
          <w:rtl/>
        </w:rPr>
        <w:t xml:space="preserve"> ואשר הצליח תוך זמן קצר להכיר את </w:t>
      </w:r>
      <w:proofErr w:type="spellStart"/>
      <w:r w:rsidR="007D5EDE">
        <w:rPr>
          <w:rFonts w:asciiTheme="majorBidi" w:hAnsiTheme="majorBidi" w:cstheme="majorBidi" w:hint="cs"/>
          <w:sz w:val="28"/>
          <w:szCs w:val="28"/>
          <w:rtl/>
        </w:rPr>
        <w:t>תכניות</w:t>
      </w:r>
      <w:proofErr w:type="spellEnd"/>
      <w:r w:rsidR="007D5EDE">
        <w:rPr>
          <w:rFonts w:asciiTheme="majorBidi" w:hAnsiTheme="majorBidi" w:cstheme="majorBidi" w:hint="cs"/>
          <w:sz w:val="28"/>
          <w:szCs w:val="28"/>
          <w:rtl/>
        </w:rPr>
        <w:t xml:space="preserve"> הקיימות, להגיש דוחות ואף לזכות </w:t>
      </w:r>
      <w:proofErr w:type="spellStart"/>
      <w:r w:rsidR="007D5EDE">
        <w:rPr>
          <w:rFonts w:asciiTheme="majorBidi" w:hAnsiTheme="majorBidi" w:cstheme="majorBidi" w:hint="cs"/>
          <w:sz w:val="28"/>
          <w:szCs w:val="28"/>
          <w:rtl/>
        </w:rPr>
        <w:t>בתכנית</w:t>
      </w:r>
      <w:proofErr w:type="spellEnd"/>
      <w:r w:rsidR="007D5EDE">
        <w:rPr>
          <w:rFonts w:asciiTheme="majorBidi" w:hAnsiTheme="majorBidi" w:cstheme="majorBidi" w:hint="cs"/>
          <w:sz w:val="28"/>
          <w:szCs w:val="28"/>
          <w:rtl/>
        </w:rPr>
        <w:t xml:space="preserve"> חדשה מטעם משרד העלייה והקליטה המיועדת לבני הנוער עולים חדשים. </w:t>
      </w:r>
    </w:p>
    <w:p w14:paraId="1E4D2999" w14:textId="77777777" w:rsidR="007D5EDE" w:rsidRDefault="007D5EDE" w:rsidP="00E273E3">
      <w:pPr>
        <w:spacing w:after="160"/>
        <w:ind w:left="2160" w:hanging="2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AB52A01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מנהל מחלקת הקליטה הציג פירוט הפעולות שנעשה, נתונים וכן האירועים שתוכננו לשנת 2025. </w:t>
      </w:r>
    </w:p>
    <w:p w14:paraId="0C7AA624" w14:textId="4F4D6244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6BFBD0B" w14:textId="32221A83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כמו כן, מנהל המחלקה ביצע סקירת עבודה </w:t>
      </w:r>
      <w:r w:rsidR="00EE08FB">
        <w:rPr>
          <w:rFonts w:asciiTheme="majorBidi" w:hAnsiTheme="majorBidi" w:cstheme="majorBidi" w:hint="cs"/>
          <w:sz w:val="28"/>
          <w:szCs w:val="28"/>
          <w:rtl/>
        </w:rPr>
        <w:t xml:space="preserve">על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המחלקה והשיב לשאלות הבהרה של חברי הוועדה. </w:t>
      </w:r>
    </w:p>
    <w:p w14:paraId="35ECA966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5B8F4596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בתום הישיבה ביקשו חברי הועדה לקבל הודעות מראש על אירועי המחלקה על מנת לקבל אפשרות להשתתף בהן ובקשה זו נענתה בברכה. </w:t>
      </w:r>
    </w:p>
    <w:p w14:paraId="59C40053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CB0C2A4" w14:textId="77777777" w:rsidR="00E273E3" w:rsidRDefault="00E273E3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4CEB9AB1" w14:textId="77777777" w:rsidR="00EE08FB" w:rsidRDefault="00EE08FB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0FBD992E" w14:textId="77777777" w:rsidR="00EE08FB" w:rsidRDefault="00EE08FB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5740D459" w14:textId="77777777" w:rsidR="00EE08FB" w:rsidRDefault="00EE08FB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64462971" w14:textId="77777777" w:rsidR="00EE08FB" w:rsidRPr="00DE5F4D" w:rsidRDefault="00EE08FB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28B2DF45" w14:textId="3B3E1B87" w:rsidR="005575E9" w:rsidRPr="00EC38F1" w:rsidRDefault="005575E9" w:rsidP="00EC38F1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חתימת יו"ר הוועדה:_______________</w:t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תאריך:____________</w:t>
      </w:r>
    </w:p>
    <w:sectPr w:rsidR="005575E9" w:rsidRPr="00EC38F1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099A" w14:textId="77777777" w:rsidR="001235E2" w:rsidRDefault="001235E2" w:rsidP="00AC32C8">
      <w:r>
        <w:separator/>
      </w:r>
    </w:p>
  </w:endnote>
  <w:endnote w:type="continuationSeparator" w:id="0">
    <w:p w14:paraId="42AB477B" w14:textId="77777777" w:rsidR="001235E2" w:rsidRDefault="001235E2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069767984"/>
      <w:docPartObj>
        <w:docPartGallery w:val="Page Numbers (Bottom of Page)"/>
        <w:docPartUnique/>
      </w:docPartObj>
    </w:sdtPr>
    <w:sdtEndPr>
      <w:rPr>
        <w:cs/>
      </w:rPr>
    </w:sdtEndPr>
    <w:sdtContent>
      <w:p w14:paraId="1A73CDEA" w14:textId="75176CF0" w:rsidR="00E558B6" w:rsidRDefault="00E558B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B5E67" w:rsidRPr="000B5E6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365CC79C" w14:textId="269AC492" w:rsidR="00E558B6" w:rsidRDefault="00E558B6" w:rsidP="00E558B6">
    <w:pPr>
      <w:ind w:left="720" w:firstLine="720"/>
      <w:rPr>
        <w:color w:val="1F49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2EB6" w14:textId="77777777" w:rsidR="001235E2" w:rsidRDefault="001235E2" w:rsidP="00AC32C8">
      <w:r>
        <w:separator/>
      </w:r>
    </w:p>
  </w:footnote>
  <w:footnote w:type="continuationSeparator" w:id="0">
    <w:p w14:paraId="1621EFF1" w14:textId="77777777" w:rsidR="001235E2" w:rsidRDefault="001235E2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B97844" w:rsidRDefault="00EA5E94" w:rsidP="004D2427">
    <w:pPr>
      <w:pStyle w:val="a3"/>
      <w:ind w:left="-567"/>
      <w:rPr>
        <w:rFonts w:ascii="Arial" w:hAnsi="Arial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B97844">
      <w:rPr>
        <w:rFonts w:ascii="Arial" w:hAnsi="Arial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B97844" w:rsidRDefault="00CA52CA" w:rsidP="004D2427">
    <w:pPr>
      <w:pStyle w:val="a3"/>
      <w:spacing w:before="100" w:beforeAutospacing="1"/>
      <w:ind w:hanging="567"/>
      <w:contextualSpacing/>
      <w:rPr>
        <w:rFonts w:ascii="Arial" w:hAnsi="Arial"/>
        <w:color w:val="1F497D"/>
        <w:rtl/>
      </w:rPr>
    </w:pPr>
    <w:r w:rsidRPr="00B97844">
      <w:rPr>
        <w:rFonts w:ascii="Arial" w:hAnsi="Arial"/>
        <w:color w:val="1F497D"/>
        <w:rtl/>
      </w:rPr>
      <w:t>............................................................................................................................................</w:t>
    </w:r>
    <w:r w:rsidRPr="00B97844">
      <w:rPr>
        <w:rFonts w:ascii="Arial" w:hAnsi="Arial"/>
        <w:noProof/>
        <w:color w:val="1F497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AA8022B"/>
    <w:multiLevelType w:val="hybridMultilevel"/>
    <w:tmpl w:val="C772D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4607B"/>
    <w:multiLevelType w:val="hybridMultilevel"/>
    <w:tmpl w:val="BB7C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CA0"/>
    <w:multiLevelType w:val="hybridMultilevel"/>
    <w:tmpl w:val="0F5E0F90"/>
    <w:lvl w:ilvl="0" w:tplc="C486C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4E29"/>
    <w:multiLevelType w:val="hybridMultilevel"/>
    <w:tmpl w:val="9402B1BA"/>
    <w:lvl w:ilvl="0" w:tplc="2904C5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07B"/>
    <w:multiLevelType w:val="hybridMultilevel"/>
    <w:tmpl w:val="96F4A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239EF"/>
    <w:multiLevelType w:val="hybridMultilevel"/>
    <w:tmpl w:val="0AB0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43F7F"/>
    <w:multiLevelType w:val="hybridMultilevel"/>
    <w:tmpl w:val="7EDC41A8"/>
    <w:lvl w:ilvl="0" w:tplc="1BB8D90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529FF"/>
    <w:multiLevelType w:val="hybridMultilevel"/>
    <w:tmpl w:val="BDC4AC06"/>
    <w:lvl w:ilvl="0" w:tplc="2B107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82875349">
    <w:abstractNumId w:val="5"/>
  </w:num>
  <w:num w:numId="2" w16cid:durableId="724835904">
    <w:abstractNumId w:val="16"/>
  </w:num>
  <w:num w:numId="3" w16cid:durableId="250428568">
    <w:abstractNumId w:val="14"/>
  </w:num>
  <w:num w:numId="4" w16cid:durableId="1778282633">
    <w:abstractNumId w:val="9"/>
  </w:num>
  <w:num w:numId="5" w16cid:durableId="982201570">
    <w:abstractNumId w:val="3"/>
  </w:num>
  <w:num w:numId="6" w16cid:durableId="789708949">
    <w:abstractNumId w:val="13"/>
  </w:num>
  <w:num w:numId="7" w16cid:durableId="2128356224">
    <w:abstractNumId w:val="18"/>
  </w:num>
  <w:num w:numId="8" w16cid:durableId="1889687953">
    <w:abstractNumId w:val="20"/>
  </w:num>
  <w:num w:numId="9" w16cid:durableId="555891639">
    <w:abstractNumId w:val="11"/>
  </w:num>
  <w:num w:numId="10" w16cid:durableId="532378379">
    <w:abstractNumId w:val="12"/>
  </w:num>
  <w:num w:numId="11" w16cid:durableId="110243090">
    <w:abstractNumId w:val="15"/>
  </w:num>
  <w:num w:numId="12" w16cid:durableId="275522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85910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5688246">
    <w:abstractNumId w:val="1"/>
  </w:num>
  <w:num w:numId="15" w16cid:durableId="296489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1440862">
    <w:abstractNumId w:val="8"/>
  </w:num>
  <w:num w:numId="17" w16cid:durableId="627393855">
    <w:abstractNumId w:val="6"/>
  </w:num>
  <w:num w:numId="18" w16cid:durableId="1582059891">
    <w:abstractNumId w:val="17"/>
  </w:num>
  <w:num w:numId="19" w16cid:durableId="213129594">
    <w:abstractNumId w:val="4"/>
  </w:num>
  <w:num w:numId="20" w16cid:durableId="1941374748">
    <w:abstractNumId w:val="10"/>
  </w:num>
  <w:num w:numId="21" w16cid:durableId="972178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gutterAtTop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10FFC"/>
    <w:rsid w:val="00021CF2"/>
    <w:rsid w:val="00026BE2"/>
    <w:rsid w:val="0003002E"/>
    <w:rsid w:val="000427AD"/>
    <w:rsid w:val="00043FE5"/>
    <w:rsid w:val="00054A11"/>
    <w:rsid w:val="0006556C"/>
    <w:rsid w:val="00072BB2"/>
    <w:rsid w:val="000756B1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B5E67"/>
    <w:rsid w:val="000C287F"/>
    <w:rsid w:val="000C3BC5"/>
    <w:rsid w:val="000C44B8"/>
    <w:rsid w:val="000D32C7"/>
    <w:rsid w:val="000D70D6"/>
    <w:rsid w:val="000E6E9D"/>
    <w:rsid w:val="000F51E0"/>
    <w:rsid w:val="000F6F87"/>
    <w:rsid w:val="00100CC3"/>
    <w:rsid w:val="001235E2"/>
    <w:rsid w:val="00130492"/>
    <w:rsid w:val="001329CB"/>
    <w:rsid w:val="0013793D"/>
    <w:rsid w:val="001413A4"/>
    <w:rsid w:val="00142058"/>
    <w:rsid w:val="00150D3C"/>
    <w:rsid w:val="00162398"/>
    <w:rsid w:val="00167393"/>
    <w:rsid w:val="00186862"/>
    <w:rsid w:val="00187418"/>
    <w:rsid w:val="00190612"/>
    <w:rsid w:val="00190986"/>
    <w:rsid w:val="00191ED4"/>
    <w:rsid w:val="00195F0F"/>
    <w:rsid w:val="00196261"/>
    <w:rsid w:val="001A55CE"/>
    <w:rsid w:val="001B3DB4"/>
    <w:rsid w:val="001B4970"/>
    <w:rsid w:val="001B6DF5"/>
    <w:rsid w:val="001C234F"/>
    <w:rsid w:val="001C44CF"/>
    <w:rsid w:val="001C5E3F"/>
    <w:rsid w:val="001F34EF"/>
    <w:rsid w:val="00205B10"/>
    <w:rsid w:val="00205C6C"/>
    <w:rsid w:val="00210186"/>
    <w:rsid w:val="00210B20"/>
    <w:rsid w:val="00227109"/>
    <w:rsid w:val="00227FE1"/>
    <w:rsid w:val="00231B08"/>
    <w:rsid w:val="002338F8"/>
    <w:rsid w:val="0023444D"/>
    <w:rsid w:val="002344BB"/>
    <w:rsid w:val="002430E5"/>
    <w:rsid w:val="00243DC7"/>
    <w:rsid w:val="0024515A"/>
    <w:rsid w:val="0024656D"/>
    <w:rsid w:val="00250C27"/>
    <w:rsid w:val="00253523"/>
    <w:rsid w:val="00253B42"/>
    <w:rsid w:val="0025417F"/>
    <w:rsid w:val="002575E5"/>
    <w:rsid w:val="00263C83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0DC5"/>
    <w:rsid w:val="002D337B"/>
    <w:rsid w:val="002D4B66"/>
    <w:rsid w:val="002D6D54"/>
    <w:rsid w:val="002D71CC"/>
    <w:rsid w:val="002D778B"/>
    <w:rsid w:val="002F2FA0"/>
    <w:rsid w:val="002F76D9"/>
    <w:rsid w:val="00306B49"/>
    <w:rsid w:val="00315A5D"/>
    <w:rsid w:val="0032046F"/>
    <w:rsid w:val="00321B22"/>
    <w:rsid w:val="0032214F"/>
    <w:rsid w:val="00322944"/>
    <w:rsid w:val="00325F97"/>
    <w:rsid w:val="0034449C"/>
    <w:rsid w:val="00350DC0"/>
    <w:rsid w:val="003644DE"/>
    <w:rsid w:val="003672FB"/>
    <w:rsid w:val="00367B16"/>
    <w:rsid w:val="0037231B"/>
    <w:rsid w:val="0037278D"/>
    <w:rsid w:val="0037568B"/>
    <w:rsid w:val="003853A5"/>
    <w:rsid w:val="00390568"/>
    <w:rsid w:val="00390778"/>
    <w:rsid w:val="003A42B7"/>
    <w:rsid w:val="003B1D7B"/>
    <w:rsid w:val="003B4AC6"/>
    <w:rsid w:val="003C0E24"/>
    <w:rsid w:val="003C1BC9"/>
    <w:rsid w:val="003C47BE"/>
    <w:rsid w:val="004000FF"/>
    <w:rsid w:val="0041581B"/>
    <w:rsid w:val="00421A88"/>
    <w:rsid w:val="00425256"/>
    <w:rsid w:val="0043601B"/>
    <w:rsid w:val="00444A18"/>
    <w:rsid w:val="0045482D"/>
    <w:rsid w:val="00463EB2"/>
    <w:rsid w:val="00472BF8"/>
    <w:rsid w:val="00472E04"/>
    <w:rsid w:val="00474419"/>
    <w:rsid w:val="0047520A"/>
    <w:rsid w:val="004813FE"/>
    <w:rsid w:val="00481781"/>
    <w:rsid w:val="00482993"/>
    <w:rsid w:val="004832A8"/>
    <w:rsid w:val="00484884"/>
    <w:rsid w:val="00493155"/>
    <w:rsid w:val="004A23F3"/>
    <w:rsid w:val="004A76DA"/>
    <w:rsid w:val="004B1242"/>
    <w:rsid w:val="004B4A94"/>
    <w:rsid w:val="004D2427"/>
    <w:rsid w:val="004E38A6"/>
    <w:rsid w:val="004E4015"/>
    <w:rsid w:val="004E4E72"/>
    <w:rsid w:val="00500B90"/>
    <w:rsid w:val="00503D69"/>
    <w:rsid w:val="0050503D"/>
    <w:rsid w:val="0050548C"/>
    <w:rsid w:val="00505965"/>
    <w:rsid w:val="0050661F"/>
    <w:rsid w:val="005073FC"/>
    <w:rsid w:val="00534D24"/>
    <w:rsid w:val="0054241E"/>
    <w:rsid w:val="00542CA0"/>
    <w:rsid w:val="00543776"/>
    <w:rsid w:val="005575E9"/>
    <w:rsid w:val="00567B52"/>
    <w:rsid w:val="00570358"/>
    <w:rsid w:val="0057056A"/>
    <w:rsid w:val="005766CD"/>
    <w:rsid w:val="00583CCE"/>
    <w:rsid w:val="00585977"/>
    <w:rsid w:val="0059197B"/>
    <w:rsid w:val="005959F2"/>
    <w:rsid w:val="00596E42"/>
    <w:rsid w:val="005A2BCC"/>
    <w:rsid w:val="005B5556"/>
    <w:rsid w:val="005B6A0D"/>
    <w:rsid w:val="005B765F"/>
    <w:rsid w:val="005C481E"/>
    <w:rsid w:val="005C60A3"/>
    <w:rsid w:val="005D1FEE"/>
    <w:rsid w:val="005D3967"/>
    <w:rsid w:val="005D6805"/>
    <w:rsid w:val="005D7760"/>
    <w:rsid w:val="005E185A"/>
    <w:rsid w:val="005E39EF"/>
    <w:rsid w:val="005E581D"/>
    <w:rsid w:val="005E5F74"/>
    <w:rsid w:val="005E730D"/>
    <w:rsid w:val="00614FED"/>
    <w:rsid w:val="006151E0"/>
    <w:rsid w:val="00617089"/>
    <w:rsid w:val="006177C7"/>
    <w:rsid w:val="0062215C"/>
    <w:rsid w:val="00624A4F"/>
    <w:rsid w:val="00636BEC"/>
    <w:rsid w:val="00640CF0"/>
    <w:rsid w:val="00644440"/>
    <w:rsid w:val="00651D1E"/>
    <w:rsid w:val="006568D7"/>
    <w:rsid w:val="00661EB6"/>
    <w:rsid w:val="0066622D"/>
    <w:rsid w:val="00683CAD"/>
    <w:rsid w:val="00684419"/>
    <w:rsid w:val="006A35AE"/>
    <w:rsid w:val="006A381E"/>
    <w:rsid w:val="006D444E"/>
    <w:rsid w:val="006D57F9"/>
    <w:rsid w:val="006E1EEB"/>
    <w:rsid w:val="006E7D8D"/>
    <w:rsid w:val="0070316E"/>
    <w:rsid w:val="0071053F"/>
    <w:rsid w:val="0071193B"/>
    <w:rsid w:val="00711D0D"/>
    <w:rsid w:val="00716F2E"/>
    <w:rsid w:val="00724B18"/>
    <w:rsid w:val="00733577"/>
    <w:rsid w:val="00737A59"/>
    <w:rsid w:val="007561DC"/>
    <w:rsid w:val="00763FBE"/>
    <w:rsid w:val="00766107"/>
    <w:rsid w:val="0077331A"/>
    <w:rsid w:val="00791AA6"/>
    <w:rsid w:val="007928E5"/>
    <w:rsid w:val="007C1AF0"/>
    <w:rsid w:val="007C7076"/>
    <w:rsid w:val="007D1954"/>
    <w:rsid w:val="007D4715"/>
    <w:rsid w:val="007D5355"/>
    <w:rsid w:val="007D5EDE"/>
    <w:rsid w:val="007E6DDB"/>
    <w:rsid w:val="007F12B7"/>
    <w:rsid w:val="007F18D2"/>
    <w:rsid w:val="007F2ECD"/>
    <w:rsid w:val="007F4422"/>
    <w:rsid w:val="007F6C0F"/>
    <w:rsid w:val="007F7E8E"/>
    <w:rsid w:val="00801533"/>
    <w:rsid w:val="008020EA"/>
    <w:rsid w:val="00806807"/>
    <w:rsid w:val="00815CA4"/>
    <w:rsid w:val="008220A1"/>
    <w:rsid w:val="008224DA"/>
    <w:rsid w:val="00827867"/>
    <w:rsid w:val="00827D65"/>
    <w:rsid w:val="00831C7B"/>
    <w:rsid w:val="00831EE4"/>
    <w:rsid w:val="008323F1"/>
    <w:rsid w:val="00837F7B"/>
    <w:rsid w:val="00843ABF"/>
    <w:rsid w:val="00853395"/>
    <w:rsid w:val="00860C35"/>
    <w:rsid w:val="0086176B"/>
    <w:rsid w:val="0086757B"/>
    <w:rsid w:val="008755FB"/>
    <w:rsid w:val="00886919"/>
    <w:rsid w:val="008909B2"/>
    <w:rsid w:val="008A014B"/>
    <w:rsid w:val="008B05CD"/>
    <w:rsid w:val="008B6D1D"/>
    <w:rsid w:val="008C039C"/>
    <w:rsid w:val="008C51A3"/>
    <w:rsid w:val="008C6450"/>
    <w:rsid w:val="008D6C6D"/>
    <w:rsid w:val="008E185F"/>
    <w:rsid w:val="008E7E20"/>
    <w:rsid w:val="008F6BBA"/>
    <w:rsid w:val="00903F30"/>
    <w:rsid w:val="00904ED4"/>
    <w:rsid w:val="00911881"/>
    <w:rsid w:val="009133E8"/>
    <w:rsid w:val="00917A5F"/>
    <w:rsid w:val="00925B48"/>
    <w:rsid w:val="0092794A"/>
    <w:rsid w:val="00941A50"/>
    <w:rsid w:val="00942C9A"/>
    <w:rsid w:val="00956417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55DB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92C"/>
    <w:rsid w:val="00A40A09"/>
    <w:rsid w:val="00A4230D"/>
    <w:rsid w:val="00A454CD"/>
    <w:rsid w:val="00A474BD"/>
    <w:rsid w:val="00A53552"/>
    <w:rsid w:val="00A54125"/>
    <w:rsid w:val="00A707B5"/>
    <w:rsid w:val="00A8235F"/>
    <w:rsid w:val="00A9284C"/>
    <w:rsid w:val="00A93C0D"/>
    <w:rsid w:val="00AA2C25"/>
    <w:rsid w:val="00AA34C9"/>
    <w:rsid w:val="00AA6062"/>
    <w:rsid w:val="00AA6A71"/>
    <w:rsid w:val="00AC32C8"/>
    <w:rsid w:val="00AC6950"/>
    <w:rsid w:val="00AD31AE"/>
    <w:rsid w:val="00AD5C3B"/>
    <w:rsid w:val="00AD7BE7"/>
    <w:rsid w:val="00AE4A4A"/>
    <w:rsid w:val="00AF3594"/>
    <w:rsid w:val="00B1129D"/>
    <w:rsid w:val="00B11466"/>
    <w:rsid w:val="00B255E4"/>
    <w:rsid w:val="00B26270"/>
    <w:rsid w:val="00B362D3"/>
    <w:rsid w:val="00B467E0"/>
    <w:rsid w:val="00B61401"/>
    <w:rsid w:val="00B74158"/>
    <w:rsid w:val="00B75788"/>
    <w:rsid w:val="00B759D5"/>
    <w:rsid w:val="00B96335"/>
    <w:rsid w:val="00B97844"/>
    <w:rsid w:val="00BA3643"/>
    <w:rsid w:val="00BA64C7"/>
    <w:rsid w:val="00BB06B0"/>
    <w:rsid w:val="00BB2340"/>
    <w:rsid w:val="00BB2BA7"/>
    <w:rsid w:val="00BB4A43"/>
    <w:rsid w:val="00BC0E93"/>
    <w:rsid w:val="00BC4ADB"/>
    <w:rsid w:val="00BC57A5"/>
    <w:rsid w:val="00BD4D68"/>
    <w:rsid w:val="00BE21B8"/>
    <w:rsid w:val="00BE23A6"/>
    <w:rsid w:val="00BF0A9C"/>
    <w:rsid w:val="00C06DD1"/>
    <w:rsid w:val="00C10007"/>
    <w:rsid w:val="00C1404D"/>
    <w:rsid w:val="00C158E4"/>
    <w:rsid w:val="00C21BBE"/>
    <w:rsid w:val="00C22B4D"/>
    <w:rsid w:val="00C2731C"/>
    <w:rsid w:val="00C329FB"/>
    <w:rsid w:val="00C33CF4"/>
    <w:rsid w:val="00C34556"/>
    <w:rsid w:val="00C424BB"/>
    <w:rsid w:val="00C47C4C"/>
    <w:rsid w:val="00C53B9E"/>
    <w:rsid w:val="00C54A09"/>
    <w:rsid w:val="00C635DF"/>
    <w:rsid w:val="00C716DE"/>
    <w:rsid w:val="00C92CBF"/>
    <w:rsid w:val="00C9321F"/>
    <w:rsid w:val="00C95C82"/>
    <w:rsid w:val="00C97501"/>
    <w:rsid w:val="00CA52CA"/>
    <w:rsid w:val="00CC2403"/>
    <w:rsid w:val="00CD01C1"/>
    <w:rsid w:val="00CD0C2E"/>
    <w:rsid w:val="00CD11D7"/>
    <w:rsid w:val="00CD2519"/>
    <w:rsid w:val="00CE63C1"/>
    <w:rsid w:val="00CE7849"/>
    <w:rsid w:val="00CF1510"/>
    <w:rsid w:val="00CF3637"/>
    <w:rsid w:val="00CF7334"/>
    <w:rsid w:val="00D05FCE"/>
    <w:rsid w:val="00D104A9"/>
    <w:rsid w:val="00D12977"/>
    <w:rsid w:val="00D1310E"/>
    <w:rsid w:val="00D227D7"/>
    <w:rsid w:val="00D27E35"/>
    <w:rsid w:val="00D43198"/>
    <w:rsid w:val="00D50F80"/>
    <w:rsid w:val="00D51CD5"/>
    <w:rsid w:val="00D51E2B"/>
    <w:rsid w:val="00D54A39"/>
    <w:rsid w:val="00D6225B"/>
    <w:rsid w:val="00D6272B"/>
    <w:rsid w:val="00D8279E"/>
    <w:rsid w:val="00D83392"/>
    <w:rsid w:val="00D85372"/>
    <w:rsid w:val="00D85A4F"/>
    <w:rsid w:val="00D878A9"/>
    <w:rsid w:val="00D91793"/>
    <w:rsid w:val="00D96D78"/>
    <w:rsid w:val="00D978DF"/>
    <w:rsid w:val="00DA4C96"/>
    <w:rsid w:val="00DC2597"/>
    <w:rsid w:val="00DC3878"/>
    <w:rsid w:val="00DC4AE2"/>
    <w:rsid w:val="00DC686C"/>
    <w:rsid w:val="00DD6B44"/>
    <w:rsid w:val="00DE228A"/>
    <w:rsid w:val="00DE49BA"/>
    <w:rsid w:val="00DE4C65"/>
    <w:rsid w:val="00DE5F4D"/>
    <w:rsid w:val="00DE72E4"/>
    <w:rsid w:val="00DF0BFA"/>
    <w:rsid w:val="00DF43CE"/>
    <w:rsid w:val="00DF4978"/>
    <w:rsid w:val="00DF65EF"/>
    <w:rsid w:val="00E14A3D"/>
    <w:rsid w:val="00E16DA4"/>
    <w:rsid w:val="00E1727C"/>
    <w:rsid w:val="00E207C9"/>
    <w:rsid w:val="00E27279"/>
    <w:rsid w:val="00E273E3"/>
    <w:rsid w:val="00E27607"/>
    <w:rsid w:val="00E355F2"/>
    <w:rsid w:val="00E427D0"/>
    <w:rsid w:val="00E478C3"/>
    <w:rsid w:val="00E521DD"/>
    <w:rsid w:val="00E53385"/>
    <w:rsid w:val="00E558B6"/>
    <w:rsid w:val="00E610EF"/>
    <w:rsid w:val="00E67757"/>
    <w:rsid w:val="00E76F59"/>
    <w:rsid w:val="00E85538"/>
    <w:rsid w:val="00E90FAB"/>
    <w:rsid w:val="00E94390"/>
    <w:rsid w:val="00E96E67"/>
    <w:rsid w:val="00EA07D4"/>
    <w:rsid w:val="00EA0F93"/>
    <w:rsid w:val="00EA3660"/>
    <w:rsid w:val="00EA5E94"/>
    <w:rsid w:val="00EB31C6"/>
    <w:rsid w:val="00EC31DA"/>
    <w:rsid w:val="00EC38F1"/>
    <w:rsid w:val="00EC6EC9"/>
    <w:rsid w:val="00EE08FB"/>
    <w:rsid w:val="00EE3EDC"/>
    <w:rsid w:val="00EE4058"/>
    <w:rsid w:val="00EE564A"/>
    <w:rsid w:val="00EE64D7"/>
    <w:rsid w:val="00EF113C"/>
    <w:rsid w:val="00F01CD6"/>
    <w:rsid w:val="00F07FDF"/>
    <w:rsid w:val="00F1714B"/>
    <w:rsid w:val="00F21A37"/>
    <w:rsid w:val="00F23071"/>
    <w:rsid w:val="00F346B4"/>
    <w:rsid w:val="00F427F7"/>
    <w:rsid w:val="00F51D6E"/>
    <w:rsid w:val="00F65698"/>
    <w:rsid w:val="00F673BD"/>
    <w:rsid w:val="00F724E7"/>
    <w:rsid w:val="00F764BD"/>
    <w:rsid w:val="00F8298F"/>
    <w:rsid w:val="00F82B5F"/>
    <w:rsid w:val="00F83F9E"/>
    <w:rsid w:val="00F8631B"/>
    <w:rsid w:val="00F875B2"/>
    <w:rsid w:val="00F915B0"/>
    <w:rsid w:val="00F9616C"/>
    <w:rsid w:val="00FA4C81"/>
    <w:rsid w:val="00FB507C"/>
    <w:rsid w:val="00FC6F2F"/>
    <w:rsid w:val="00FE29E9"/>
    <w:rsid w:val="00FF0339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CDC8-723A-45EB-8E45-F12C4A2D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3</TotalTime>
  <Pages>2</Pages>
  <Words>188</Words>
  <Characters>1058</Characters>
  <Application>Microsoft Office Word</Application>
  <DocSecurity>0</DocSecurity>
  <Lines>66</Lines>
  <Paragraphs>32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4</cp:revision>
  <cp:lastPrinted>2024-07-14T05:22:00Z</cp:lastPrinted>
  <dcterms:created xsi:type="dcterms:W3CDTF">2025-11-05T08:30:00Z</dcterms:created>
  <dcterms:modified xsi:type="dcterms:W3CDTF">2025-11-11T12:13:00Z</dcterms:modified>
</cp:coreProperties>
</file>