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EA319" w14:textId="77777777" w:rsidR="006977AB" w:rsidRPr="006977AB" w:rsidRDefault="006977AB" w:rsidP="006977AB">
      <w:pPr>
        <w:jc w:val="both"/>
        <w:rPr>
          <w:rFonts w:cs="David"/>
          <w:rtl/>
          <w:lang w:eastAsia="he-IL"/>
        </w:rPr>
      </w:pPr>
    </w:p>
    <w:p w14:paraId="4EC39ACC" w14:textId="244B1BA6" w:rsidR="006977AB" w:rsidRDefault="006977AB" w:rsidP="004C7D48">
      <w:pPr>
        <w:jc w:val="center"/>
        <w:rPr>
          <w:rFonts w:cs="David"/>
          <w:b/>
          <w:bCs/>
          <w:sz w:val="28"/>
          <w:szCs w:val="28"/>
          <w:u w:val="single"/>
          <w:rtl/>
          <w:lang w:eastAsia="he-IL"/>
        </w:rPr>
      </w:pPr>
      <w:r w:rsidRPr="5391F617">
        <w:rPr>
          <w:rFonts w:cs="David"/>
          <w:b/>
          <w:bCs/>
          <w:sz w:val="28"/>
          <w:szCs w:val="28"/>
          <w:u w:val="single"/>
          <w:rtl/>
          <w:lang w:eastAsia="he-IL"/>
        </w:rPr>
        <w:t xml:space="preserve">פרוטוקול וועדת מל"ח </w:t>
      </w:r>
      <w:r w:rsidR="00D25271">
        <w:rPr>
          <w:rFonts w:cs="David" w:hint="cs"/>
          <w:b/>
          <w:bCs/>
          <w:sz w:val="28"/>
          <w:szCs w:val="28"/>
          <w:u w:val="single"/>
          <w:rtl/>
          <w:lang w:eastAsia="he-IL"/>
        </w:rPr>
        <w:t>4</w:t>
      </w:r>
      <w:r w:rsidR="00D264A6" w:rsidRPr="5391F617">
        <w:rPr>
          <w:rFonts w:cs="David"/>
          <w:b/>
          <w:bCs/>
          <w:sz w:val="28"/>
          <w:szCs w:val="28"/>
          <w:u w:val="single"/>
          <w:rtl/>
          <w:lang w:eastAsia="he-IL"/>
        </w:rPr>
        <w:t>-2025</w:t>
      </w:r>
      <w:r w:rsidR="00177226" w:rsidRPr="5391F617">
        <w:rPr>
          <w:rFonts w:cs="David"/>
          <w:b/>
          <w:bCs/>
          <w:sz w:val="28"/>
          <w:szCs w:val="28"/>
          <w:u w:val="single"/>
          <w:rtl/>
          <w:lang w:eastAsia="he-IL"/>
        </w:rPr>
        <w:t xml:space="preserve"> </w:t>
      </w:r>
      <w:r w:rsidR="009408FA" w:rsidRPr="5391F617">
        <w:rPr>
          <w:rFonts w:cs="David"/>
          <w:b/>
          <w:bCs/>
          <w:sz w:val="28"/>
          <w:szCs w:val="28"/>
          <w:u w:val="single"/>
          <w:rtl/>
          <w:lang w:eastAsia="he-IL"/>
        </w:rPr>
        <w:t xml:space="preserve"> </w:t>
      </w:r>
      <w:r w:rsidR="006D0BA7" w:rsidRPr="5391F617">
        <w:rPr>
          <w:rFonts w:cs="David"/>
          <w:b/>
          <w:bCs/>
          <w:sz w:val="28"/>
          <w:szCs w:val="28"/>
          <w:u w:val="single"/>
          <w:rtl/>
          <w:lang w:eastAsia="he-IL"/>
        </w:rPr>
        <w:t xml:space="preserve">מישיבה שהתקיימה ביום </w:t>
      </w:r>
      <w:r w:rsidRPr="5391F617">
        <w:rPr>
          <w:rFonts w:cs="David"/>
          <w:b/>
          <w:bCs/>
          <w:sz w:val="28"/>
          <w:szCs w:val="28"/>
          <w:u w:val="single"/>
          <w:rtl/>
          <w:lang w:eastAsia="he-IL"/>
        </w:rPr>
        <w:t xml:space="preserve"> </w:t>
      </w:r>
      <w:r w:rsidR="143DC08E" w:rsidRPr="5391F617">
        <w:rPr>
          <w:rFonts w:cs="David"/>
          <w:b/>
          <w:bCs/>
          <w:sz w:val="28"/>
          <w:szCs w:val="28"/>
          <w:u w:val="single"/>
          <w:rtl/>
          <w:lang w:eastAsia="he-IL"/>
        </w:rPr>
        <w:t>1</w:t>
      </w:r>
      <w:r w:rsidR="00D264A6" w:rsidRPr="5391F617">
        <w:rPr>
          <w:rFonts w:cs="David"/>
          <w:b/>
          <w:bCs/>
          <w:sz w:val="28"/>
          <w:szCs w:val="28"/>
          <w:u w:val="single"/>
          <w:rtl/>
          <w:lang w:eastAsia="he-IL"/>
        </w:rPr>
        <w:t>/</w:t>
      </w:r>
      <w:r w:rsidR="602E8B7A" w:rsidRPr="5391F617">
        <w:rPr>
          <w:rFonts w:cs="David"/>
          <w:b/>
          <w:bCs/>
          <w:sz w:val="28"/>
          <w:szCs w:val="28"/>
          <w:u w:val="single"/>
          <w:rtl/>
          <w:lang w:eastAsia="he-IL"/>
        </w:rPr>
        <w:t>12</w:t>
      </w:r>
      <w:r w:rsidR="00D264A6" w:rsidRPr="5391F617">
        <w:rPr>
          <w:rFonts w:cs="David"/>
          <w:b/>
          <w:bCs/>
          <w:sz w:val="28"/>
          <w:szCs w:val="28"/>
          <w:u w:val="single"/>
          <w:rtl/>
          <w:lang w:eastAsia="he-IL"/>
        </w:rPr>
        <w:t>/2025</w:t>
      </w:r>
    </w:p>
    <w:p w14:paraId="41165E19" w14:textId="77777777" w:rsidR="006D0BA7" w:rsidRDefault="006D0BA7" w:rsidP="006D0BA7">
      <w:pPr>
        <w:jc w:val="center"/>
        <w:rPr>
          <w:rFonts w:cs="David"/>
          <w:b/>
          <w:bCs/>
          <w:sz w:val="28"/>
          <w:szCs w:val="28"/>
          <w:u w:val="single"/>
          <w:rtl/>
          <w:lang w:eastAsia="he-IL"/>
        </w:rPr>
      </w:pPr>
    </w:p>
    <w:p w14:paraId="279A8B73" w14:textId="77777777" w:rsidR="006977AB" w:rsidRPr="006977AB" w:rsidRDefault="006977AB" w:rsidP="006977AB">
      <w:pPr>
        <w:jc w:val="both"/>
        <w:rPr>
          <w:rFonts w:cs="David"/>
          <w:sz w:val="28"/>
          <w:szCs w:val="28"/>
          <w:rtl/>
          <w:lang w:eastAsia="he-IL"/>
        </w:rPr>
      </w:pPr>
    </w:p>
    <w:p w14:paraId="6EE489C0" w14:textId="471335E4" w:rsidR="00EB24E2" w:rsidRDefault="006977AB" w:rsidP="5391F617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Calibri" w:eastAsia="Calibri" w:hAnsi="Calibri" w:cs="David"/>
          <w:sz w:val="28"/>
          <w:szCs w:val="28"/>
        </w:rPr>
      </w:pPr>
      <w:r w:rsidRPr="5391F617">
        <w:rPr>
          <w:rFonts w:ascii="Calibri" w:eastAsia="Calibri" w:hAnsi="Calibri" w:cs="David"/>
          <w:sz w:val="28"/>
          <w:szCs w:val="28"/>
          <w:rtl/>
        </w:rPr>
        <w:t xml:space="preserve">בתאריך </w:t>
      </w:r>
      <w:r w:rsidR="65620E29" w:rsidRPr="5391F617">
        <w:rPr>
          <w:rFonts w:ascii="Calibri" w:eastAsia="Calibri" w:hAnsi="Calibri" w:cs="David"/>
          <w:sz w:val="28"/>
          <w:szCs w:val="28"/>
          <w:rtl/>
        </w:rPr>
        <w:t>1</w:t>
      </w:r>
      <w:r w:rsidR="00D264A6" w:rsidRPr="5391F617">
        <w:rPr>
          <w:rFonts w:ascii="Calibri" w:eastAsia="Calibri" w:hAnsi="Calibri" w:cs="David"/>
          <w:sz w:val="28"/>
          <w:szCs w:val="28"/>
          <w:rtl/>
        </w:rPr>
        <w:t>/</w:t>
      </w:r>
      <w:r w:rsidR="165F93F1" w:rsidRPr="5391F617">
        <w:rPr>
          <w:rFonts w:ascii="Calibri" w:eastAsia="Calibri" w:hAnsi="Calibri" w:cs="David"/>
          <w:sz w:val="28"/>
          <w:szCs w:val="28"/>
          <w:rtl/>
        </w:rPr>
        <w:t>12</w:t>
      </w:r>
      <w:r w:rsidR="00D264A6" w:rsidRPr="5391F617">
        <w:rPr>
          <w:rFonts w:ascii="Calibri" w:eastAsia="Calibri" w:hAnsi="Calibri" w:cs="David"/>
          <w:sz w:val="28"/>
          <w:szCs w:val="28"/>
          <w:rtl/>
        </w:rPr>
        <w:t>/2025</w:t>
      </w:r>
      <w:r w:rsidRPr="5391F617">
        <w:rPr>
          <w:rFonts w:ascii="Calibri" w:eastAsia="Calibri" w:hAnsi="Calibri" w:cs="David"/>
          <w:sz w:val="28"/>
          <w:szCs w:val="28"/>
          <w:rtl/>
        </w:rPr>
        <w:t xml:space="preserve"> </w:t>
      </w:r>
      <w:r w:rsidR="00CE6EC3" w:rsidRPr="5391F617">
        <w:rPr>
          <w:rFonts w:ascii="Calibri" w:eastAsia="Calibri" w:hAnsi="Calibri" w:cs="David"/>
          <w:sz w:val="28"/>
          <w:szCs w:val="28"/>
          <w:rtl/>
        </w:rPr>
        <w:t xml:space="preserve">התקיימה וועדת מל"ח מספר </w:t>
      </w:r>
      <w:r w:rsidR="75B6ABB9" w:rsidRPr="5391F617">
        <w:rPr>
          <w:rFonts w:ascii="Calibri" w:eastAsia="Calibri" w:hAnsi="Calibri" w:cs="David"/>
          <w:sz w:val="28"/>
          <w:szCs w:val="28"/>
          <w:rtl/>
        </w:rPr>
        <w:t>4</w:t>
      </w:r>
      <w:r w:rsidR="00637D2F" w:rsidRPr="5391F617">
        <w:rPr>
          <w:rFonts w:ascii="Calibri" w:eastAsia="Calibri" w:hAnsi="Calibri" w:cs="David"/>
          <w:sz w:val="28"/>
          <w:szCs w:val="28"/>
          <w:rtl/>
        </w:rPr>
        <w:t xml:space="preserve"> </w:t>
      </w:r>
      <w:r w:rsidR="00CE6EC3" w:rsidRPr="5391F617">
        <w:rPr>
          <w:rFonts w:ascii="Calibri" w:eastAsia="Calibri" w:hAnsi="Calibri" w:cs="David"/>
          <w:sz w:val="28"/>
          <w:szCs w:val="28"/>
          <w:rtl/>
        </w:rPr>
        <w:t>לשנת 202</w:t>
      </w:r>
      <w:r w:rsidR="00D264A6" w:rsidRPr="5391F617">
        <w:rPr>
          <w:rFonts w:ascii="Calibri" w:eastAsia="Calibri" w:hAnsi="Calibri" w:cs="David"/>
          <w:sz w:val="28"/>
          <w:szCs w:val="28"/>
          <w:rtl/>
        </w:rPr>
        <w:t>5</w:t>
      </w:r>
      <w:r w:rsidR="00CE6EC3" w:rsidRPr="5391F617">
        <w:rPr>
          <w:rFonts w:ascii="Calibri" w:eastAsia="Calibri" w:hAnsi="Calibri" w:cs="David"/>
          <w:sz w:val="28"/>
          <w:szCs w:val="28"/>
          <w:rtl/>
        </w:rPr>
        <w:t xml:space="preserve"> </w:t>
      </w:r>
      <w:r w:rsidR="004C7D48" w:rsidRPr="5391F617">
        <w:rPr>
          <w:rFonts w:ascii="Calibri" w:eastAsia="Calibri" w:hAnsi="Calibri" w:cs="David"/>
          <w:sz w:val="28"/>
          <w:szCs w:val="28"/>
          <w:rtl/>
        </w:rPr>
        <w:t xml:space="preserve">בסימן </w:t>
      </w:r>
      <w:r w:rsidR="008F7C3B" w:rsidRPr="5391F617">
        <w:rPr>
          <w:rFonts w:ascii="Calibri" w:eastAsia="Calibri" w:hAnsi="Calibri" w:cs="David"/>
          <w:sz w:val="28"/>
          <w:szCs w:val="28"/>
          <w:rtl/>
        </w:rPr>
        <w:t>מוכנות ל</w:t>
      </w:r>
      <w:r w:rsidR="79B4D824" w:rsidRPr="5391F617">
        <w:rPr>
          <w:rFonts w:ascii="Calibri" w:eastAsia="Calibri" w:hAnsi="Calibri" w:cs="David"/>
          <w:sz w:val="28"/>
          <w:szCs w:val="28"/>
          <w:rtl/>
        </w:rPr>
        <w:t xml:space="preserve">"עם כלביא" 2 </w:t>
      </w:r>
      <w:r w:rsidR="008F7C3B" w:rsidRPr="5391F617">
        <w:rPr>
          <w:rFonts w:ascii="Calibri" w:eastAsia="Calibri" w:hAnsi="Calibri" w:cs="David"/>
          <w:sz w:val="28"/>
          <w:szCs w:val="28"/>
          <w:rtl/>
        </w:rPr>
        <w:t xml:space="preserve">, </w:t>
      </w:r>
      <w:r w:rsidR="00B210C8" w:rsidRPr="5391F617">
        <w:rPr>
          <w:rFonts w:ascii="Calibri" w:eastAsia="Calibri" w:hAnsi="Calibri" w:cs="David"/>
          <w:sz w:val="28"/>
          <w:szCs w:val="28"/>
          <w:rtl/>
        </w:rPr>
        <w:t>בראשות ראש העיר</w:t>
      </w:r>
      <w:r w:rsidR="00497424" w:rsidRPr="5391F617">
        <w:rPr>
          <w:rFonts w:ascii="Calibri" w:eastAsia="Calibri" w:hAnsi="Calibri" w:cs="David"/>
          <w:sz w:val="28"/>
          <w:szCs w:val="28"/>
          <w:rtl/>
        </w:rPr>
        <w:t xml:space="preserve"> , </w:t>
      </w:r>
      <w:r w:rsidR="00CE6EC3" w:rsidRPr="5391F617">
        <w:rPr>
          <w:rFonts w:ascii="Calibri" w:eastAsia="Calibri" w:hAnsi="Calibri" w:cs="David"/>
          <w:sz w:val="28"/>
          <w:szCs w:val="28"/>
          <w:rtl/>
        </w:rPr>
        <w:t>חברי הוועדה , ראשי המכלולים , נציגי פקע"ר</w:t>
      </w:r>
      <w:r w:rsidR="00CE6EC3" w:rsidRPr="5391F617">
        <w:rPr>
          <w:rFonts w:ascii="Calibri" w:eastAsia="Calibri" w:hAnsi="Calibri" w:cs="David"/>
          <w:sz w:val="28"/>
          <w:szCs w:val="28"/>
        </w:rPr>
        <w:t xml:space="preserve"> </w:t>
      </w:r>
      <w:r w:rsidR="007B526E" w:rsidRPr="5391F617">
        <w:rPr>
          <w:rFonts w:ascii="Calibri" w:eastAsia="Calibri" w:hAnsi="Calibri" w:cs="David"/>
          <w:sz w:val="28"/>
          <w:szCs w:val="28"/>
        </w:rPr>
        <w:t xml:space="preserve">. </w:t>
      </w:r>
      <w:r w:rsidR="00532444" w:rsidRPr="5391F617">
        <w:rPr>
          <w:rFonts w:ascii="Calibri" w:eastAsia="Calibri" w:hAnsi="Calibri" w:cs="David"/>
          <w:sz w:val="28"/>
          <w:szCs w:val="28"/>
        </w:rPr>
        <w:t xml:space="preserve"> </w:t>
      </w:r>
    </w:p>
    <w:p w14:paraId="508575D2" w14:textId="77777777" w:rsidR="00CE6EC3" w:rsidRDefault="00CE6EC3" w:rsidP="5391F617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Calibri" w:eastAsia="Calibri" w:hAnsi="Calibri" w:cs="David"/>
          <w:sz w:val="28"/>
          <w:szCs w:val="28"/>
        </w:rPr>
      </w:pPr>
      <w:r w:rsidRPr="5391F617">
        <w:rPr>
          <w:rFonts w:ascii="Calibri" w:eastAsia="Calibri" w:hAnsi="Calibri" w:cs="David"/>
          <w:sz w:val="28"/>
          <w:szCs w:val="28"/>
          <w:rtl/>
        </w:rPr>
        <w:t>הנושאים שהוצגו</w:t>
      </w:r>
      <w:r w:rsidRPr="5391F617">
        <w:rPr>
          <w:rFonts w:ascii="Calibri" w:eastAsia="Calibri" w:hAnsi="Calibri" w:cs="David"/>
          <w:sz w:val="28"/>
          <w:szCs w:val="28"/>
        </w:rPr>
        <w:t xml:space="preserve"> : </w:t>
      </w:r>
    </w:p>
    <w:p w14:paraId="69F8600D" w14:textId="69C21279" w:rsidR="3AA2ABDF" w:rsidRDefault="3AA2ABDF" w:rsidP="5391F617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  <w:rtl/>
        </w:rPr>
      </w:pPr>
      <w:r w:rsidRPr="5391F617">
        <w:rPr>
          <w:rFonts w:ascii="Calibri" w:eastAsia="Calibri" w:hAnsi="Calibri" w:cs="David"/>
          <w:sz w:val="28"/>
          <w:szCs w:val="28"/>
          <w:rtl/>
        </w:rPr>
        <w:t xml:space="preserve">תמונת מצב פקע"ר . </w:t>
      </w:r>
    </w:p>
    <w:p w14:paraId="601907CE" w14:textId="27022F5E" w:rsidR="3AA2ABDF" w:rsidRDefault="3AA2ABDF" w:rsidP="5391F617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  <w:rtl/>
        </w:rPr>
      </w:pPr>
      <w:r w:rsidRPr="5391F617">
        <w:rPr>
          <w:rFonts w:ascii="Calibri" w:eastAsia="Calibri" w:hAnsi="Calibri" w:cs="David"/>
          <w:sz w:val="28"/>
          <w:szCs w:val="28"/>
          <w:rtl/>
        </w:rPr>
        <w:t xml:space="preserve">היערכות בתחום מחסני חירום - "עם כלביא" </w:t>
      </w:r>
    </w:p>
    <w:p w14:paraId="652C7F15" w14:textId="6F36F08A" w:rsidR="74CC48EA" w:rsidRDefault="74CC48EA" w:rsidP="5391F617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  <w:rtl/>
        </w:rPr>
      </w:pPr>
      <w:r w:rsidRPr="5391F617">
        <w:rPr>
          <w:rFonts w:ascii="Calibri" w:eastAsia="Calibri" w:hAnsi="Calibri" w:cs="David"/>
          <w:sz w:val="28"/>
          <w:szCs w:val="28"/>
          <w:rtl/>
        </w:rPr>
        <w:t xml:space="preserve">נושאים נוספים . </w:t>
      </w:r>
    </w:p>
    <w:p w14:paraId="06E1FE0D" w14:textId="61518251" w:rsidR="000743B0" w:rsidRPr="0049642F" w:rsidRDefault="00D264A6" w:rsidP="5391F617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Calibri" w:eastAsia="Calibri" w:hAnsi="Calibri" w:cs="David"/>
          <w:b/>
          <w:bCs/>
          <w:sz w:val="28"/>
          <w:szCs w:val="28"/>
        </w:rPr>
      </w:pPr>
      <w:r w:rsidRPr="5391F617">
        <w:rPr>
          <w:rFonts w:ascii="Calibri" w:eastAsia="Calibri" w:hAnsi="Calibri" w:cs="David"/>
          <w:b/>
          <w:bCs/>
          <w:sz w:val="28"/>
          <w:szCs w:val="28"/>
          <w:u w:val="single"/>
          <w:rtl/>
        </w:rPr>
        <w:t>תמונת מצב של פקע"ר – מבחינת סיווג אינה מופיעה בסיכום</w:t>
      </w:r>
      <w:r w:rsidRPr="5391F617">
        <w:rPr>
          <w:rFonts w:ascii="Calibri" w:eastAsia="Calibri" w:hAnsi="Calibri" w:cs="David"/>
          <w:b/>
          <w:bCs/>
          <w:sz w:val="28"/>
          <w:szCs w:val="28"/>
          <w:u w:val="single"/>
        </w:rPr>
        <w:t xml:space="preserve"> . </w:t>
      </w:r>
    </w:p>
    <w:p w14:paraId="1FD13C9C" w14:textId="2B1F00B0" w:rsidR="006A1B75" w:rsidRPr="0049642F" w:rsidRDefault="03F343E3" w:rsidP="006A1B75">
      <w:pPr>
        <w:pStyle w:val="a9"/>
        <w:numPr>
          <w:ilvl w:val="0"/>
          <w:numId w:val="1"/>
        </w:numPr>
        <w:spacing w:after="200" w:line="360" w:lineRule="auto"/>
        <w:jc w:val="both"/>
        <w:rPr>
          <w:rFonts w:ascii="Calibri" w:eastAsia="Calibri" w:hAnsi="Calibri" w:cs="David"/>
          <w:b/>
          <w:bCs/>
          <w:sz w:val="28"/>
          <w:szCs w:val="28"/>
        </w:rPr>
      </w:pPr>
      <w:r w:rsidRPr="5391F617">
        <w:rPr>
          <w:rFonts w:ascii="Calibri" w:eastAsia="Calibri" w:hAnsi="Calibri" w:cs="David"/>
          <w:b/>
          <w:bCs/>
          <w:sz w:val="28"/>
          <w:szCs w:val="28"/>
          <w:u w:val="single"/>
          <w:rtl/>
        </w:rPr>
        <w:t>היערכות מחסני חירום - "עם כלביא</w:t>
      </w:r>
      <w:r w:rsidRPr="5391F617">
        <w:rPr>
          <w:rFonts w:ascii="Calibri" w:eastAsia="Calibri" w:hAnsi="Calibri" w:cs="David"/>
          <w:b/>
          <w:bCs/>
          <w:sz w:val="28"/>
          <w:szCs w:val="28"/>
          <w:u w:val="single"/>
        </w:rPr>
        <w:t>"</w:t>
      </w:r>
      <w:r w:rsidR="00D264A6" w:rsidRPr="5391F617">
        <w:rPr>
          <w:rFonts w:ascii="Calibri" w:eastAsia="Calibri" w:hAnsi="Calibri" w:cs="David"/>
          <w:b/>
          <w:bCs/>
          <w:sz w:val="28"/>
          <w:szCs w:val="28"/>
          <w:u w:val="single"/>
        </w:rPr>
        <w:t xml:space="preserve"> </w:t>
      </w:r>
    </w:p>
    <w:p w14:paraId="0FC3B6E4" w14:textId="6634BD12" w:rsidR="00836242" w:rsidRDefault="69D2F82C" w:rsidP="006A1B75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 w:rsidRPr="5391F617">
        <w:rPr>
          <w:rFonts w:ascii="Calibri" w:eastAsia="Calibri" w:hAnsi="Calibri" w:cs="David"/>
          <w:sz w:val="28"/>
          <w:szCs w:val="28"/>
          <w:rtl/>
        </w:rPr>
        <w:t>מלחמת עם כלביא - 13-24/6/2</w:t>
      </w:r>
      <w:r w:rsidR="000629BE">
        <w:rPr>
          <w:rFonts w:ascii="Calibri" w:eastAsia="Calibri" w:hAnsi="Calibri" w:cs="David" w:hint="cs"/>
          <w:sz w:val="28"/>
          <w:szCs w:val="28"/>
          <w:rtl/>
        </w:rPr>
        <w:t>5</w:t>
      </w:r>
      <w:r w:rsidRPr="5391F617">
        <w:rPr>
          <w:rFonts w:ascii="Calibri" w:eastAsia="Calibri" w:hAnsi="Calibri" w:cs="David"/>
          <w:sz w:val="28"/>
          <w:szCs w:val="28"/>
          <w:rtl/>
        </w:rPr>
        <w:t xml:space="preserve"> - המערכת מול איראן .</w:t>
      </w:r>
      <w:r w:rsidRPr="5391F617">
        <w:rPr>
          <w:rFonts w:ascii="Calibri" w:eastAsia="Calibri" w:hAnsi="Calibri" w:cs="David"/>
          <w:sz w:val="28"/>
          <w:szCs w:val="28"/>
        </w:rPr>
        <w:t xml:space="preserve"> </w:t>
      </w:r>
    </w:p>
    <w:p w14:paraId="120F4C7D" w14:textId="1CCB3ABF" w:rsidR="00836242" w:rsidRDefault="69D2F82C" w:rsidP="5391F617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  <w:rtl/>
        </w:rPr>
      </w:pPr>
      <w:r w:rsidRPr="5391F617">
        <w:rPr>
          <w:rFonts w:ascii="Calibri" w:eastAsia="Calibri" w:hAnsi="Calibri" w:cs="David"/>
          <w:sz w:val="28"/>
          <w:szCs w:val="28"/>
          <w:rtl/>
        </w:rPr>
        <w:t xml:space="preserve">כחלק מלקחי המלחמה הצורך ברכש נוסף של ציוד לחניונים , מרכזי משפחות , ולשכות מידע לציבור והכנתם כערכות </w:t>
      </w:r>
      <w:r w:rsidR="00D264A6" w:rsidRPr="5391F617">
        <w:rPr>
          <w:rFonts w:ascii="Calibri" w:eastAsia="Calibri" w:hAnsi="Calibri" w:cs="David"/>
          <w:sz w:val="28"/>
          <w:szCs w:val="28"/>
          <w:rtl/>
        </w:rPr>
        <w:t xml:space="preserve"> </w:t>
      </w:r>
      <w:r w:rsidR="61F540B3" w:rsidRPr="5391F617">
        <w:rPr>
          <w:rFonts w:ascii="Calibri" w:eastAsia="Calibri" w:hAnsi="Calibri" w:cs="David"/>
          <w:sz w:val="28"/>
          <w:szCs w:val="28"/>
          <w:rtl/>
        </w:rPr>
        <w:t>ציוד מוכנות במחסן .</w:t>
      </w:r>
      <w:r w:rsidR="61F540B3" w:rsidRPr="5391F617">
        <w:rPr>
          <w:rFonts w:ascii="Calibri" w:eastAsia="Calibri" w:hAnsi="Calibri" w:cs="David"/>
          <w:sz w:val="28"/>
          <w:szCs w:val="28"/>
        </w:rPr>
        <w:t xml:space="preserve"> </w:t>
      </w:r>
    </w:p>
    <w:p w14:paraId="60492AF8" w14:textId="3C3498C3" w:rsidR="61F540B3" w:rsidRDefault="61F540B3" w:rsidP="5391F617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  <w:rtl/>
        </w:rPr>
      </w:pPr>
      <w:r w:rsidRPr="5391F617">
        <w:rPr>
          <w:rFonts w:ascii="Calibri" w:eastAsia="Calibri" w:hAnsi="Calibri" w:cs="David"/>
          <w:sz w:val="28"/>
          <w:szCs w:val="28"/>
          <w:rtl/>
        </w:rPr>
        <w:t>תהליך של החזרת מחסני החירום לכשירות בד בבד עם העברת המחסן מקוממיות למשק החדש .</w:t>
      </w:r>
      <w:r w:rsidRPr="5391F617">
        <w:rPr>
          <w:rFonts w:ascii="Calibri" w:eastAsia="Calibri" w:hAnsi="Calibri" w:cs="David"/>
          <w:sz w:val="28"/>
          <w:szCs w:val="28"/>
        </w:rPr>
        <w:t xml:space="preserve"> </w:t>
      </w:r>
    </w:p>
    <w:p w14:paraId="24416FD4" w14:textId="574E7832" w:rsidR="61F540B3" w:rsidRDefault="61F540B3" w:rsidP="5391F617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  <w:rtl/>
        </w:rPr>
      </w:pPr>
      <w:r w:rsidRPr="5391F617">
        <w:rPr>
          <w:rFonts w:ascii="Calibri" w:eastAsia="Calibri" w:hAnsi="Calibri" w:cs="David"/>
          <w:sz w:val="28"/>
          <w:szCs w:val="28"/>
          <w:rtl/>
        </w:rPr>
        <w:t>במסגרת תרומה של "קרן</w:t>
      </w:r>
      <w:r w:rsidR="78D3498C" w:rsidRPr="5391F617">
        <w:rPr>
          <w:rFonts w:ascii="Calibri" w:eastAsia="Calibri" w:hAnsi="Calibri" w:cs="David"/>
          <w:sz w:val="28"/>
          <w:szCs w:val="28"/>
          <w:rtl/>
        </w:rPr>
        <w:t xml:space="preserve"> </w:t>
      </w:r>
      <w:r w:rsidR="4BCDF3BA" w:rsidRPr="5391F617">
        <w:rPr>
          <w:rFonts w:ascii="Calibri" w:eastAsia="Calibri" w:hAnsi="Calibri" w:cs="David"/>
          <w:sz w:val="28"/>
          <w:szCs w:val="28"/>
          <w:rtl/>
        </w:rPr>
        <w:t xml:space="preserve">היסוד" </w:t>
      </w:r>
      <w:r w:rsidR="4DFAE6D6" w:rsidRPr="5391F617">
        <w:rPr>
          <w:rFonts w:ascii="Calibri" w:eastAsia="Calibri" w:hAnsi="Calibri" w:cs="David"/>
          <w:sz w:val="28"/>
          <w:szCs w:val="28"/>
          <w:rtl/>
        </w:rPr>
        <w:t xml:space="preserve">נרכשו ציודים עבור מקלטים בסך של חצי מליון ש"ח הכוללים , משאבות , </w:t>
      </w:r>
      <w:r w:rsidR="5DB8E7FA" w:rsidRPr="5391F617">
        <w:rPr>
          <w:rFonts w:ascii="Calibri" w:eastAsia="Calibri" w:hAnsi="Calibri" w:cs="David"/>
          <w:sz w:val="28"/>
          <w:szCs w:val="28"/>
          <w:rtl/>
        </w:rPr>
        <w:t xml:space="preserve">גנרטורים , שולחנות </w:t>
      </w:r>
      <w:r w:rsidR="2FCBCB9A" w:rsidRPr="5391F617">
        <w:rPr>
          <w:rFonts w:ascii="Calibri" w:eastAsia="Calibri" w:hAnsi="Calibri" w:cs="David"/>
          <w:sz w:val="28"/>
          <w:szCs w:val="28"/>
          <w:rtl/>
        </w:rPr>
        <w:t>, ערכות הפגה לילדים , ערכות עזרה ראשונה ומזגנים למקלטים ( 8 במספר ) .</w:t>
      </w:r>
      <w:r w:rsidR="2FCBCB9A" w:rsidRPr="5391F617">
        <w:rPr>
          <w:rFonts w:ascii="Calibri" w:eastAsia="Calibri" w:hAnsi="Calibri" w:cs="David"/>
          <w:sz w:val="28"/>
          <w:szCs w:val="28"/>
        </w:rPr>
        <w:t xml:space="preserve"> </w:t>
      </w:r>
    </w:p>
    <w:p w14:paraId="048206CF" w14:textId="6C81322A" w:rsidR="2FCBCB9A" w:rsidRDefault="2FCBCB9A" w:rsidP="5391F617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  <w:rtl/>
        </w:rPr>
      </w:pPr>
      <w:r w:rsidRPr="5391F617">
        <w:rPr>
          <w:rFonts w:ascii="Calibri" w:eastAsia="Calibri" w:hAnsi="Calibri" w:cs="David"/>
          <w:sz w:val="28"/>
          <w:szCs w:val="28"/>
          <w:rtl/>
        </w:rPr>
        <w:t>ארגון ה-</w:t>
      </w:r>
      <w:r w:rsidRPr="5391F617">
        <w:rPr>
          <w:rFonts w:ascii="Calibri" w:eastAsia="Calibri" w:hAnsi="Calibri" w:cs="David"/>
          <w:sz w:val="28"/>
          <w:szCs w:val="28"/>
        </w:rPr>
        <w:t xml:space="preserve"> JOINT </w:t>
      </w:r>
      <w:r w:rsidRPr="5391F617">
        <w:rPr>
          <w:rFonts w:ascii="Calibri" w:eastAsia="Calibri" w:hAnsi="Calibri" w:cs="David"/>
          <w:sz w:val="28"/>
          <w:szCs w:val="28"/>
          <w:rtl/>
        </w:rPr>
        <w:t xml:space="preserve">תרם 6 ערכות למנהל אירוע חירום + 4 ערכות עזרה ראשונה </w:t>
      </w:r>
      <w:r w:rsidR="2468C119" w:rsidRPr="5391F617">
        <w:rPr>
          <w:rFonts w:ascii="Calibri" w:eastAsia="Calibri" w:hAnsi="Calibri" w:cs="David"/>
          <w:sz w:val="28"/>
          <w:szCs w:val="28"/>
          <w:rtl/>
        </w:rPr>
        <w:t>לרמת "מנתח" בשטח .</w:t>
      </w:r>
      <w:r w:rsidR="2468C119" w:rsidRPr="5391F617">
        <w:rPr>
          <w:rFonts w:ascii="Calibri" w:eastAsia="Calibri" w:hAnsi="Calibri" w:cs="David"/>
          <w:sz w:val="28"/>
          <w:szCs w:val="28"/>
        </w:rPr>
        <w:t xml:space="preserve"> </w:t>
      </w:r>
    </w:p>
    <w:p w14:paraId="2017EAE6" w14:textId="3FED20FB" w:rsidR="7760B747" w:rsidRDefault="7760B747" w:rsidP="5391F617">
      <w:pPr>
        <w:pStyle w:val="a9"/>
        <w:numPr>
          <w:ilvl w:val="0"/>
          <w:numId w:val="1"/>
        </w:numPr>
        <w:spacing w:after="200" w:line="360" w:lineRule="auto"/>
        <w:jc w:val="both"/>
        <w:rPr>
          <w:rFonts w:ascii="Calibri" w:eastAsia="Calibri" w:hAnsi="Calibri" w:cs="David"/>
          <w:b/>
          <w:bCs/>
          <w:sz w:val="28"/>
          <w:szCs w:val="28"/>
          <w:u w:val="single"/>
          <w:rtl/>
        </w:rPr>
      </w:pPr>
      <w:r w:rsidRPr="5391F617">
        <w:rPr>
          <w:rFonts w:ascii="Calibri" w:eastAsia="Calibri" w:hAnsi="Calibri" w:cs="David"/>
          <w:b/>
          <w:bCs/>
          <w:sz w:val="28"/>
          <w:szCs w:val="28"/>
          <w:u w:val="single"/>
          <w:rtl/>
        </w:rPr>
        <w:t xml:space="preserve">עדכונים נוספים : </w:t>
      </w:r>
    </w:p>
    <w:p w14:paraId="773048E6" w14:textId="5C988DB5" w:rsidR="7760B747" w:rsidRDefault="7760B747" w:rsidP="5391F617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  <w:rtl/>
        </w:rPr>
      </w:pPr>
      <w:r w:rsidRPr="5391F617">
        <w:rPr>
          <w:rFonts w:ascii="Calibri" w:eastAsia="Calibri" w:hAnsi="Calibri" w:cs="David"/>
          <w:sz w:val="28"/>
          <w:szCs w:val="28"/>
          <w:rtl/>
        </w:rPr>
        <w:t xml:space="preserve">מערכת השוע"ל - החלטת פיקוד העורף להמשיך עם הפעלת המערכת ברשויות המקומיות והחזרת התמיכה . </w:t>
      </w:r>
    </w:p>
    <w:p w14:paraId="097A5786" w14:textId="30567002" w:rsidR="7760B747" w:rsidRDefault="7760B747" w:rsidP="5391F617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  <w:rtl/>
        </w:rPr>
      </w:pPr>
      <w:r w:rsidRPr="5391F617">
        <w:rPr>
          <w:rFonts w:ascii="Calibri" w:eastAsia="Calibri" w:hAnsi="Calibri" w:cs="David"/>
          <w:sz w:val="28"/>
          <w:szCs w:val="28"/>
          <w:rtl/>
        </w:rPr>
        <w:t xml:space="preserve">ביקורת מל"ח מתוכננת ל- </w:t>
      </w:r>
      <w:r w:rsidRPr="5391F617">
        <w:rPr>
          <w:rFonts w:ascii="Calibri" w:eastAsia="Calibri" w:hAnsi="Calibri" w:cs="David"/>
          <w:sz w:val="28"/>
          <w:szCs w:val="28"/>
        </w:rPr>
        <w:t>12/2026</w:t>
      </w:r>
      <w:r w:rsidRPr="5391F617">
        <w:rPr>
          <w:rFonts w:ascii="Calibri" w:eastAsia="Calibri" w:hAnsi="Calibri" w:cs="David"/>
          <w:sz w:val="28"/>
          <w:szCs w:val="28"/>
          <w:rtl/>
        </w:rPr>
        <w:t xml:space="preserve"> . </w:t>
      </w:r>
    </w:p>
    <w:p w14:paraId="26F89EB4" w14:textId="622A8550" w:rsidR="7760B747" w:rsidRDefault="7760B747" w:rsidP="5391F617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  <w:rtl/>
        </w:rPr>
      </w:pPr>
      <w:r w:rsidRPr="5391F617">
        <w:rPr>
          <w:rFonts w:ascii="Calibri" w:eastAsia="Calibri" w:hAnsi="Calibri" w:cs="David"/>
          <w:sz w:val="28"/>
          <w:szCs w:val="28"/>
          <w:rtl/>
        </w:rPr>
        <w:t xml:space="preserve">מרכז הפעלה - עקב בניית המוקד העירוני החדש בוצעה חציצה בין אתר הבניה למרכז הפעלה - הכניסה כעת מהפיר השני . </w:t>
      </w:r>
    </w:p>
    <w:p w14:paraId="7B414933" w14:textId="60260A8D" w:rsidR="7760B747" w:rsidRDefault="7760B747" w:rsidP="5391F617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  <w:rtl/>
        </w:rPr>
      </w:pPr>
      <w:r w:rsidRPr="5391F617">
        <w:rPr>
          <w:rFonts w:ascii="Calibri" w:eastAsia="Calibri" w:hAnsi="Calibri" w:cs="David"/>
          <w:sz w:val="28"/>
          <w:szCs w:val="28"/>
          <w:rtl/>
        </w:rPr>
        <w:lastRenderedPageBreak/>
        <w:t xml:space="preserve">מרכז הפעלה נדרש לכשירות </w:t>
      </w:r>
      <w:r w:rsidRPr="5391F617">
        <w:rPr>
          <w:rFonts w:ascii="Calibri" w:eastAsia="Calibri" w:hAnsi="Calibri" w:cs="David"/>
          <w:sz w:val="28"/>
          <w:szCs w:val="28"/>
        </w:rPr>
        <w:t>24/7</w:t>
      </w:r>
      <w:r w:rsidRPr="5391F617">
        <w:rPr>
          <w:rFonts w:ascii="Calibri" w:eastAsia="Calibri" w:hAnsi="Calibri" w:cs="David"/>
          <w:sz w:val="28"/>
          <w:szCs w:val="28"/>
          <w:rtl/>
        </w:rPr>
        <w:t xml:space="preserve"> . על ראשי המכלולים לבצע בדיקות כל אחד במכלול שלו לבדיקת תיקי תכנון , תאי שליטה , כ"א , עזרים </w:t>
      </w:r>
      <w:r w:rsidR="3CF9E08B" w:rsidRPr="5391F617">
        <w:rPr>
          <w:rFonts w:ascii="Calibri" w:eastAsia="Calibri" w:hAnsi="Calibri" w:cs="David"/>
          <w:sz w:val="28"/>
          <w:szCs w:val="28"/>
          <w:rtl/>
        </w:rPr>
        <w:t xml:space="preserve">, מחשוב ועוד . </w:t>
      </w:r>
    </w:p>
    <w:p w14:paraId="4BB29BB0" w14:textId="77777777" w:rsidR="0038455A" w:rsidRDefault="3CF9E08B" w:rsidP="5391F617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 w:rsidRPr="5391F617">
        <w:rPr>
          <w:rFonts w:ascii="Calibri" w:eastAsia="Calibri" w:hAnsi="Calibri" w:cs="David"/>
          <w:sz w:val="28"/>
          <w:szCs w:val="28"/>
          <w:rtl/>
        </w:rPr>
        <w:t>ביקורת כ"א לשעת חירום נערכה לקראת הוצאת תעודת מפעל ראוי לעיריית</w:t>
      </w:r>
      <w:r w:rsidR="0038455A">
        <w:rPr>
          <w:rFonts w:ascii="Calibri" w:eastAsia="Calibri" w:hAnsi="Calibri" w:cs="David" w:hint="cs"/>
          <w:sz w:val="28"/>
          <w:szCs w:val="28"/>
          <w:rtl/>
        </w:rPr>
        <w:t xml:space="preserve"> </w:t>
      </w:r>
    </w:p>
    <w:p w14:paraId="4FEDB484" w14:textId="3184B8CF" w:rsidR="3CF9E08B" w:rsidRDefault="3CF9E08B" w:rsidP="0038455A">
      <w:pPr>
        <w:pStyle w:val="a9"/>
        <w:spacing w:after="200" w:line="360" w:lineRule="auto"/>
        <w:ind w:left="1080"/>
        <w:jc w:val="both"/>
        <w:rPr>
          <w:rFonts w:ascii="Calibri" w:eastAsia="Calibri" w:hAnsi="Calibri" w:cs="David"/>
          <w:sz w:val="28"/>
          <w:szCs w:val="28"/>
          <w:rtl/>
        </w:rPr>
      </w:pPr>
      <w:r w:rsidRPr="5391F617">
        <w:rPr>
          <w:rFonts w:ascii="Calibri" w:eastAsia="Calibri" w:hAnsi="Calibri" w:cs="David"/>
          <w:sz w:val="28"/>
          <w:szCs w:val="28"/>
          <w:rtl/>
        </w:rPr>
        <w:t xml:space="preserve">בת ים. ישנם מספר ליקויים לתיקון לסוף חודש </w:t>
      </w:r>
      <w:r w:rsidRPr="5391F617">
        <w:rPr>
          <w:rFonts w:ascii="Calibri" w:eastAsia="Calibri" w:hAnsi="Calibri" w:cs="David"/>
          <w:sz w:val="28"/>
          <w:szCs w:val="28"/>
        </w:rPr>
        <w:t>12/25</w:t>
      </w:r>
      <w:r w:rsidRPr="5391F617">
        <w:rPr>
          <w:rFonts w:ascii="Calibri" w:eastAsia="Calibri" w:hAnsi="Calibri" w:cs="David"/>
          <w:sz w:val="28"/>
          <w:szCs w:val="28"/>
          <w:rtl/>
        </w:rPr>
        <w:t xml:space="preserve"> . </w:t>
      </w:r>
    </w:p>
    <w:p w14:paraId="79D85413" w14:textId="33634231" w:rsidR="51CAD479" w:rsidRDefault="51CAD479" w:rsidP="5391F617">
      <w:pPr>
        <w:pStyle w:val="a9"/>
        <w:numPr>
          <w:ilvl w:val="0"/>
          <w:numId w:val="15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  <w:rtl/>
        </w:rPr>
      </w:pPr>
      <w:r w:rsidRPr="5391F617">
        <w:rPr>
          <w:rFonts w:ascii="Calibri" w:eastAsia="Calibri" w:hAnsi="Calibri" w:cs="David"/>
          <w:sz w:val="28"/>
          <w:szCs w:val="28"/>
          <w:rtl/>
        </w:rPr>
        <w:t xml:space="preserve">השתלמויות המרכז לאיתנות - עקב ריבוי של החלפות בעלי תפקידים נדרש להירשם כבר בתחילת </w:t>
      </w:r>
      <w:r w:rsidRPr="5391F617">
        <w:rPr>
          <w:rFonts w:ascii="Calibri" w:eastAsia="Calibri" w:hAnsi="Calibri" w:cs="David"/>
          <w:sz w:val="28"/>
          <w:szCs w:val="28"/>
        </w:rPr>
        <w:t>2026</w:t>
      </w:r>
      <w:r w:rsidRPr="5391F617">
        <w:rPr>
          <w:rFonts w:ascii="Calibri" w:eastAsia="Calibri" w:hAnsi="Calibri" w:cs="David"/>
          <w:sz w:val="28"/>
          <w:szCs w:val="28"/>
          <w:rtl/>
        </w:rPr>
        <w:t xml:space="preserve"> לקורסים השונים של המרכז לאיתנות . </w:t>
      </w:r>
    </w:p>
    <w:p w14:paraId="78233FD1" w14:textId="77777777" w:rsidR="00B64A2D" w:rsidRDefault="00B64A2D" w:rsidP="00B64A2D">
      <w:pPr>
        <w:pStyle w:val="a9"/>
        <w:spacing w:after="200" w:line="360" w:lineRule="auto"/>
        <w:ind w:left="1080"/>
        <w:jc w:val="both"/>
        <w:rPr>
          <w:rFonts w:ascii="Calibri" w:eastAsia="Calibri" w:hAnsi="Calibri" w:cs="David"/>
          <w:sz w:val="28"/>
          <w:szCs w:val="28"/>
        </w:rPr>
      </w:pPr>
    </w:p>
    <w:p w14:paraId="21695B7D" w14:textId="11D5750A" w:rsidR="003D2D7A" w:rsidRPr="004C765C" w:rsidRDefault="004C765C" w:rsidP="00A446E5">
      <w:pPr>
        <w:pStyle w:val="a9"/>
        <w:spacing w:after="200" w:line="360" w:lineRule="auto"/>
        <w:ind w:left="1440"/>
        <w:jc w:val="both"/>
        <w:rPr>
          <w:rFonts w:ascii="Calibri" w:eastAsia="Calibri" w:hAnsi="Calibri" w:cs="David"/>
          <w:b/>
          <w:bCs/>
          <w:sz w:val="28"/>
          <w:szCs w:val="28"/>
          <w:u w:val="single"/>
          <w:rtl/>
        </w:rPr>
      </w:pPr>
      <w:r w:rsidRPr="004C765C"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 xml:space="preserve">התייחסויות : </w:t>
      </w:r>
    </w:p>
    <w:p w14:paraId="34537FF9" w14:textId="6470EE1E" w:rsidR="00F43F45" w:rsidRPr="00604351" w:rsidRDefault="1CD377D8" w:rsidP="00F43F45">
      <w:pPr>
        <w:spacing w:after="200" w:line="360" w:lineRule="auto"/>
        <w:jc w:val="both"/>
        <w:rPr>
          <w:rFonts w:ascii="Calibri" w:eastAsia="Calibri" w:hAnsi="Calibri" w:cs="David"/>
          <w:b/>
          <w:bCs/>
          <w:sz w:val="28"/>
          <w:szCs w:val="28"/>
          <w:u w:val="single"/>
          <w:rtl/>
        </w:rPr>
      </w:pPr>
      <w:r w:rsidRPr="5391F617">
        <w:rPr>
          <w:rFonts w:ascii="Calibri" w:eastAsia="Calibri" w:hAnsi="Calibri" w:cs="David"/>
          <w:b/>
          <w:bCs/>
          <w:sz w:val="28"/>
          <w:szCs w:val="28"/>
        </w:rPr>
        <w:t xml:space="preserve">       </w:t>
      </w:r>
      <w:r w:rsidR="657DA2D7" w:rsidRPr="5391F617">
        <w:rPr>
          <w:rFonts w:ascii="Calibri" w:eastAsia="Calibri" w:hAnsi="Calibri" w:cs="David"/>
          <w:b/>
          <w:bCs/>
          <w:sz w:val="28"/>
          <w:szCs w:val="28"/>
          <w:u w:val="single"/>
          <w:rtl/>
        </w:rPr>
        <w:t>ראש מכלול מידע לציבור</w:t>
      </w:r>
      <w:r w:rsidR="657DA2D7" w:rsidRPr="5391F617">
        <w:rPr>
          <w:rFonts w:ascii="Calibri" w:eastAsia="Calibri" w:hAnsi="Calibri" w:cs="David"/>
          <w:b/>
          <w:bCs/>
          <w:sz w:val="28"/>
          <w:szCs w:val="28"/>
          <w:u w:val="single"/>
        </w:rPr>
        <w:t xml:space="preserve"> </w:t>
      </w:r>
      <w:r w:rsidR="00604351" w:rsidRPr="5391F617">
        <w:rPr>
          <w:rFonts w:ascii="Calibri" w:eastAsia="Calibri" w:hAnsi="Calibri" w:cs="David"/>
          <w:b/>
          <w:bCs/>
          <w:sz w:val="28"/>
          <w:szCs w:val="28"/>
          <w:u w:val="single"/>
        </w:rPr>
        <w:t xml:space="preserve"> </w:t>
      </w:r>
      <w:r w:rsidR="00AA4E94" w:rsidRPr="5391F617">
        <w:rPr>
          <w:rFonts w:ascii="Calibri" w:eastAsia="Calibri" w:hAnsi="Calibri" w:cs="David"/>
          <w:b/>
          <w:bCs/>
          <w:sz w:val="28"/>
          <w:szCs w:val="28"/>
          <w:u w:val="single"/>
        </w:rPr>
        <w:t xml:space="preserve"> </w:t>
      </w:r>
      <w:r w:rsidR="00A50847" w:rsidRPr="5391F617">
        <w:rPr>
          <w:rFonts w:ascii="Calibri" w:eastAsia="Calibri" w:hAnsi="Calibri" w:cs="David"/>
          <w:b/>
          <w:bCs/>
          <w:sz w:val="28"/>
          <w:szCs w:val="28"/>
          <w:u w:val="single"/>
        </w:rPr>
        <w:t xml:space="preserve"> – </w:t>
      </w:r>
    </w:p>
    <w:p w14:paraId="77C50306" w14:textId="7F9B1B08" w:rsidR="150D854B" w:rsidRDefault="150D854B" w:rsidP="5391F617">
      <w:pPr>
        <w:pStyle w:val="a9"/>
        <w:numPr>
          <w:ilvl w:val="0"/>
          <w:numId w:val="37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  <w:rtl/>
        </w:rPr>
      </w:pPr>
      <w:r w:rsidRPr="5391F617">
        <w:rPr>
          <w:rFonts w:ascii="Calibri" w:eastAsia="Calibri" w:hAnsi="Calibri" w:cs="David"/>
          <w:sz w:val="28"/>
          <w:szCs w:val="28"/>
          <w:rtl/>
        </w:rPr>
        <w:t xml:space="preserve">נדרש מכל מכלול לבדוק את נושאי המחשוב בתחום חומרה, מדפסות ותוכנות ולהעביר רשימת דרישות למנהל המחשוב . </w:t>
      </w:r>
    </w:p>
    <w:p w14:paraId="7F85D431" w14:textId="266D1EEC" w:rsidR="00604351" w:rsidRDefault="00604351" w:rsidP="00604351">
      <w:pPr>
        <w:spacing w:after="200" w:line="360" w:lineRule="auto"/>
        <w:jc w:val="both"/>
        <w:rPr>
          <w:rFonts w:ascii="Calibri" w:eastAsia="Calibri" w:hAnsi="Calibri" w:cs="David"/>
          <w:b/>
          <w:bCs/>
          <w:sz w:val="28"/>
          <w:szCs w:val="28"/>
          <w:u w:val="single"/>
          <w:rtl/>
        </w:rPr>
      </w:pPr>
      <w:r w:rsidRPr="5391F617">
        <w:rPr>
          <w:rFonts w:ascii="Calibri" w:eastAsia="Calibri" w:hAnsi="Calibri" w:cs="David"/>
          <w:b/>
          <w:bCs/>
          <w:sz w:val="28"/>
          <w:szCs w:val="28"/>
          <w:u w:val="single"/>
        </w:rPr>
        <w:t xml:space="preserve">    </w:t>
      </w:r>
      <w:r w:rsidR="068D16D4" w:rsidRPr="5391F617">
        <w:rPr>
          <w:rFonts w:ascii="Calibri" w:eastAsia="Calibri" w:hAnsi="Calibri" w:cs="David"/>
          <w:b/>
          <w:bCs/>
          <w:sz w:val="28"/>
          <w:szCs w:val="28"/>
          <w:u w:val="single"/>
          <w:rtl/>
        </w:rPr>
        <w:t>ראש מכלול כ"א -</w:t>
      </w:r>
      <w:r w:rsidR="068D16D4" w:rsidRPr="5391F617">
        <w:rPr>
          <w:rFonts w:ascii="Calibri" w:eastAsia="Calibri" w:hAnsi="Calibri" w:cs="David"/>
          <w:b/>
          <w:bCs/>
          <w:sz w:val="28"/>
          <w:szCs w:val="28"/>
          <w:u w:val="single"/>
        </w:rPr>
        <w:t xml:space="preserve"> </w:t>
      </w:r>
    </w:p>
    <w:p w14:paraId="6973E47F" w14:textId="7C68F4C5" w:rsidR="00C67D8C" w:rsidRDefault="068D16D4" w:rsidP="5391F617">
      <w:pPr>
        <w:pStyle w:val="a9"/>
        <w:numPr>
          <w:ilvl w:val="0"/>
          <w:numId w:val="40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 w:rsidRPr="5391F617">
        <w:rPr>
          <w:rFonts w:ascii="Calibri" w:eastAsia="Calibri" w:hAnsi="Calibri" w:cs="David"/>
          <w:sz w:val="28"/>
          <w:szCs w:val="28"/>
          <w:rtl/>
        </w:rPr>
        <w:t>לאור לקחי "עם כלביא" נדרש לקיים שיח על חלוקת המכלולים מחדש במרכז הפעלה</w:t>
      </w:r>
      <w:r w:rsidR="00C67D8C" w:rsidRPr="5391F617">
        <w:rPr>
          <w:rFonts w:ascii="Calibri" w:eastAsia="Calibri" w:hAnsi="Calibri" w:cs="David"/>
          <w:sz w:val="28"/>
          <w:szCs w:val="28"/>
          <w:rtl/>
        </w:rPr>
        <w:t xml:space="preserve">. </w:t>
      </w:r>
    </w:p>
    <w:p w14:paraId="6516E3E7" w14:textId="6D58343B" w:rsidR="00C67D8C" w:rsidRDefault="771EB884" w:rsidP="00C67D8C">
      <w:pPr>
        <w:spacing w:after="200" w:line="360" w:lineRule="auto"/>
        <w:ind w:left="480"/>
        <w:jc w:val="both"/>
        <w:rPr>
          <w:rFonts w:ascii="Calibri" w:eastAsia="Calibri" w:hAnsi="Calibri" w:cs="David"/>
          <w:b/>
          <w:bCs/>
          <w:sz w:val="28"/>
          <w:szCs w:val="28"/>
          <w:u w:val="single"/>
          <w:rtl/>
        </w:rPr>
      </w:pPr>
      <w:r w:rsidRPr="5391F617">
        <w:rPr>
          <w:rFonts w:ascii="Calibri" w:eastAsia="Calibri" w:hAnsi="Calibri" w:cs="David"/>
          <w:b/>
          <w:bCs/>
          <w:sz w:val="28"/>
          <w:szCs w:val="28"/>
          <w:u w:val="single"/>
          <w:rtl/>
        </w:rPr>
        <w:t>יקל"ר</w:t>
      </w:r>
      <w:r w:rsidRPr="5391F617">
        <w:rPr>
          <w:rFonts w:ascii="Calibri" w:eastAsia="Calibri" w:hAnsi="Calibri" w:cs="David"/>
          <w:b/>
          <w:bCs/>
          <w:sz w:val="28"/>
          <w:szCs w:val="28"/>
          <w:u w:val="single"/>
        </w:rPr>
        <w:t xml:space="preserve"> </w:t>
      </w:r>
      <w:r w:rsidR="00C67D8C" w:rsidRPr="5391F617">
        <w:rPr>
          <w:rFonts w:ascii="Calibri" w:eastAsia="Calibri" w:hAnsi="Calibri" w:cs="David"/>
          <w:b/>
          <w:bCs/>
          <w:sz w:val="28"/>
          <w:szCs w:val="28"/>
          <w:u w:val="single"/>
        </w:rPr>
        <w:t xml:space="preserve"> – </w:t>
      </w:r>
    </w:p>
    <w:p w14:paraId="7E61477E" w14:textId="352495C3" w:rsidR="7DB03234" w:rsidRDefault="7DB03234" w:rsidP="5391F617">
      <w:pPr>
        <w:pStyle w:val="a9"/>
        <w:numPr>
          <w:ilvl w:val="0"/>
          <w:numId w:val="41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  <w:rtl/>
        </w:rPr>
      </w:pPr>
      <w:r w:rsidRPr="5391F617">
        <w:rPr>
          <w:rFonts w:ascii="Calibri" w:eastAsia="Calibri" w:hAnsi="Calibri" w:cs="David"/>
          <w:sz w:val="28"/>
          <w:szCs w:val="28"/>
          <w:rtl/>
        </w:rPr>
        <w:t xml:space="preserve">אנו נמצאים ברגיעה מסויימת אבל חשוב שכל מכלול יתרגל את תחומו בנהלים , סדרי פעולות , כ"א , בכלל התרחישים . </w:t>
      </w:r>
    </w:p>
    <w:p w14:paraId="1B8AF86F" w14:textId="322DF5AC" w:rsidR="17351459" w:rsidRDefault="17351459" w:rsidP="5391F617">
      <w:pPr>
        <w:pStyle w:val="a9"/>
        <w:numPr>
          <w:ilvl w:val="0"/>
          <w:numId w:val="41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  <w:rtl/>
        </w:rPr>
      </w:pPr>
      <w:r w:rsidRPr="5391F617">
        <w:rPr>
          <w:rFonts w:ascii="Calibri" w:eastAsia="Calibri" w:hAnsi="Calibri" w:cs="David"/>
          <w:sz w:val="28"/>
          <w:szCs w:val="28"/>
          <w:rtl/>
        </w:rPr>
        <w:t xml:space="preserve">נכנס לתפקידו סגן יקל"ר חדש - סא"ל ווהאיל איברהים </w:t>
      </w:r>
      <w:r w:rsidR="340AC89B" w:rsidRPr="5391F617">
        <w:rPr>
          <w:rFonts w:ascii="Calibri" w:eastAsia="Calibri" w:hAnsi="Calibri" w:cs="David"/>
          <w:sz w:val="28"/>
          <w:szCs w:val="28"/>
          <w:rtl/>
        </w:rPr>
        <w:t xml:space="preserve">. ביצע סיור בעיר ומתוכנן להיפגש עם ראשי </w:t>
      </w:r>
      <w:r w:rsidR="1212D64F" w:rsidRPr="5391F617">
        <w:rPr>
          <w:rFonts w:ascii="Calibri" w:eastAsia="Calibri" w:hAnsi="Calibri" w:cs="David"/>
          <w:sz w:val="28"/>
          <w:szCs w:val="28"/>
          <w:rtl/>
        </w:rPr>
        <w:t xml:space="preserve">מכלולים . </w:t>
      </w:r>
    </w:p>
    <w:p w14:paraId="46EF488B" w14:textId="3CA3904B" w:rsidR="1212D64F" w:rsidRDefault="1212D64F" w:rsidP="00263DE6">
      <w:pPr>
        <w:spacing w:after="200" w:line="360" w:lineRule="auto"/>
        <w:jc w:val="both"/>
        <w:rPr>
          <w:rFonts w:ascii="Calibri" w:eastAsia="Calibri" w:hAnsi="Calibri" w:cs="David"/>
          <w:sz w:val="28"/>
          <w:szCs w:val="28"/>
          <w:rtl/>
        </w:rPr>
      </w:pPr>
      <w:r w:rsidRPr="5391F617">
        <w:rPr>
          <w:rFonts w:ascii="Calibri" w:eastAsia="Calibri" w:hAnsi="Calibri" w:cs="David"/>
          <w:sz w:val="28"/>
          <w:szCs w:val="28"/>
          <w:rtl/>
        </w:rPr>
        <w:t xml:space="preserve">      </w:t>
      </w:r>
      <w:r w:rsidRPr="5391F617">
        <w:rPr>
          <w:rFonts w:ascii="Calibri" w:eastAsia="Calibri" w:hAnsi="Calibri" w:cs="David"/>
          <w:b/>
          <w:bCs/>
          <w:sz w:val="28"/>
          <w:szCs w:val="28"/>
          <w:u w:val="single"/>
          <w:rtl/>
        </w:rPr>
        <w:t xml:space="preserve"> מנכ"ל - </w:t>
      </w:r>
    </w:p>
    <w:p w14:paraId="73FDE97A" w14:textId="618314F0" w:rsidR="00C67D8C" w:rsidRDefault="1212D64F" w:rsidP="5391F617">
      <w:pPr>
        <w:spacing w:after="200" w:line="360" w:lineRule="auto"/>
        <w:jc w:val="both"/>
        <w:rPr>
          <w:rFonts w:ascii="Calibri" w:eastAsia="Calibri" w:hAnsi="Calibri" w:cs="David"/>
          <w:sz w:val="28"/>
          <w:szCs w:val="28"/>
          <w:rtl/>
        </w:rPr>
      </w:pPr>
      <w:r w:rsidRPr="5391F617">
        <w:rPr>
          <w:rFonts w:ascii="Calibri" w:eastAsia="Calibri" w:hAnsi="Calibri" w:cs="David"/>
          <w:sz w:val="28"/>
          <w:szCs w:val="28"/>
        </w:rPr>
        <w:t xml:space="preserve">      1. </w:t>
      </w:r>
      <w:r w:rsidRPr="5391F617">
        <w:rPr>
          <w:rFonts w:ascii="Calibri" w:eastAsia="Calibri" w:hAnsi="Calibri" w:cs="David"/>
          <w:sz w:val="28"/>
          <w:szCs w:val="28"/>
          <w:rtl/>
        </w:rPr>
        <w:t>בוצע תהליך להפקת לקחים "עם כלביא".</w:t>
      </w:r>
      <w:r w:rsidRPr="5391F617">
        <w:rPr>
          <w:rFonts w:ascii="Calibri" w:eastAsia="Calibri" w:hAnsi="Calibri" w:cs="David"/>
          <w:sz w:val="28"/>
          <w:szCs w:val="28"/>
        </w:rPr>
        <w:t xml:space="preserve"> </w:t>
      </w:r>
    </w:p>
    <w:p w14:paraId="7830C120" w14:textId="72151C6F" w:rsidR="00C67D8C" w:rsidRDefault="3085A1EB" w:rsidP="5391F617">
      <w:pPr>
        <w:spacing w:after="200" w:line="360" w:lineRule="auto"/>
        <w:jc w:val="both"/>
        <w:rPr>
          <w:rFonts w:ascii="Calibri" w:eastAsia="Calibri" w:hAnsi="Calibri" w:cs="David"/>
          <w:sz w:val="28"/>
          <w:szCs w:val="28"/>
          <w:rtl/>
        </w:rPr>
      </w:pPr>
      <w:r w:rsidRPr="5391F617">
        <w:rPr>
          <w:rFonts w:ascii="Calibri" w:eastAsia="Calibri" w:hAnsi="Calibri" w:cs="David"/>
          <w:sz w:val="28"/>
          <w:szCs w:val="28"/>
        </w:rPr>
        <w:t xml:space="preserve">      2. </w:t>
      </w:r>
      <w:r w:rsidRPr="5391F617">
        <w:rPr>
          <w:rFonts w:ascii="Calibri" w:eastAsia="Calibri" w:hAnsi="Calibri" w:cs="David"/>
          <w:sz w:val="28"/>
          <w:szCs w:val="28"/>
          <w:rtl/>
        </w:rPr>
        <w:t>י</w:t>
      </w:r>
      <w:r w:rsidR="1212D64F" w:rsidRPr="5391F617">
        <w:rPr>
          <w:rFonts w:ascii="Calibri" w:eastAsia="Calibri" w:hAnsi="Calibri" w:cs="David"/>
          <w:sz w:val="28"/>
          <w:szCs w:val="28"/>
          <w:rtl/>
        </w:rPr>
        <w:t xml:space="preserve">בוצע מיפוי וביצוע של שינויים ארגוניים כחלק מהלקחים עד </w:t>
      </w:r>
      <w:r w:rsidR="2AD01E36" w:rsidRPr="5391F617">
        <w:rPr>
          <w:rFonts w:ascii="Calibri" w:eastAsia="Calibri" w:hAnsi="Calibri" w:cs="David"/>
          <w:sz w:val="28"/>
          <w:szCs w:val="28"/>
          <w:rtl/>
        </w:rPr>
        <w:t>סוף דצמבר ותצא חוברת</w:t>
      </w:r>
      <w:r w:rsidR="2AD01E36" w:rsidRPr="5391F617">
        <w:rPr>
          <w:rFonts w:ascii="Calibri" w:eastAsia="Calibri" w:hAnsi="Calibri" w:cs="David"/>
          <w:sz w:val="28"/>
          <w:szCs w:val="28"/>
        </w:rPr>
        <w:t xml:space="preserve"> </w:t>
      </w:r>
    </w:p>
    <w:p w14:paraId="2144E5BA" w14:textId="1A5C573E" w:rsidR="00C67D8C" w:rsidRDefault="2AD01E36" w:rsidP="00F635B7">
      <w:pPr>
        <w:spacing w:after="200" w:line="360" w:lineRule="auto"/>
        <w:jc w:val="both"/>
        <w:rPr>
          <w:rFonts w:ascii="Calibri" w:eastAsia="Calibri" w:hAnsi="Calibri" w:cs="David"/>
          <w:sz w:val="28"/>
          <w:szCs w:val="28"/>
          <w:rtl/>
        </w:rPr>
      </w:pPr>
      <w:r w:rsidRPr="5391F617">
        <w:rPr>
          <w:rFonts w:ascii="Calibri" w:eastAsia="Calibri" w:hAnsi="Calibri" w:cs="David"/>
          <w:sz w:val="28"/>
          <w:szCs w:val="28"/>
        </w:rPr>
        <w:t xml:space="preserve">      </w:t>
      </w:r>
      <w:r w:rsidRPr="5391F617">
        <w:rPr>
          <w:rFonts w:ascii="Calibri" w:eastAsia="Calibri" w:hAnsi="Calibri" w:cs="David"/>
          <w:sz w:val="28"/>
          <w:szCs w:val="28"/>
          <w:rtl/>
        </w:rPr>
        <w:t>מסכמת של התהליכים .</w:t>
      </w:r>
      <w:r w:rsidRPr="5391F617">
        <w:rPr>
          <w:rFonts w:ascii="Calibri" w:eastAsia="Calibri" w:hAnsi="Calibri" w:cs="David"/>
          <w:sz w:val="28"/>
          <w:szCs w:val="28"/>
        </w:rPr>
        <w:t xml:space="preserve"> </w:t>
      </w:r>
    </w:p>
    <w:p w14:paraId="7E2DABD0" w14:textId="77777777" w:rsidR="00BB6FE5" w:rsidRDefault="00BB6FE5" w:rsidP="00F635B7">
      <w:pPr>
        <w:spacing w:after="200" w:line="360" w:lineRule="auto"/>
        <w:jc w:val="both"/>
        <w:rPr>
          <w:rFonts w:ascii="Calibri" w:eastAsia="Calibri" w:hAnsi="Calibri" w:cs="David"/>
          <w:sz w:val="28"/>
          <w:szCs w:val="28"/>
          <w:rtl/>
        </w:rPr>
      </w:pPr>
    </w:p>
    <w:p w14:paraId="61B2B16F" w14:textId="26BFA5B5" w:rsidR="00F635B7" w:rsidRPr="00C67D8C" w:rsidRDefault="00F635B7" w:rsidP="00F635B7">
      <w:pPr>
        <w:spacing w:after="200" w:line="360" w:lineRule="auto"/>
        <w:jc w:val="both"/>
        <w:rPr>
          <w:rFonts w:ascii="Calibri" w:eastAsia="Calibri" w:hAnsi="Calibri" w:cs="David"/>
          <w:sz w:val="28"/>
          <w:szCs w:val="28"/>
          <w:u w:val="single"/>
          <w:rtl/>
        </w:rPr>
      </w:pPr>
      <w:r w:rsidRPr="5391F617">
        <w:rPr>
          <w:rFonts w:ascii="Calibri" w:eastAsia="Calibri" w:hAnsi="Calibri" w:cs="David"/>
          <w:sz w:val="28"/>
          <w:szCs w:val="28"/>
        </w:rPr>
        <w:t xml:space="preserve">      </w:t>
      </w:r>
      <w:r w:rsidR="00EF7F9B" w:rsidRPr="5391F617">
        <w:rPr>
          <w:rFonts w:ascii="Calibri" w:eastAsia="Calibri" w:hAnsi="Calibri" w:cs="David"/>
          <w:b/>
          <w:bCs/>
          <w:sz w:val="28"/>
          <w:szCs w:val="28"/>
          <w:u w:val="single"/>
          <w:rtl/>
        </w:rPr>
        <w:t>סיכום ראש העיר</w:t>
      </w:r>
      <w:r w:rsidR="00EF7F9B" w:rsidRPr="5391F617">
        <w:rPr>
          <w:rFonts w:ascii="Calibri" w:eastAsia="Calibri" w:hAnsi="Calibri" w:cs="David"/>
          <w:sz w:val="28"/>
          <w:szCs w:val="28"/>
          <w:u w:val="single"/>
          <w:rtl/>
        </w:rPr>
        <w:t xml:space="preserve"> </w:t>
      </w:r>
      <w:r w:rsidRPr="5391F617">
        <w:rPr>
          <w:rFonts w:ascii="Calibri" w:eastAsia="Calibri" w:hAnsi="Calibri" w:cs="David"/>
          <w:sz w:val="28"/>
          <w:szCs w:val="28"/>
          <w:u w:val="single"/>
        </w:rPr>
        <w:t xml:space="preserve"> – </w:t>
      </w:r>
    </w:p>
    <w:p w14:paraId="40FA0E16" w14:textId="77794C28" w:rsidR="5719D6B6" w:rsidRDefault="5719D6B6" w:rsidP="5391F617">
      <w:pPr>
        <w:pStyle w:val="a9"/>
        <w:numPr>
          <w:ilvl w:val="0"/>
          <w:numId w:val="34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  <w:rtl/>
        </w:rPr>
      </w:pPr>
      <w:r w:rsidRPr="5391F617">
        <w:rPr>
          <w:rFonts w:ascii="Calibri" w:eastAsia="Calibri" w:hAnsi="Calibri" w:cs="David"/>
          <w:sz w:val="28"/>
          <w:szCs w:val="28"/>
          <w:rtl/>
        </w:rPr>
        <w:t xml:space="preserve">כרגע אין תחזית לגבי המשך המערכת בעיקר מצד איראן . </w:t>
      </w:r>
    </w:p>
    <w:p w14:paraId="1455CF8F" w14:textId="2A293486" w:rsidR="5719D6B6" w:rsidRDefault="5719D6B6" w:rsidP="5391F617">
      <w:pPr>
        <w:pStyle w:val="a9"/>
        <w:numPr>
          <w:ilvl w:val="0"/>
          <w:numId w:val="34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  <w:rtl/>
        </w:rPr>
      </w:pPr>
      <w:r w:rsidRPr="5391F617">
        <w:rPr>
          <w:rFonts w:ascii="Calibri" w:eastAsia="Calibri" w:hAnsi="Calibri" w:cs="David"/>
          <w:sz w:val="28"/>
          <w:szCs w:val="28"/>
          <w:rtl/>
        </w:rPr>
        <w:t xml:space="preserve">הנחת העבודה שלנו שיתכן "עם כלביא - </w:t>
      </w:r>
      <w:r w:rsidRPr="5391F617">
        <w:rPr>
          <w:rFonts w:ascii="Calibri" w:eastAsia="Calibri" w:hAnsi="Calibri" w:cs="David"/>
          <w:sz w:val="28"/>
          <w:szCs w:val="28"/>
        </w:rPr>
        <w:t>2</w:t>
      </w:r>
      <w:r w:rsidRPr="5391F617">
        <w:rPr>
          <w:rFonts w:ascii="Calibri" w:eastAsia="Calibri" w:hAnsi="Calibri" w:cs="David"/>
          <w:sz w:val="28"/>
          <w:szCs w:val="28"/>
          <w:rtl/>
        </w:rPr>
        <w:t xml:space="preserve"> " ואנו צריכים להיות בכשירות מלאה . </w:t>
      </w:r>
    </w:p>
    <w:p w14:paraId="4397C008" w14:textId="06678FF0" w:rsidR="5719D6B6" w:rsidRDefault="5719D6B6" w:rsidP="5391F617">
      <w:pPr>
        <w:pStyle w:val="a9"/>
        <w:numPr>
          <w:ilvl w:val="0"/>
          <w:numId w:val="34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  <w:rtl/>
        </w:rPr>
      </w:pPr>
      <w:r w:rsidRPr="5391F617">
        <w:rPr>
          <w:rFonts w:ascii="Calibri" w:eastAsia="Calibri" w:hAnsi="Calibri" w:cs="David"/>
          <w:sz w:val="28"/>
          <w:szCs w:val="28"/>
          <w:rtl/>
        </w:rPr>
        <w:t xml:space="preserve">רכש והצטיידות של כלל הציוד הנדרש . </w:t>
      </w:r>
    </w:p>
    <w:p w14:paraId="184BB9D8" w14:textId="0C97B159" w:rsidR="5719D6B6" w:rsidRDefault="5719D6B6" w:rsidP="5391F617">
      <w:pPr>
        <w:pStyle w:val="a9"/>
        <w:numPr>
          <w:ilvl w:val="0"/>
          <w:numId w:val="34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  <w:rtl/>
        </w:rPr>
      </w:pPr>
      <w:r w:rsidRPr="5391F617">
        <w:rPr>
          <w:rFonts w:ascii="Calibri" w:eastAsia="Calibri" w:hAnsi="Calibri" w:cs="David"/>
          <w:sz w:val="28"/>
          <w:szCs w:val="28"/>
          <w:rtl/>
        </w:rPr>
        <w:t xml:space="preserve">להתחיל לתרגל את המכלולים ואת הגופים החיצוניים אפילו ברמה הנקודתית . </w:t>
      </w:r>
    </w:p>
    <w:p w14:paraId="300E706C" w14:textId="50E08414" w:rsidR="0F7A1B50" w:rsidRDefault="0F7A1B50" w:rsidP="5391F617">
      <w:pPr>
        <w:pStyle w:val="a9"/>
        <w:numPr>
          <w:ilvl w:val="0"/>
          <w:numId w:val="34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  <w:rtl/>
        </w:rPr>
      </w:pPr>
      <w:r w:rsidRPr="5391F617">
        <w:rPr>
          <w:rFonts w:ascii="Calibri" w:eastAsia="Calibri" w:hAnsi="Calibri" w:cs="David"/>
          <w:sz w:val="28"/>
          <w:szCs w:val="28"/>
          <w:rtl/>
        </w:rPr>
        <w:t xml:space="preserve">נדרש להיות מוכנים למעבר למצב חירום מ- </w:t>
      </w:r>
      <w:r w:rsidRPr="5391F617">
        <w:rPr>
          <w:rFonts w:ascii="Calibri" w:eastAsia="Calibri" w:hAnsi="Calibri" w:cs="David"/>
          <w:sz w:val="28"/>
          <w:szCs w:val="28"/>
        </w:rPr>
        <w:t>0</w:t>
      </w:r>
      <w:r w:rsidRPr="5391F617">
        <w:rPr>
          <w:rFonts w:ascii="Calibri" w:eastAsia="Calibri" w:hAnsi="Calibri" w:cs="David"/>
          <w:sz w:val="28"/>
          <w:szCs w:val="28"/>
          <w:rtl/>
        </w:rPr>
        <w:t xml:space="preserve"> עד </w:t>
      </w:r>
      <w:r w:rsidRPr="5391F617">
        <w:rPr>
          <w:rFonts w:ascii="Calibri" w:eastAsia="Calibri" w:hAnsi="Calibri" w:cs="David"/>
          <w:sz w:val="28"/>
          <w:szCs w:val="28"/>
        </w:rPr>
        <w:t>100</w:t>
      </w:r>
      <w:r w:rsidRPr="5391F617">
        <w:rPr>
          <w:rFonts w:ascii="Calibri" w:eastAsia="Calibri" w:hAnsi="Calibri" w:cs="David"/>
          <w:sz w:val="28"/>
          <w:szCs w:val="28"/>
          <w:rtl/>
        </w:rPr>
        <w:t xml:space="preserve"> בזמן קצר ביותר . </w:t>
      </w:r>
    </w:p>
    <w:p w14:paraId="35BABA5E" w14:textId="545CD120" w:rsidR="00AD7F4F" w:rsidRDefault="00AD7F4F" w:rsidP="00F635B7">
      <w:pPr>
        <w:pStyle w:val="a9"/>
        <w:numPr>
          <w:ilvl w:val="0"/>
          <w:numId w:val="34"/>
        </w:numPr>
        <w:spacing w:after="200" w:line="360" w:lineRule="auto"/>
        <w:jc w:val="both"/>
        <w:rPr>
          <w:rFonts w:ascii="Calibri" w:eastAsia="Calibri" w:hAnsi="Calibri" w:cs="David"/>
          <w:sz w:val="28"/>
          <w:szCs w:val="28"/>
        </w:rPr>
      </w:pPr>
      <w:r w:rsidRPr="5391F617">
        <w:rPr>
          <w:rFonts w:ascii="Calibri" w:eastAsia="Calibri" w:hAnsi="Calibri" w:cs="David"/>
          <w:sz w:val="28"/>
          <w:szCs w:val="28"/>
          <w:rtl/>
        </w:rPr>
        <w:t>מודה לכולם על העשיה</w:t>
      </w:r>
      <w:r w:rsidRPr="5391F617">
        <w:rPr>
          <w:rFonts w:ascii="Calibri" w:eastAsia="Calibri" w:hAnsi="Calibri" w:cs="David"/>
          <w:sz w:val="28"/>
          <w:szCs w:val="28"/>
        </w:rPr>
        <w:t xml:space="preserve"> . </w:t>
      </w:r>
    </w:p>
    <w:p w14:paraId="7EE504E2" w14:textId="2A1239D1" w:rsidR="00514E21" w:rsidRPr="009810FB" w:rsidRDefault="000F0D8D" w:rsidP="00BB6FE5">
      <w:pPr>
        <w:spacing w:after="200" w:line="360" w:lineRule="auto"/>
        <w:ind w:left="6480" w:firstLine="720"/>
        <w:jc w:val="both"/>
        <w:rPr>
          <w:rFonts w:ascii="Calibri" w:eastAsia="Calibri" w:hAnsi="Calibri" w:cs="David"/>
          <w:sz w:val="28"/>
          <w:szCs w:val="28"/>
          <w:u w:val="single"/>
        </w:rPr>
      </w:pPr>
      <w:r>
        <w:rPr>
          <w:rFonts w:ascii="Calibri" w:eastAsia="Calibri" w:hAnsi="Calibri" w:cs="David" w:hint="cs"/>
          <w:sz w:val="28"/>
          <w:szCs w:val="28"/>
          <w:rtl/>
        </w:rPr>
        <w:t xml:space="preserve">בברכה </w:t>
      </w:r>
      <w:r w:rsidR="00BB6FE5">
        <w:rPr>
          <w:rFonts w:ascii="Calibri" w:eastAsia="Calibri" w:hAnsi="Calibri" w:cs="David" w:hint="cs"/>
          <w:sz w:val="28"/>
          <w:szCs w:val="28"/>
          <w:rtl/>
        </w:rPr>
        <w:t>,</w:t>
      </w:r>
    </w:p>
    <w:p w14:paraId="47D1D848" w14:textId="77777777" w:rsidR="006977AB" w:rsidRPr="006977AB" w:rsidRDefault="006977AB" w:rsidP="006977AB">
      <w:pPr>
        <w:jc w:val="right"/>
        <w:rPr>
          <w:rFonts w:cs="David"/>
          <w:b/>
          <w:bCs/>
          <w:sz w:val="28"/>
          <w:szCs w:val="28"/>
          <w:rtl/>
          <w:lang w:eastAsia="he-IL"/>
        </w:rPr>
      </w:pPr>
      <w:r w:rsidRPr="006977AB">
        <w:rPr>
          <w:rFonts w:cs="David" w:hint="cs"/>
          <w:b/>
          <w:bCs/>
          <w:sz w:val="28"/>
          <w:szCs w:val="28"/>
          <w:rtl/>
          <w:lang w:eastAsia="he-IL"/>
        </w:rPr>
        <w:t xml:space="preserve">באום יורם </w:t>
      </w:r>
      <w:r w:rsidRPr="006977AB">
        <w:rPr>
          <w:rFonts w:cs="David"/>
          <w:b/>
          <w:bCs/>
          <w:sz w:val="28"/>
          <w:szCs w:val="28"/>
          <w:rtl/>
          <w:lang w:eastAsia="he-IL"/>
        </w:rPr>
        <w:t>–</w:t>
      </w:r>
      <w:r w:rsidRPr="006977AB">
        <w:rPr>
          <w:rFonts w:cs="David" w:hint="cs"/>
          <w:b/>
          <w:bCs/>
          <w:sz w:val="28"/>
          <w:szCs w:val="28"/>
          <w:rtl/>
          <w:lang w:eastAsia="he-IL"/>
        </w:rPr>
        <w:t xml:space="preserve"> רכז מל"ח </w:t>
      </w:r>
    </w:p>
    <w:p w14:paraId="58631241" w14:textId="77777777" w:rsidR="006977AB" w:rsidRPr="006977AB" w:rsidRDefault="006977AB" w:rsidP="006977AB">
      <w:pPr>
        <w:jc w:val="right"/>
        <w:rPr>
          <w:rFonts w:cs="David"/>
          <w:sz w:val="28"/>
          <w:szCs w:val="28"/>
          <w:rtl/>
          <w:lang w:eastAsia="he-IL"/>
        </w:rPr>
      </w:pPr>
      <w:r w:rsidRPr="006977AB">
        <w:rPr>
          <w:rFonts w:cs="David" w:hint="cs"/>
          <w:b/>
          <w:bCs/>
          <w:sz w:val="28"/>
          <w:szCs w:val="28"/>
          <w:rtl/>
          <w:lang w:eastAsia="he-IL"/>
        </w:rPr>
        <w:t xml:space="preserve">עיריית                בת ים </w:t>
      </w:r>
    </w:p>
    <w:p w14:paraId="6BC0281E" w14:textId="77777777" w:rsidR="006977AB" w:rsidRPr="006977AB" w:rsidRDefault="006977AB" w:rsidP="006977AB">
      <w:pPr>
        <w:jc w:val="right"/>
        <w:rPr>
          <w:rFonts w:cs="David"/>
          <w:sz w:val="28"/>
          <w:szCs w:val="28"/>
          <w:rtl/>
          <w:lang w:eastAsia="he-IL"/>
        </w:rPr>
      </w:pPr>
    </w:p>
    <w:p w14:paraId="45D0054D" w14:textId="77777777" w:rsidR="006977AB" w:rsidRPr="006977AB" w:rsidRDefault="006977AB" w:rsidP="006977AB">
      <w:pPr>
        <w:rPr>
          <w:rFonts w:cs="David"/>
          <w:sz w:val="28"/>
          <w:szCs w:val="28"/>
          <w:rtl/>
          <w:lang w:eastAsia="he-IL"/>
        </w:rPr>
      </w:pPr>
    </w:p>
    <w:p w14:paraId="5868454B" w14:textId="77777777" w:rsidR="006977AB" w:rsidRPr="006977AB" w:rsidRDefault="006977AB" w:rsidP="006977AB">
      <w:pPr>
        <w:rPr>
          <w:rFonts w:cs="David"/>
          <w:sz w:val="28"/>
          <w:szCs w:val="28"/>
          <w:rtl/>
          <w:lang w:eastAsia="he-IL"/>
        </w:rPr>
      </w:pPr>
      <w:r w:rsidRPr="006977AB">
        <w:rPr>
          <w:rFonts w:cs="David" w:hint="cs"/>
          <w:sz w:val="28"/>
          <w:szCs w:val="28"/>
          <w:rtl/>
          <w:lang w:eastAsia="he-IL"/>
        </w:rPr>
        <w:t xml:space="preserve">תפוצה : </w:t>
      </w:r>
    </w:p>
    <w:p w14:paraId="333744C9" w14:textId="77777777" w:rsidR="006977AB" w:rsidRPr="006977AB" w:rsidRDefault="006977AB" w:rsidP="006977AB">
      <w:pPr>
        <w:rPr>
          <w:rFonts w:cs="David"/>
          <w:sz w:val="28"/>
          <w:szCs w:val="28"/>
          <w:rtl/>
          <w:lang w:eastAsia="he-IL"/>
        </w:rPr>
      </w:pPr>
    </w:p>
    <w:p w14:paraId="6A569421" w14:textId="77777777" w:rsidR="006977AB" w:rsidRPr="006977AB" w:rsidRDefault="006977AB" w:rsidP="002520A7">
      <w:pPr>
        <w:rPr>
          <w:rFonts w:cs="David"/>
          <w:b/>
          <w:bCs/>
          <w:sz w:val="28"/>
          <w:szCs w:val="28"/>
          <w:u w:val="single"/>
          <w:rtl/>
          <w:lang w:eastAsia="he-IL"/>
        </w:rPr>
      </w:pPr>
      <w:r w:rsidRPr="006977AB">
        <w:rPr>
          <w:rFonts w:cs="David" w:hint="cs"/>
          <w:b/>
          <w:bCs/>
          <w:sz w:val="28"/>
          <w:szCs w:val="28"/>
          <w:u w:val="single"/>
          <w:rtl/>
          <w:lang w:eastAsia="he-IL"/>
        </w:rPr>
        <w:t xml:space="preserve">ראש הרשות </w:t>
      </w:r>
      <w:r w:rsidRPr="006977AB">
        <w:rPr>
          <w:rFonts w:cs="David"/>
          <w:b/>
          <w:bCs/>
          <w:sz w:val="28"/>
          <w:szCs w:val="28"/>
          <w:u w:val="single"/>
          <w:rtl/>
          <w:lang w:eastAsia="he-IL"/>
        </w:rPr>
        <w:t>–</w:t>
      </w:r>
      <w:r w:rsidRPr="006977AB">
        <w:rPr>
          <w:rFonts w:cs="David" w:hint="cs"/>
          <w:b/>
          <w:bCs/>
          <w:sz w:val="28"/>
          <w:szCs w:val="28"/>
          <w:u w:val="single"/>
          <w:rtl/>
          <w:lang w:eastAsia="he-IL"/>
        </w:rPr>
        <w:t xml:space="preserve"> מר </w:t>
      </w:r>
      <w:r w:rsidR="002520A7">
        <w:rPr>
          <w:rFonts w:cs="David" w:hint="cs"/>
          <w:b/>
          <w:bCs/>
          <w:sz w:val="28"/>
          <w:szCs w:val="28"/>
          <w:u w:val="single"/>
          <w:rtl/>
          <w:lang w:eastAsia="he-IL"/>
        </w:rPr>
        <w:t>צביקה ברוט</w:t>
      </w:r>
    </w:p>
    <w:p w14:paraId="6EE031B0" w14:textId="77777777" w:rsidR="006977AB" w:rsidRPr="006977AB" w:rsidRDefault="006977AB" w:rsidP="006977AB">
      <w:pPr>
        <w:rPr>
          <w:rFonts w:cs="David"/>
          <w:sz w:val="28"/>
          <w:szCs w:val="28"/>
          <w:rtl/>
          <w:lang w:eastAsia="he-IL"/>
        </w:rPr>
      </w:pPr>
      <w:r w:rsidRPr="006977AB">
        <w:rPr>
          <w:rFonts w:cs="David" w:hint="cs"/>
          <w:sz w:val="28"/>
          <w:szCs w:val="28"/>
          <w:rtl/>
          <w:lang w:eastAsia="he-IL"/>
        </w:rPr>
        <w:t xml:space="preserve">חברי וועדת מל"ח </w:t>
      </w:r>
    </w:p>
    <w:p w14:paraId="29DF18FC" w14:textId="77777777" w:rsidR="006977AB" w:rsidRPr="006977AB" w:rsidRDefault="006977AB" w:rsidP="006977AB">
      <w:pPr>
        <w:rPr>
          <w:rFonts w:cs="David"/>
          <w:sz w:val="28"/>
          <w:szCs w:val="28"/>
          <w:rtl/>
          <w:lang w:eastAsia="he-IL"/>
        </w:rPr>
      </w:pPr>
      <w:r w:rsidRPr="006977AB">
        <w:rPr>
          <w:rFonts w:cs="David" w:hint="cs"/>
          <w:sz w:val="28"/>
          <w:szCs w:val="28"/>
          <w:rtl/>
          <w:lang w:eastAsia="he-IL"/>
        </w:rPr>
        <w:t xml:space="preserve">מטה מל"ח תפעולי </w:t>
      </w:r>
    </w:p>
    <w:p w14:paraId="6ECE52B0" w14:textId="60B4CC4A" w:rsidR="006977AB" w:rsidRPr="006977AB" w:rsidRDefault="006977AB" w:rsidP="002520A7">
      <w:pPr>
        <w:rPr>
          <w:rFonts w:cs="David"/>
          <w:sz w:val="28"/>
          <w:szCs w:val="28"/>
          <w:rtl/>
          <w:lang w:eastAsia="he-IL"/>
        </w:rPr>
      </w:pPr>
      <w:r w:rsidRPr="006977AB">
        <w:rPr>
          <w:rFonts w:cs="David" w:hint="cs"/>
          <w:sz w:val="28"/>
          <w:szCs w:val="28"/>
          <w:rtl/>
          <w:lang w:eastAsia="he-IL"/>
        </w:rPr>
        <w:t xml:space="preserve">פקע"ר </w:t>
      </w:r>
      <w:r w:rsidRPr="006977AB">
        <w:rPr>
          <w:rFonts w:cs="David"/>
          <w:sz w:val="28"/>
          <w:szCs w:val="28"/>
          <w:rtl/>
          <w:lang w:eastAsia="he-IL"/>
        </w:rPr>
        <w:t>–</w:t>
      </w:r>
      <w:r w:rsidRPr="006977AB">
        <w:rPr>
          <w:rFonts w:cs="David" w:hint="cs"/>
          <w:sz w:val="28"/>
          <w:szCs w:val="28"/>
          <w:rtl/>
          <w:lang w:eastAsia="he-IL"/>
        </w:rPr>
        <w:t xml:space="preserve"> מפקד מחוז דן </w:t>
      </w:r>
      <w:r w:rsidRPr="006977AB">
        <w:rPr>
          <w:rFonts w:cs="David"/>
          <w:sz w:val="28"/>
          <w:szCs w:val="28"/>
          <w:rtl/>
          <w:lang w:eastAsia="he-IL"/>
        </w:rPr>
        <w:t>–</w:t>
      </w:r>
      <w:r w:rsidRPr="006977AB">
        <w:rPr>
          <w:rFonts w:cs="David" w:hint="cs"/>
          <w:sz w:val="28"/>
          <w:szCs w:val="28"/>
          <w:rtl/>
          <w:lang w:eastAsia="he-IL"/>
        </w:rPr>
        <w:t xml:space="preserve"> אל"מ </w:t>
      </w:r>
      <w:r w:rsidR="00295F55">
        <w:rPr>
          <w:rFonts w:cs="David" w:hint="cs"/>
          <w:sz w:val="28"/>
          <w:szCs w:val="28"/>
          <w:rtl/>
          <w:lang w:eastAsia="he-IL"/>
        </w:rPr>
        <w:t xml:space="preserve">חי רקח </w:t>
      </w:r>
      <w:r w:rsidR="002520A7">
        <w:rPr>
          <w:rFonts w:cs="David" w:hint="cs"/>
          <w:sz w:val="28"/>
          <w:szCs w:val="28"/>
          <w:rtl/>
          <w:lang w:eastAsia="he-IL"/>
        </w:rPr>
        <w:t xml:space="preserve"> </w:t>
      </w:r>
      <w:r w:rsidR="00552404">
        <w:rPr>
          <w:rFonts w:cs="David" w:hint="cs"/>
          <w:sz w:val="28"/>
          <w:szCs w:val="28"/>
          <w:rtl/>
          <w:lang w:eastAsia="he-IL"/>
        </w:rPr>
        <w:t xml:space="preserve"> </w:t>
      </w:r>
      <w:r w:rsidRPr="006977AB">
        <w:rPr>
          <w:rFonts w:cs="David" w:hint="cs"/>
          <w:sz w:val="28"/>
          <w:szCs w:val="28"/>
          <w:rtl/>
          <w:lang w:eastAsia="he-IL"/>
        </w:rPr>
        <w:t xml:space="preserve"> </w:t>
      </w:r>
    </w:p>
    <w:p w14:paraId="7C470D4A" w14:textId="30019CD8" w:rsidR="006977AB" w:rsidRPr="006977AB" w:rsidRDefault="006977AB" w:rsidP="005F5F2E">
      <w:pPr>
        <w:rPr>
          <w:rFonts w:cs="David"/>
          <w:sz w:val="28"/>
          <w:szCs w:val="28"/>
          <w:rtl/>
          <w:lang w:eastAsia="he-IL"/>
        </w:rPr>
      </w:pPr>
      <w:r w:rsidRPr="006977AB">
        <w:rPr>
          <w:rFonts w:cs="David" w:hint="cs"/>
          <w:sz w:val="28"/>
          <w:szCs w:val="28"/>
          <w:rtl/>
          <w:lang w:eastAsia="he-IL"/>
        </w:rPr>
        <w:t xml:space="preserve">מ"י </w:t>
      </w:r>
      <w:r w:rsidRPr="006977AB">
        <w:rPr>
          <w:rFonts w:cs="David"/>
          <w:sz w:val="28"/>
          <w:szCs w:val="28"/>
          <w:rtl/>
          <w:lang w:eastAsia="he-IL"/>
        </w:rPr>
        <w:t>–</w:t>
      </w:r>
      <w:r w:rsidRPr="006977AB">
        <w:rPr>
          <w:rFonts w:cs="David" w:hint="cs"/>
          <w:sz w:val="28"/>
          <w:szCs w:val="28"/>
          <w:rtl/>
          <w:lang w:eastAsia="he-IL"/>
        </w:rPr>
        <w:t xml:space="preserve"> </w:t>
      </w:r>
      <w:r w:rsidR="00295F55">
        <w:rPr>
          <w:rFonts w:cs="David" w:hint="cs"/>
          <w:sz w:val="28"/>
          <w:szCs w:val="28"/>
          <w:rtl/>
          <w:lang w:eastAsia="he-IL"/>
        </w:rPr>
        <w:t xml:space="preserve">תחנת בת ים </w:t>
      </w:r>
      <w:r w:rsidRPr="006977AB">
        <w:rPr>
          <w:rFonts w:cs="David" w:hint="cs"/>
          <w:sz w:val="28"/>
          <w:szCs w:val="28"/>
          <w:rtl/>
          <w:lang w:eastAsia="he-IL"/>
        </w:rPr>
        <w:t xml:space="preserve"> </w:t>
      </w:r>
      <w:r w:rsidRPr="006977AB">
        <w:rPr>
          <w:rFonts w:cs="David"/>
          <w:sz w:val="28"/>
          <w:szCs w:val="28"/>
          <w:rtl/>
          <w:lang w:eastAsia="he-IL"/>
        </w:rPr>
        <w:t>–</w:t>
      </w:r>
      <w:r w:rsidRPr="006977AB">
        <w:rPr>
          <w:rFonts w:cs="David" w:hint="cs"/>
          <w:sz w:val="28"/>
          <w:szCs w:val="28"/>
          <w:rtl/>
          <w:lang w:eastAsia="he-IL"/>
        </w:rPr>
        <w:t xml:space="preserve"> </w:t>
      </w:r>
      <w:proofErr w:type="spellStart"/>
      <w:r w:rsidRPr="006977AB">
        <w:rPr>
          <w:rFonts w:cs="David" w:hint="cs"/>
          <w:sz w:val="28"/>
          <w:szCs w:val="28"/>
          <w:rtl/>
          <w:lang w:eastAsia="he-IL"/>
        </w:rPr>
        <w:t>ק.אגם</w:t>
      </w:r>
      <w:proofErr w:type="spellEnd"/>
      <w:r w:rsidRPr="006977AB">
        <w:rPr>
          <w:rFonts w:cs="David" w:hint="cs"/>
          <w:sz w:val="28"/>
          <w:szCs w:val="28"/>
          <w:rtl/>
          <w:lang w:eastAsia="he-IL"/>
        </w:rPr>
        <w:t xml:space="preserve"> </w:t>
      </w:r>
    </w:p>
    <w:p w14:paraId="4CD5CAB1" w14:textId="77777777" w:rsidR="006977AB" w:rsidRPr="006977AB" w:rsidRDefault="006977AB" w:rsidP="006977AB">
      <w:pPr>
        <w:rPr>
          <w:rFonts w:cs="David"/>
          <w:sz w:val="28"/>
          <w:szCs w:val="28"/>
          <w:rtl/>
          <w:lang w:eastAsia="he-IL"/>
        </w:rPr>
      </w:pPr>
      <w:r w:rsidRPr="006977AB">
        <w:rPr>
          <w:rFonts w:cs="David" w:hint="cs"/>
          <w:sz w:val="28"/>
          <w:szCs w:val="28"/>
          <w:rtl/>
          <w:lang w:eastAsia="he-IL"/>
        </w:rPr>
        <w:t xml:space="preserve">רכזת הוועדה </w:t>
      </w:r>
      <w:r w:rsidRPr="006977AB">
        <w:rPr>
          <w:rFonts w:cs="David"/>
          <w:sz w:val="28"/>
          <w:szCs w:val="28"/>
          <w:rtl/>
          <w:lang w:eastAsia="he-IL"/>
        </w:rPr>
        <w:t>–</w:t>
      </w:r>
      <w:r w:rsidRPr="006977AB">
        <w:rPr>
          <w:rFonts w:cs="David" w:hint="cs"/>
          <w:sz w:val="28"/>
          <w:szCs w:val="28"/>
          <w:rtl/>
          <w:lang w:eastAsia="he-IL"/>
        </w:rPr>
        <w:t xml:space="preserve"> דורית מוריה </w:t>
      </w:r>
    </w:p>
    <w:p w14:paraId="40CDB70D" w14:textId="77777777" w:rsidR="006977AB" w:rsidRPr="006977AB" w:rsidRDefault="006977AB" w:rsidP="006977AB">
      <w:pPr>
        <w:rPr>
          <w:rFonts w:cs="David"/>
          <w:sz w:val="28"/>
          <w:szCs w:val="28"/>
          <w:rtl/>
          <w:lang w:eastAsia="he-IL"/>
        </w:rPr>
      </w:pPr>
      <w:r w:rsidRPr="006977AB">
        <w:rPr>
          <w:rFonts w:cs="David" w:hint="cs"/>
          <w:sz w:val="28"/>
          <w:szCs w:val="28"/>
          <w:rtl/>
          <w:lang w:eastAsia="he-IL"/>
        </w:rPr>
        <w:t xml:space="preserve">תיק מל"ח </w:t>
      </w:r>
    </w:p>
    <w:p w14:paraId="2EF443E4" w14:textId="77777777" w:rsidR="007C75EA" w:rsidRDefault="007C75EA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</w:p>
    <w:p w14:paraId="4C53F590" w14:textId="77777777" w:rsidR="002628FC" w:rsidRDefault="002628FC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</w:p>
    <w:p w14:paraId="4AD418E3" w14:textId="77777777" w:rsidR="002628FC" w:rsidRDefault="002628FC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</w:p>
    <w:p w14:paraId="2F09F7BB" w14:textId="77777777" w:rsidR="002628FC" w:rsidRDefault="002628FC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</w:p>
    <w:p w14:paraId="1DF2281A" w14:textId="77777777" w:rsidR="002628FC" w:rsidRDefault="002628FC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</w:p>
    <w:p w14:paraId="0DCC1D3B" w14:textId="77777777" w:rsidR="002628FC" w:rsidRDefault="002628FC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</w:p>
    <w:p w14:paraId="4FF68EA0" w14:textId="77777777" w:rsidR="002628FC" w:rsidRDefault="002628FC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</w:p>
    <w:p w14:paraId="2F2AC798" w14:textId="77777777" w:rsidR="002628FC" w:rsidRDefault="002628FC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</w:p>
    <w:p w14:paraId="571750BE" w14:textId="77777777" w:rsidR="002628FC" w:rsidRDefault="002628FC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</w:p>
    <w:p w14:paraId="62B4CA37" w14:textId="77777777" w:rsidR="002628FC" w:rsidRDefault="002628FC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</w:p>
    <w:p w14:paraId="437F3183" w14:textId="77777777" w:rsidR="002628FC" w:rsidRDefault="002628FC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</w:p>
    <w:p w14:paraId="3C2841CA" w14:textId="77777777" w:rsidR="002628FC" w:rsidRDefault="002628FC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</w:p>
    <w:p w14:paraId="53702E27" w14:textId="77777777" w:rsidR="002628FC" w:rsidRDefault="002628FC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</w:p>
    <w:p w14:paraId="5E9E62C7" w14:textId="77777777" w:rsidR="002628FC" w:rsidRDefault="002628FC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</w:p>
    <w:p w14:paraId="32EFC77A" w14:textId="7D404561" w:rsidR="006977AB" w:rsidRDefault="006977AB" w:rsidP="00480B39">
      <w:pPr>
        <w:jc w:val="center"/>
        <w:rPr>
          <w:rFonts w:cs="David"/>
          <w:b/>
          <w:bCs/>
          <w:sz w:val="36"/>
          <w:szCs w:val="36"/>
          <w:u w:val="single"/>
          <w:rtl/>
          <w:lang w:eastAsia="he-IL"/>
        </w:rPr>
      </w:pPr>
      <w:r w:rsidRPr="006977AB">
        <w:rPr>
          <w:rFonts w:cs="David" w:hint="cs"/>
          <w:b/>
          <w:bCs/>
          <w:sz w:val="36"/>
          <w:szCs w:val="36"/>
          <w:u w:val="single"/>
          <w:rtl/>
          <w:lang w:eastAsia="he-IL"/>
        </w:rPr>
        <w:t xml:space="preserve">נספח </w:t>
      </w:r>
      <w:r w:rsidR="00204C9E">
        <w:rPr>
          <w:rFonts w:cs="David" w:hint="cs"/>
          <w:b/>
          <w:bCs/>
          <w:sz w:val="36"/>
          <w:szCs w:val="36"/>
          <w:u w:val="single"/>
          <w:rtl/>
          <w:lang w:eastAsia="he-IL"/>
        </w:rPr>
        <w:t>א</w:t>
      </w:r>
      <w:r w:rsidRPr="006977AB">
        <w:rPr>
          <w:rFonts w:cs="David" w:hint="cs"/>
          <w:b/>
          <w:bCs/>
          <w:sz w:val="36"/>
          <w:szCs w:val="36"/>
          <w:u w:val="single"/>
          <w:rtl/>
          <w:lang w:eastAsia="he-IL"/>
        </w:rPr>
        <w:t xml:space="preserve">' </w:t>
      </w:r>
      <w:r w:rsidRPr="006977AB">
        <w:rPr>
          <w:rFonts w:cs="David"/>
          <w:b/>
          <w:bCs/>
          <w:sz w:val="36"/>
          <w:szCs w:val="36"/>
          <w:u w:val="single"/>
          <w:rtl/>
          <w:lang w:eastAsia="he-IL"/>
        </w:rPr>
        <w:t>–</w:t>
      </w:r>
      <w:r w:rsidRPr="006977AB">
        <w:rPr>
          <w:rFonts w:cs="David" w:hint="cs"/>
          <w:b/>
          <w:bCs/>
          <w:sz w:val="36"/>
          <w:szCs w:val="36"/>
          <w:u w:val="single"/>
          <w:rtl/>
          <w:lang w:eastAsia="he-IL"/>
        </w:rPr>
        <w:t xml:space="preserve"> רשימת משתתפים בוועדה</w:t>
      </w:r>
    </w:p>
    <w:p w14:paraId="55BCFC6C" w14:textId="77777777" w:rsidR="00910D26" w:rsidRDefault="00910D26" w:rsidP="00910D26">
      <w:pPr>
        <w:rPr>
          <w:rFonts w:cs="David"/>
          <w:b/>
          <w:bCs/>
          <w:sz w:val="36"/>
          <w:szCs w:val="36"/>
          <w:u w:val="single"/>
          <w:rtl/>
          <w:lang w:eastAsia="he-IL"/>
        </w:rPr>
      </w:pPr>
    </w:p>
    <w:p w14:paraId="692E5983" w14:textId="77777777" w:rsidR="00910D26" w:rsidRPr="00FB1845" w:rsidRDefault="00910D26" w:rsidP="00910D26">
      <w:pPr>
        <w:rPr>
          <w:rFonts w:asciiTheme="majorBidi" w:hAnsiTheme="majorBidi" w:cstheme="majorBidi"/>
          <w:sz w:val="25"/>
          <w:szCs w:val="25"/>
          <w:rtl/>
        </w:rPr>
      </w:pPr>
    </w:p>
    <w:p w14:paraId="322CF6F1" w14:textId="77777777" w:rsidR="00910D26" w:rsidRPr="00A65E5F" w:rsidRDefault="00910D26" w:rsidP="00910D26">
      <w:pPr>
        <w:rPr>
          <w:rFonts w:eastAsia="Calibri"/>
          <w:sz w:val="25"/>
          <w:szCs w:val="25"/>
          <w:rtl/>
        </w:rPr>
      </w:pPr>
      <w:r w:rsidRPr="00A65E5F">
        <w:rPr>
          <w:rFonts w:eastAsia="Calibri" w:hint="cs"/>
          <w:sz w:val="25"/>
          <w:szCs w:val="25"/>
          <w:rtl/>
        </w:rPr>
        <w:t>מר צביקה ברוט</w:t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 w:hint="cs"/>
          <w:sz w:val="25"/>
          <w:szCs w:val="25"/>
          <w:rtl/>
        </w:rPr>
        <w:t>-</w:t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 w:hint="cs"/>
          <w:sz w:val="25"/>
          <w:szCs w:val="25"/>
          <w:rtl/>
        </w:rPr>
        <w:t>יו"ר הוועדה, רה"ע</w:t>
      </w:r>
    </w:p>
    <w:p w14:paraId="020A5B2A" w14:textId="1F3A7B67" w:rsidR="00910D26" w:rsidRPr="00A65E5F" w:rsidRDefault="00910D26" w:rsidP="00910D26">
      <w:pPr>
        <w:rPr>
          <w:rFonts w:eastAsia="Calibri"/>
          <w:sz w:val="25"/>
          <w:szCs w:val="25"/>
          <w:rtl/>
        </w:rPr>
      </w:pPr>
      <w:r w:rsidRPr="00A65E5F">
        <w:rPr>
          <w:rFonts w:eastAsia="Calibri" w:hint="cs"/>
          <w:sz w:val="25"/>
          <w:szCs w:val="25"/>
          <w:rtl/>
        </w:rPr>
        <w:t xml:space="preserve">מר </w:t>
      </w:r>
      <w:r w:rsidR="006A115A" w:rsidRPr="00A65E5F">
        <w:rPr>
          <w:rFonts w:eastAsia="Calibri" w:hint="cs"/>
          <w:sz w:val="25"/>
          <w:szCs w:val="25"/>
          <w:rtl/>
        </w:rPr>
        <w:t>אלי יריב</w:t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 w:hint="cs"/>
          <w:sz w:val="25"/>
          <w:szCs w:val="25"/>
          <w:rtl/>
        </w:rPr>
        <w:t>-</w:t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 w:hint="cs"/>
          <w:sz w:val="25"/>
          <w:szCs w:val="25"/>
          <w:rtl/>
        </w:rPr>
        <w:t>מ"מ רה"ע</w:t>
      </w:r>
    </w:p>
    <w:p w14:paraId="6258050A" w14:textId="77777777" w:rsidR="00910D26" w:rsidRPr="00A65E5F" w:rsidRDefault="00910D26" w:rsidP="00910D26">
      <w:pPr>
        <w:rPr>
          <w:rFonts w:eastAsia="Calibri"/>
          <w:sz w:val="25"/>
          <w:szCs w:val="25"/>
          <w:rtl/>
        </w:rPr>
      </w:pPr>
      <w:r w:rsidRPr="00A65E5F">
        <w:rPr>
          <w:rFonts w:eastAsia="Calibri" w:hint="cs"/>
          <w:sz w:val="25"/>
          <w:szCs w:val="25"/>
          <w:rtl/>
        </w:rPr>
        <w:t>מר אפרים מזרחי</w:t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 w:hint="cs"/>
          <w:sz w:val="25"/>
          <w:szCs w:val="25"/>
          <w:rtl/>
        </w:rPr>
        <w:t>-</w:t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 w:hint="cs"/>
          <w:sz w:val="25"/>
          <w:szCs w:val="25"/>
          <w:rtl/>
        </w:rPr>
        <w:t>חבר הוועדה</w:t>
      </w:r>
    </w:p>
    <w:p w14:paraId="65C645F9" w14:textId="47397ABA" w:rsidR="00910D26" w:rsidRPr="00A65E5F" w:rsidRDefault="00910D26" w:rsidP="00910D26">
      <w:pPr>
        <w:rPr>
          <w:rFonts w:eastAsia="Calibri"/>
          <w:sz w:val="25"/>
          <w:szCs w:val="25"/>
          <w:rtl/>
        </w:rPr>
      </w:pPr>
      <w:r w:rsidRPr="00A65E5F">
        <w:rPr>
          <w:rFonts w:eastAsia="Calibri" w:hint="cs"/>
          <w:sz w:val="25"/>
          <w:szCs w:val="25"/>
          <w:rtl/>
        </w:rPr>
        <w:t xml:space="preserve">מר </w:t>
      </w:r>
      <w:r w:rsidR="00B353E1" w:rsidRPr="00A65E5F">
        <w:rPr>
          <w:rFonts w:eastAsia="Calibri" w:hint="cs"/>
          <w:sz w:val="25"/>
          <w:szCs w:val="25"/>
          <w:rtl/>
        </w:rPr>
        <w:t>שמעון כהן סבן</w:t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 w:hint="cs"/>
          <w:sz w:val="25"/>
          <w:szCs w:val="25"/>
          <w:rtl/>
        </w:rPr>
        <w:t>-</w:t>
      </w:r>
      <w:r w:rsidRPr="00A65E5F">
        <w:rPr>
          <w:rFonts w:eastAsia="Calibri"/>
          <w:sz w:val="25"/>
          <w:szCs w:val="25"/>
          <w:rtl/>
        </w:rPr>
        <w:tab/>
      </w:r>
      <w:r w:rsidR="00B353E1" w:rsidRPr="00A65E5F">
        <w:rPr>
          <w:rFonts w:eastAsia="Calibri" w:hint="cs"/>
          <w:sz w:val="25"/>
          <w:szCs w:val="25"/>
          <w:rtl/>
        </w:rPr>
        <w:t xml:space="preserve">מ"מ </w:t>
      </w:r>
      <w:r w:rsidRPr="00A65E5F">
        <w:rPr>
          <w:rFonts w:eastAsia="Calibri" w:hint="cs"/>
          <w:sz w:val="25"/>
          <w:szCs w:val="25"/>
          <w:rtl/>
        </w:rPr>
        <w:t>חבר הוועדה</w:t>
      </w:r>
    </w:p>
    <w:p w14:paraId="02773D2C" w14:textId="77777777" w:rsidR="00910D26" w:rsidRPr="00A65E5F" w:rsidRDefault="00910D26" w:rsidP="00910D26">
      <w:pPr>
        <w:rPr>
          <w:rFonts w:eastAsia="Calibri"/>
          <w:sz w:val="25"/>
          <w:szCs w:val="25"/>
          <w:rtl/>
        </w:rPr>
      </w:pPr>
      <w:r w:rsidRPr="00A65E5F">
        <w:rPr>
          <w:rFonts w:eastAsia="Calibri" w:hint="cs"/>
          <w:sz w:val="25"/>
          <w:szCs w:val="25"/>
          <w:rtl/>
        </w:rPr>
        <w:t>מר רני רוזנהיים</w:t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 w:hint="cs"/>
          <w:sz w:val="25"/>
          <w:szCs w:val="25"/>
          <w:rtl/>
        </w:rPr>
        <w:t>-</w:t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 w:hint="cs"/>
          <w:sz w:val="25"/>
          <w:szCs w:val="25"/>
          <w:rtl/>
        </w:rPr>
        <w:t>מנכ"ל העירייה</w:t>
      </w:r>
    </w:p>
    <w:p w14:paraId="4ACD8ED0" w14:textId="77777777" w:rsidR="00910D26" w:rsidRPr="00A65E5F" w:rsidRDefault="00910D26" w:rsidP="00910D26">
      <w:pPr>
        <w:rPr>
          <w:rFonts w:eastAsia="Calibri"/>
          <w:sz w:val="25"/>
          <w:szCs w:val="25"/>
          <w:rtl/>
        </w:rPr>
      </w:pPr>
      <w:r w:rsidRPr="00A65E5F">
        <w:rPr>
          <w:rFonts w:eastAsia="Calibri" w:hint="cs"/>
          <w:sz w:val="25"/>
          <w:szCs w:val="25"/>
          <w:rtl/>
        </w:rPr>
        <w:t>מר לאוניד סמוליאנוב</w:t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 w:hint="cs"/>
          <w:sz w:val="25"/>
          <w:szCs w:val="25"/>
          <w:rtl/>
        </w:rPr>
        <w:t>-</w:t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 w:hint="cs"/>
          <w:sz w:val="25"/>
          <w:szCs w:val="25"/>
          <w:rtl/>
        </w:rPr>
        <w:t>סמנכ"ל פיתוח הון אנושי</w:t>
      </w:r>
    </w:p>
    <w:p w14:paraId="752ECC43" w14:textId="18127481" w:rsidR="00910D26" w:rsidRPr="00A65E5F" w:rsidRDefault="00910D26" w:rsidP="00910D26">
      <w:pPr>
        <w:rPr>
          <w:rFonts w:eastAsia="Calibri"/>
          <w:sz w:val="25"/>
          <w:szCs w:val="25"/>
          <w:rtl/>
        </w:rPr>
      </w:pPr>
      <w:r w:rsidRPr="00A65E5F">
        <w:rPr>
          <w:rFonts w:eastAsia="Calibri" w:hint="cs"/>
          <w:sz w:val="25"/>
          <w:szCs w:val="25"/>
          <w:rtl/>
        </w:rPr>
        <w:t>מר נרי רוה</w:t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 w:hint="cs"/>
          <w:sz w:val="25"/>
          <w:szCs w:val="25"/>
          <w:rtl/>
        </w:rPr>
        <w:t>-</w:t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 w:hint="cs"/>
          <w:sz w:val="25"/>
          <w:szCs w:val="25"/>
          <w:rtl/>
        </w:rPr>
        <w:t>סמנכ"ל שרות</w:t>
      </w:r>
    </w:p>
    <w:p w14:paraId="1F5F2F76" w14:textId="77777777" w:rsidR="00910D26" w:rsidRPr="00A65E5F" w:rsidRDefault="00910D26" w:rsidP="00910D26">
      <w:pPr>
        <w:rPr>
          <w:rFonts w:eastAsia="Calibri"/>
          <w:sz w:val="25"/>
          <w:szCs w:val="25"/>
          <w:rtl/>
        </w:rPr>
      </w:pPr>
      <w:r w:rsidRPr="00A65E5F">
        <w:rPr>
          <w:rFonts w:eastAsia="Calibri" w:hint="cs"/>
          <w:sz w:val="25"/>
          <w:szCs w:val="25"/>
          <w:rtl/>
        </w:rPr>
        <w:t>מר שלומי חזוני</w:t>
      </w:r>
      <w:r w:rsidRPr="00A65E5F">
        <w:rPr>
          <w:rFonts w:eastAsia="Calibri" w:hint="cs"/>
          <w:sz w:val="25"/>
          <w:szCs w:val="25"/>
          <w:rtl/>
        </w:rPr>
        <w:tab/>
      </w:r>
      <w:r w:rsidRPr="00A65E5F">
        <w:rPr>
          <w:rFonts w:eastAsia="Calibri" w:hint="cs"/>
          <w:sz w:val="25"/>
          <w:szCs w:val="25"/>
          <w:rtl/>
        </w:rPr>
        <w:tab/>
        <w:t>-</w:t>
      </w:r>
      <w:r w:rsidRPr="00A65E5F">
        <w:rPr>
          <w:rFonts w:eastAsia="Calibri" w:hint="cs"/>
          <w:sz w:val="25"/>
          <w:szCs w:val="25"/>
          <w:rtl/>
        </w:rPr>
        <w:tab/>
        <w:t>מנהל אגף בטחון</w:t>
      </w:r>
    </w:p>
    <w:p w14:paraId="21AC84EE" w14:textId="77777777" w:rsidR="00910D26" w:rsidRPr="00A65E5F" w:rsidRDefault="00910D26" w:rsidP="00910D26">
      <w:pPr>
        <w:rPr>
          <w:rFonts w:eastAsia="Calibri"/>
          <w:sz w:val="25"/>
          <w:szCs w:val="25"/>
          <w:rtl/>
        </w:rPr>
      </w:pPr>
      <w:r w:rsidRPr="00A65E5F">
        <w:rPr>
          <w:rFonts w:eastAsia="Calibri" w:hint="cs"/>
          <w:sz w:val="25"/>
          <w:szCs w:val="25"/>
          <w:rtl/>
        </w:rPr>
        <w:t>מר יעקב פרנס</w:t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 w:hint="cs"/>
          <w:sz w:val="25"/>
          <w:szCs w:val="25"/>
          <w:rtl/>
        </w:rPr>
        <w:t>-</w:t>
      </w:r>
      <w:r w:rsidRPr="00A65E5F">
        <w:rPr>
          <w:rFonts w:eastAsia="Calibri"/>
          <w:sz w:val="25"/>
          <w:szCs w:val="25"/>
          <w:rtl/>
        </w:rPr>
        <w:tab/>
        <w:t>מ"מ סמנכ"ל פיתוח ותשתיות</w:t>
      </w:r>
    </w:p>
    <w:p w14:paraId="727467BD" w14:textId="57F839A7" w:rsidR="00910D26" w:rsidRPr="00A65E5F" w:rsidRDefault="00910D26" w:rsidP="00910D26">
      <w:pPr>
        <w:rPr>
          <w:rFonts w:eastAsia="Calibri"/>
          <w:sz w:val="25"/>
          <w:szCs w:val="25"/>
          <w:rtl/>
        </w:rPr>
      </w:pPr>
      <w:r w:rsidRPr="00A65E5F">
        <w:rPr>
          <w:rFonts w:eastAsia="Calibri" w:hint="cs"/>
          <w:sz w:val="25"/>
          <w:szCs w:val="25"/>
          <w:rtl/>
        </w:rPr>
        <w:t xml:space="preserve">גב' </w:t>
      </w:r>
      <w:r w:rsidR="00E4666E" w:rsidRPr="00A65E5F">
        <w:rPr>
          <w:rFonts w:eastAsia="Calibri" w:hint="cs"/>
          <w:sz w:val="25"/>
          <w:szCs w:val="25"/>
          <w:rtl/>
        </w:rPr>
        <w:t>ישי ולנסי</w:t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 w:hint="cs"/>
          <w:sz w:val="25"/>
          <w:szCs w:val="25"/>
          <w:rtl/>
        </w:rPr>
        <w:t>-</w:t>
      </w:r>
      <w:r w:rsidRPr="00A65E5F">
        <w:rPr>
          <w:rFonts w:eastAsia="Calibri"/>
          <w:sz w:val="25"/>
          <w:szCs w:val="25"/>
          <w:rtl/>
        </w:rPr>
        <w:tab/>
        <w:t>מ</w:t>
      </w:r>
      <w:r w:rsidR="00E4666E" w:rsidRPr="00A65E5F">
        <w:rPr>
          <w:rFonts w:eastAsia="Calibri" w:hint="cs"/>
          <w:sz w:val="25"/>
          <w:szCs w:val="25"/>
          <w:rtl/>
        </w:rPr>
        <w:t>הנדס העיר</w:t>
      </w:r>
    </w:p>
    <w:p w14:paraId="3FC17092" w14:textId="4621AEA1" w:rsidR="00910D26" w:rsidRPr="00A65E5F" w:rsidRDefault="00725408" w:rsidP="00910D26">
      <w:pPr>
        <w:rPr>
          <w:rFonts w:eastAsia="Calibri"/>
          <w:sz w:val="25"/>
          <w:szCs w:val="25"/>
          <w:rtl/>
        </w:rPr>
      </w:pPr>
      <w:r w:rsidRPr="00A65E5F">
        <w:rPr>
          <w:rFonts w:eastAsia="Calibri" w:hint="cs"/>
          <w:sz w:val="25"/>
          <w:szCs w:val="25"/>
          <w:rtl/>
        </w:rPr>
        <w:t>גב' גאולה ישראל</w:t>
      </w:r>
      <w:r w:rsidR="00910D26" w:rsidRPr="00A65E5F">
        <w:rPr>
          <w:rFonts w:eastAsia="Calibri"/>
          <w:sz w:val="25"/>
          <w:szCs w:val="25"/>
          <w:rtl/>
        </w:rPr>
        <w:tab/>
      </w:r>
      <w:r w:rsidR="00910D26" w:rsidRPr="00A65E5F">
        <w:rPr>
          <w:rFonts w:eastAsia="Calibri"/>
          <w:sz w:val="25"/>
          <w:szCs w:val="25"/>
          <w:rtl/>
        </w:rPr>
        <w:tab/>
      </w:r>
      <w:r w:rsidR="00910D26" w:rsidRPr="00A65E5F">
        <w:rPr>
          <w:rFonts w:eastAsia="Calibri" w:hint="cs"/>
          <w:sz w:val="25"/>
          <w:szCs w:val="25"/>
          <w:rtl/>
        </w:rPr>
        <w:t>-</w:t>
      </w:r>
      <w:r w:rsidR="00910D26"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 w:hint="cs"/>
          <w:sz w:val="25"/>
          <w:szCs w:val="25"/>
          <w:rtl/>
        </w:rPr>
        <w:t xml:space="preserve">ראש </w:t>
      </w:r>
      <w:proofErr w:type="spellStart"/>
      <w:r w:rsidRPr="00A65E5F">
        <w:rPr>
          <w:rFonts w:eastAsia="Calibri" w:hint="cs"/>
          <w:sz w:val="25"/>
          <w:szCs w:val="25"/>
          <w:rtl/>
        </w:rPr>
        <w:t>מינהל</w:t>
      </w:r>
      <w:proofErr w:type="spellEnd"/>
      <w:r w:rsidRPr="00A65E5F">
        <w:rPr>
          <w:rFonts w:eastAsia="Calibri" w:hint="cs"/>
          <w:sz w:val="25"/>
          <w:szCs w:val="25"/>
          <w:rtl/>
        </w:rPr>
        <w:t xml:space="preserve"> רווחה</w:t>
      </w:r>
    </w:p>
    <w:p w14:paraId="7B08603C" w14:textId="2F67FB9A" w:rsidR="00910D26" w:rsidRPr="00A65E5F" w:rsidRDefault="00910D26" w:rsidP="00910D26">
      <w:pPr>
        <w:rPr>
          <w:rFonts w:eastAsia="Calibri"/>
          <w:sz w:val="25"/>
          <w:szCs w:val="25"/>
          <w:rtl/>
        </w:rPr>
      </w:pPr>
      <w:r w:rsidRPr="00A65E5F">
        <w:rPr>
          <w:rFonts w:eastAsia="Calibri" w:hint="cs"/>
          <w:sz w:val="25"/>
          <w:szCs w:val="25"/>
          <w:rtl/>
        </w:rPr>
        <w:t xml:space="preserve">מר </w:t>
      </w:r>
      <w:r w:rsidR="00AF2038" w:rsidRPr="00A65E5F">
        <w:rPr>
          <w:rFonts w:eastAsia="Calibri" w:hint="cs"/>
          <w:sz w:val="25"/>
          <w:szCs w:val="25"/>
          <w:rtl/>
        </w:rPr>
        <w:t>חגי בן אברהם</w:t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 w:hint="cs"/>
          <w:sz w:val="25"/>
          <w:szCs w:val="25"/>
          <w:rtl/>
        </w:rPr>
        <w:t>-</w:t>
      </w:r>
      <w:r w:rsidRPr="00A65E5F">
        <w:rPr>
          <w:rFonts w:eastAsia="Calibri"/>
          <w:sz w:val="25"/>
          <w:szCs w:val="25"/>
          <w:rtl/>
        </w:rPr>
        <w:tab/>
      </w:r>
      <w:r w:rsidR="00AF2038" w:rsidRPr="00A65E5F">
        <w:rPr>
          <w:rFonts w:eastAsia="Calibri" w:hint="cs"/>
          <w:sz w:val="25"/>
          <w:szCs w:val="25"/>
          <w:rtl/>
        </w:rPr>
        <w:t xml:space="preserve">סגן ראש </w:t>
      </w:r>
      <w:proofErr w:type="spellStart"/>
      <w:r w:rsidR="00AF2038" w:rsidRPr="00A65E5F">
        <w:rPr>
          <w:rFonts w:eastAsia="Calibri" w:hint="cs"/>
          <w:sz w:val="25"/>
          <w:szCs w:val="25"/>
          <w:rtl/>
        </w:rPr>
        <w:t>מינהל</w:t>
      </w:r>
      <w:proofErr w:type="spellEnd"/>
      <w:r w:rsidR="00AF2038" w:rsidRPr="00A65E5F">
        <w:rPr>
          <w:rFonts w:eastAsia="Calibri" w:hint="cs"/>
          <w:sz w:val="25"/>
          <w:szCs w:val="25"/>
          <w:rtl/>
        </w:rPr>
        <w:t xml:space="preserve"> חינוך</w:t>
      </w:r>
    </w:p>
    <w:p w14:paraId="0B60DDC7" w14:textId="77777777" w:rsidR="00910D26" w:rsidRPr="00A65E5F" w:rsidRDefault="00910D26" w:rsidP="00910D26">
      <w:pPr>
        <w:rPr>
          <w:rFonts w:eastAsia="Calibri"/>
          <w:sz w:val="25"/>
          <w:szCs w:val="25"/>
          <w:rtl/>
        </w:rPr>
      </w:pPr>
      <w:r w:rsidRPr="00A65E5F">
        <w:rPr>
          <w:rFonts w:eastAsia="Calibri" w:hint="cs"/>
          <w:sz w:val="25"/>
          <w:szCs w:val="25"/>
          <w:rtl/>
        </w:rPr>
        <w:t>מר מוטי לייסט</w:t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 w:hint="cs"/>
          <w:sz w:val="25"/>
          <w:szCs w:val="25"/>
          <w:rtl/>
        </w:rPr>
        <w:t>-</w:t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 w:hint="cs"/>
          <w:sz w:val="25"/>
          <w:szCs w:val="25"/>
          <w:rtl/>
        </w:rPr>
        <w:t>מנהל מערכות ומחשוב</w:t>
      </w:r>
    </w:p>
    <w:p w14:paraId="1E28D810" w14:textId="4752EB65" w:rsidR="00910D26" w:rsidRPr="00A65E5F" w:rsidRDefault="00B353E1" w:rsidP="00910D26">
      <w:pPr>
        <w:rPr>
          <w:rFonts w:eastAsia="Calibri"/>
          <w:sz w:val="25"/>
          <w:szCs w:val="25"/>
          <w:rtl/>
        </w:rPr>
      </w:pPr>
      <w:r w:rsidRPr="00A65E5F">
        <w:rPr>
          <w:rFonts w:eastAsia="Calibri" w:hint="cs"/>
          <w:sz w:val="25"/>
          <w:szCs w:val="25"/>
          <w:rtl/>
        </w:rPr>
        <w:t>גב' מירית סינואני</w:t>
      </w:r>
      <w:r w:rsidR="00910D26" w:rsidRPr="00A65E5F">
        <w:rPr>
          <w:rFonts w:eastAsia="Calibri"/>
          <w:sz w:val="25"/>
          <w:szCs w:val="25"/>
          <w:rtl/>
        </w:rPr>
        <w:tab/>
      </w:r>
      <w:r w:rsidR="00910D26" w:rsidRPr="00A65E5F">
        <w:rPr>
          <w:rFonts w:eastAsia="Calibri" w:hint="cs"/>
          <w:sz w:val="25"/>
          <w:szCs w:val="25"/>
          <w:rtl/>
        </w:rPr>
        <w:t>-</w:t>
      </w:r>
      <w:r w:rsidR="00910D26" w:rsidRPr="00A65E5F">
        <w:rPr>
          <w:rFonts w:eastAsia="Calibri"/>
          <w:sz w:val="25"/>
          <w:szCs w:val="25"/>
          <w:rtl/>
        </w:rPr>
        <w:tab/>
      </w:r>
      <w:r w:rsidR="00910D26" w:rsidRPr="00A65E5F">
        <w:rPr>
          <w:rFonts w:eastAsia="Calibri" w:hint="cs"/>
          <w:sz w:val="25"/>
          <w:szCs w:val="25"/>
          <w:rtl/>
        </w:rPr>
        <w:t>מנהל המוקד העירוני</w:t>
      </w:r>
    </w:p>
    <w:p w14:paraId="1FF59D34" w14:textId="77777777" w:rsidR="00910D26" w:rsidRPr="00A65E5F" w:rsidRDefault="00910D26" w:rsidP="00910D26">
      <w:pPr>
        <w:rPr>
          <w:rFonts w:eastAsia="Calibri"/>
          <w:sz w:val="25"/>
          <w:szCs w:val="25"/>
          <w:rtl/>
        </w:rPr>
      </w:pPr>
      <w:r w:rsidRPr="00A65E5F">
        <w:rPr>
          <w:rFonts w:eastAsia="Calibri" w:hint="cs"/>
          <w:sz w:val="25"/>
          <w:szCs w:val="25"/>
          <w:rtl/>
        </w:rPr>
        <w:t>גב' רינת גבאי</w:t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 w:hint="cs"/>
          <w:sz w:val="25"/>
          <w:szCs w:val="25"/>
          <w:rtl/>
        </w:rPr>
        <w:t>-</w:t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 w:hint="cs"/>
          <w:sz w:val="25"/>
          <w:szCs w:val="25"/>
          <w:rtl/>
        </w:rPr>
        <w:t>מנהלת פרויקטים קהילתיים חינוכיים</w:t>
      </w:r>
    </w:p>
    <w:p w14:paraId="2C9CA0FE" w14:textId="77777777" w:rsidR="00910D26" w:rsidRPr="00A65E5F" w:rsidRDefault="00910D26" w:rsidP="00910D26">
      <w:pPr>
        <w:rPr>
          <w:rFonts w:eastAsia="Calibri"/>
          <w:sz w:val="25"/>
          <w:szCs w:val="25"/>
          <w:rtl/>
        </w:rPr>
      </w:pPr>
      <w:r w:rsidRPr="00A65E5F">
        <w:rPr>
          <w:rFonts w:eastAsia="Calibri" w:hint="cs"/>
          <w:sz w:val="25"/>
          <w:szCs w:val="25"/>
          <w:rtl/>
        </w:rPr>
        <w:t>מר יורם באום</w:t>
      </w:r>
      <w:r w:rsidRPr="00A65E5F">
        <w:rPr>
          <w:rFonts w:eastAsia="Calibri" w:hint="cs"/>
          <w:sz w:val="25"/>
          <w:szCs w:val="25"/>
          <w:rtl/>
        </w:rPr>
        <w:tab/>
      </w:r>
      <w:r w:rsidRPr="00A65E5F">
        <w:rPr>
          <w:rFonts w:eastAsia="Calibri" w:hint="cs"/>
          <w:sz w:val="25"/>
          <w:szCs w:val="25"/>
          <w:rtl/>
        </w:rPr>
        <w:tab/>
        <w:t>-</w:t>
      </w:r>
      <w:r w:rsidRPr="00A65E5F">
        <w:rPr>
          <w:rFonts w:eastAsia="Calibri" w:hint="cs"/>
          <w:sz w:val="25"/>
          <w:szCs w:val="25"/>
          <w:rtl/>
        </w:rPr>
        <w:tab/>
        <w:t>רכז מל"ח</w:t>
      </w:r>
    </w:p>
    <w:p w14:paraId="13DEB24A" w14:textId="77777777" w:rsidR="00910D26" w:rsidRPr="00A65E5F" w:rsidRDefault="00910D26" w:rsidP="00910D26">
      <w:pPr>
        <w:rPr>
          <w:rFonts w:eastAsia="Calibri"/>
          <w:sz w:val="25"/>
          <w:szCs w:val="25"/>
          <w:rtl/>
        </w:rPr>
      </w:pPr>
      <w:r w:rsidRPr="00A65E5F">
        <w:rPr>
          <w:rFonts w:eastAsia="Calibri" w:hint="cs"/>
          <w:sz w:val="25"/>
          <w:szCs w:val="25"/>
          <w:rtl/>
        </w:rPr>
        <w:t>גב' ליה עובדיה</w:t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 w:hint="cs"/>
          <w:sz w:val="25"/>
          <w:szCs w:val="25"/>
          <w:rtl/>
        </w:rPr>
        <w:t>-</w:t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 w:hint="cs"/>
          <w:sz w:val="25"/>
          <w:szCs w:val="25"/>
          <w:rtl/>
        </w:rPr>
        <w:t>מבקרת בכירה</w:t>
      </w:r>
    </w:p>
    <w:p w14:paraId="616A75C8" w14:textId="77777777" w:rsidR="00910D26" w:rsidRPr="00A65E5F" w:rsidRDefault="00910D26" w:rsidP="00910D26">
      <w:pPr>
        <w:rPr>
          <w:rFonts w:eastAsia="Calibri"/>
          <w:sz w:val="25"/>
          <w:szCs w:val="25"/>
          <w:rtl/>
        </w:rPr>
      </w:pPr>
      <w:r w:rsidRPr="00A65E5F">
        <w:rPr>
          <w:rFonts w:eastAsia="Calibri" w:hint="cs"/>
          <w:sz w:val="25"/>
          <w:szCs w:val="25"/>
          <w:rtl/>
        </w:rPr>
        <w:t>אל"מ מיקי דוד</w:t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 w:hint="cs"/>
          <w:sz w:val="25"/>
          <w:szCs w:val="25"/>
          <w:rtl/>
        </w:rPr>
        <w:t>-</w:t>
      </w:r>
      <w:r w:rsidRPr="00A65E5F">
        <w:rPr>
          <w:rFonts w:eastAsia="Calibri"/>
          <w:sz w:val="25"/>
          <w:szCs w:val="25"/>
          <w:rtl/>
        </w:rPr>
        <w:tab/>
      </w:r>
      <w:r w:rsidRPr="00A65E5F">
        <w:rPr>
          <w:rFonts w:eastAsia="Calibri" w:hint="cs"/>
          <w:sz w:val="25"/>
          <w:szCs w:val="25"/>
          <w:rtl/>
        </w:rPr>
        <w:t>מפקד הנפה</w:t>
      </w:r>
    </w:p>
    <w:p w14:paraId="4C355CA3" w14:textId="77777777" w:rsidR="00910D26" w:rsidRPr="005320B4" w:rsidRDefault="00910D26" w:rsidP="00910D26">
      <w:pPr>
        <w:rPr>
          <w:rFonts w:eastAsia="Calibri"/>
          <w:sz w:val="25"/>
          <w:szCs w:val="25"/>
          <w:rtl/>
        </w:rPr>
      </w:pPr>
      <w:r w:rsidRPr="00A65E5F">
        <w:rPr>
          <w:rFonts w:eastAsia="Calibri" w:hint="cs"/>
          <w:sz w:val="25"/>
          <w:szCs w:val="25"/>
          <w:rtl/>
        </w:rPr>
        <w:t xml:space="preserve">אל"מ אילן ארנון </w:t>
      </w:r>
      <w:r w:rsidRPr="00A65E5F">
        <w:rPr>
          <w:rFonts w:eastAsia="Calibri" w:hint="cs"/>
          <w:sz w:val="25"/>
          <w:szCs w:val="25"/>
          <w:rtl/>
        </w:rPr>
        <w:tab/>
        <w:t xml:space="preserve">– </w:t>
      </w:r>
      <w:r w:rsidRPr="00A65E5F">
        <w:rPr>
          <w:rFonts w:eastAsia="Calibri" w:hint="cs"/>
          <w:sz w:val="25"/>
          <w:szCs w:val="25"/>
          <w:rtl/>
        </w:rPr>
        <w:tab/>
      </w:r>
      <w:proofErr w:type="spellStart"/>
      <w:r w:rsidRPr="00A65E5F">
        <w:rPr>
          <w:rFonts w:eastAsia="Calibri" w:hint="cs"/>
          <w:sz w:val="25"/>
          <w:szCs w:val="25"/>
          <w:rtl/>
        </w:rPr>
        <w:t>יקל"ר</w:t>
      </w:r>
      <w:proofErr w:type="spellEnd"/>
      <w:r w:rsidRPr="00A65E5F">
        <w:rPr>
          <w:rFonts w:eastAsia="Calibri" w:hint="cs"/>
          <w:sz w:val="25"/>
          <w:szCs w:val="25"/>
          <w:rtl/>
        </w:rPr>
        <w:t xml:space="preserve"> בת ים</w:t>
      </w:r>
    </w:p>
    <w:p w14:paraId="362FB108" w14:textId="2110C7DD" w:rsidR="00910D26" w:rsidRPr="005320B4" w:rsidRDefault="00910D26" w:rsidP="00910D26">
      <w:pPr>
        <w:rPr>
          <w:rFonts w:asciiTheme="majorBidi" w:hAnsiTheme="majorBidi" w:cstheme="majorBidi"/>
          <w:color w:val="FFFFFF" w:themeColor="background1"/>
          <w:sz w:val="25"/>
          <w:szCs w:val="25"/>
          <w:rtl/>
        </w:rPr>
      </w:pPr>
      <w:r>
        <w:rPr>
          <w:rFonts w:asciiTheme="majorBidi" w:hAnsiTheme="majorBidi" w:cstheme="majorBidi" w:hint="cs"/>
          <w:sz w:val="25"/>
          <w:szCs w:val="25"/>
          <w:rtl/>
        </w:rPr>
        <w:t xml:space="preserve">מר </w:t>
      </w:r>
      <w:r w:rsidRPr="005320B4">
        <w:rPr>
          <w:rFonts w:asciiTheme="majorBidi" w:hAnsiTheme="majorBidi" w:cstheme="majorBidi" w:hint="cs"/>
          <w:sz w:val="25"/>
          <w:szCs w:val="25"/>
          <w:rtl/>
        </w:rPr>
        <w:t>דוד ליפשיץ</w:t>
      </w:r>
      <w:r>
        <w:rPr>
          <w:rFonts w:asciiTheme="majorBidi" w:hAnsiTheme="majorBidi" w:cstheme="majorBidi"/>
          <w:sz w:val="25"/>
          <w:szCs w:val="25"/>
          <w:rtl/>
        </w:rPr>
        <w:tab/>
      </w:r>
      <w:r>
        <w:rPr>
          <w:rFonts w:asciiTheme="majorBidi" w:hAnsiTheme="majorBidi" w:cstheme="majorBidi"/>
          <w:sz w:val="25"/>
          <w:szCs w:val="25"/>
          <w:rtl/>
        </w:rPr>
        <w:tab/>
      </w:r>
      <w:r>
        <w:rPr>
          <w:rFonts w:asciiTheme="majorBidi" w:hAnsiTheme="majorBidi" w:cstheme="majorBidi" w:hint="cs"/>
          <w:sz w:val="25"/>
          <w:szCs w:val="25"/>
          <w:rtl/>
        </w:rPr>
        <w:t>-</w:t>
      </w:r>
      <w:r>
        <w:rPr>
          <w:rFonts w:asciiTheme="majorBidi" w:hAnsiTheme="majorBidi" w:cstheme="majorBidi"/>
          <w:sz w:val="25"/>
          <w:szCs w:val="25"/>
          <w:rtl/>
        </w:rPr>
        <w:tab/>
      </w:r>
      <w:proofErr w:type="spellStart"/>
      <w:r>
        <w:rPr>
          <w:rFonts w:asciiTheme="majorBidi" w:hAnsiTheme="majorBidi" w:cstheme="majorBidi" w:hint="cs"/>
          <w:sz w:val="25"/>
          <w:szCs w:val="25"/>
          <w:rtl/>
        </w:rPr>
        <w:t>יקל"ר</w:t>
      </w:r>
      <w:proofErr w:type="spellEnd"/>
      <w:r>
        <w:rPr>
          <w:rFonts w:asciiTheme="majorBidi" w:hAnsiTheme="majorBidi" w:cstheme="majorBidi" w:hint="cs"/>
          <w:sz w:val="25"/>
          <w:szCs w:val="25"/>
          <w:rtl/>
        </w:rPr>
        <w:t xml:space="preserve"> </w:t>
      </w:r>
    </w:p>
    <w:p w14:paraId="33C4722E" w14:textId="77777777" w:rsidR="00480B39" w:rsidRPr="00480B39" w:rsidRDefault="00480B39" w:rsidP="00A70F3D">
      <w:pPr>
        <w:rPr>
          <w:rFonts w:asciiTheme="majorBidi" w:hAnsiTheme="majorBidi" w:cstheme="majorBidi"/>
          <w:b/>
          <w:bCs/>
          <w:sz w:val="36"/>
          <w:szCs w:val="36"/>
          <w:u w:val="single"/>
          <w:rtl/>
          <w:lang w:eastAsia="he-IL"/>
        </w:rPr>
      </w:pPr>
    </w:p>
    <w:p w14:paraId="125D26E8" w14:textId="77777777" w:rsidR="00A70F3D" w:rsidRDefault="00A70F3D" w:rsidP="00480B39">
      <w:pPr>
        <w:rPr>
          <w:rFonts w:asciiTheme="majorBidi" w:hAnsiTheme="majorBidi" w:cstheme="majorBidi"/>
          <w:rtl/>
        </w:rPr>
      </w:pPr>
    </w:p>
    <w:p w14:paraId="1AAA3DBE" w14:textId="77777777" w:rsidR="00A70F3D" w:rsidRPr="00A70F3D" w:rsidRDefault="00A70F3D" w:rsidP="00A70F3D">
      <w:pPr>
        <w:rPr>
          <w:rFonts w:eastAsia="Calibri"/>
        </w:rPr>
      </w:pPr>
    </w:p>
    <w:sectPr w:rsidR="00A70F3D" w:rsidRPr="00A70F3D" w:rsidSect="002451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719B0" w14:textId="77777777" w:rsidR="00EF6FCE" w:rsidRDefault="00EF6FCE" w:rsidP="00AC32C8">
      <w:r>
        <w:separator/>
      </w:r>
    </w:p>
  </w:endnote>
  <w:endnote w:type="continuationSeparator" w:id="0">
    <w:p w14:paraId="0C86D5B3" w14:textId="77777777" w:rsidR="00EF6FCE" w:rsidRDefault="00EF6FCE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952CC" w14:textId="77777777" w:rsidR="008F410A" w:rsidRDefault="008F410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883373088"/>
      <w:docPartObj>
        <w:docPartGallery w:val="Page Numbers (Bottom of Page)"/>
        <w:docPartUnique/>
      </w:docPartObj>
    </w:sdtPr>
    <w:sdtEndPr>
      <w:rPr>
        <w:cs/>
      </w:rPr>
    </w:sdtEndPr>
    <w:sdtContent>
      <w:p w14:paraId="65AA7B8E" w14:textId="77777777" w:rsidR="00177226" w:rsidRDefault="00177226">
        <w:pPr>
          <w:pStyle w:val="a5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7C75EA" w:rsidRPr="007C75EA">
          <w:rPr>
            <w:noProof/>
            <w:rtl/>
            <w:lang w:val="he-IL"/>
          </w:rPr>
          <w:t>5</w:t>
        </w:r>
        <w:r>
          <w:fldChar w:fldCharType="end"/>
        </w:r>
      </w:p>
    </w:sdtContent>
  </w:sdt>
  <w:p w14:paraId="5852F271" w14:textId="77777777" w:rsidR="00BF3BDA" w:rsidRPr="0077331A" w:rsidRDefault="00BF3BDA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181B3" w14:textId="77777777" w:rsidR="008F410A" w:rsidRDefault="008F41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E600F" w14:textId="77777777" w:rsidR="00EF6FCE" w:rsidRDefault="00EF6FCE" w:rsidP="00AC32C8">
      <w:r>
        <w:separator/>
      </w:r>
    </w:p>
  </w:footnote>
  <w:footnote w:type="continuationSeparator" w:id="0">
    <w:p w14:paraId="65303124" w14:textId="77777777" w:rsidR="00EF6FCE" w:rsidRDefault="00EF6FCE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2E79A" w14:textId="77777777" w:rsidR="008F410A" w:rsidRDefault="008F410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12FD2" w14:textId="77777777" w:rsidR="00BF3BDA" w:rsidRDefault="00BF3BDA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Pr="0077331A">
      <w:rPr>
        <w:b/>
        <w:bCs/>
        <w:color w:val="1F497D"/>
        <w:sz w:val="36"/>
        <w:szCs w:val="36"/>
        <w:rtl/>
      </w:rPr>
      <w:t xml:space="preserve"> </w:t>
    </w:r>
    <w:r w:rsidRPr="0077331A">
      <w:rPr>
        <w:rFonts w:hint="cs"/>
        <w:b/>
        <w:bCs/>
        <w:color w:val="1F497D"/>
        <w:sz w:val="36"/>
        <w:szCs w:val="36"/>
        <w:rtl/>
      </w:rPr>
      <w:t>בת</w:t>
    </w:r>
    <w:r w:rsidRPr="0077331A">
      <w:rPr>
        <w:b/>
        <w:bCs/>
        <w:color w:val="1F497D"/>
        <w:sz w:val="36"/>
        <w:szCs w:val="36"/>
        <w:rtl/>
      </w:rPr>
      <w:t>-</w:t>
    </w:r>
    <w:r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400484C0" w14:textId="77777777" w:rsidR="00BF3BDA" w:rsidRPr="0077331A" w:rsidRDefault="00BF3BDA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08657E2A" w14:textId="77777777" w:rsidR="00BF3BDA" w:rsidRDefault="00177226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המוניציפלי</w:t>
    </w:r>
  </w:p>
  <w:p w14:paraId="38A5BE84" w14:textId="77777777" w:rsidR="00BF3BDA" w:rsidRPr="0077331A" w:rsidRDefault="00BF3BDA" w:rsidP="000E6E9D">
    <w:pPr>
      <w:pStyle w:val="a3"/>
      <w:ind w:hanging="851"/>
      <w:rPr>
        <w:color w:val="1F497D"/>
        <w:sz w:val="36"/>
        <w:szCs w:val="36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0FB57" w14:textId="77777777" w:rsidR="008F410A" w:rsidRDefault="008F410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847"/>
    <w:multiLevelType w:val="hybridMultilevel"/>
    <w:tmpl w:val="EC3697C6"/>
    <w:lvl w:ilvl="0" w:tplc="1F241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2070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F8F3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F87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C03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B837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BAF5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30DC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1450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1A5446"/>
    <w:multiLevelType w:val="hybridMultilevel"/>
    <w:tmpl w:val="1C7AD8AC"/>
    <w:lvl w:ilvl="0" w:tplc="FE0E0D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EF308A"/>
    <w:multiLevelType w:val="hybridMultilevel"/>
    <w:tmpl w:val="1A4C36A8"/>
    <w:lvl w:ilvl="0" w:tplc="89F8745A">
      <w:numFmt w:val="bullet"/>
      <w:lvlText w:val="-"/>
      <w:lvlJc w:val="left"/>
      <w:pPr>
        <w:ind w:left="1080" w:hanging="360"/>
      </w:pPr>
      <w:rPr>
        <w:rFonts w:ascii="Calibri" w:eastAsia="Calibri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8A5A08"/>
    <w:multiLevelType w:val="hybridMultilevel"/>
    <w:tmpl w:val="0DD4BEFA"/>
    <w:lvl w:ilvl="0" w:tplc="157A71F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06D54476"/>
    <w:multiLevelType w:val="hybridMultilevel"/>
    <w:tmpl w:val="450C6710"/>
    <w:lvl w:ilvl="0" w:tplc="8F4606E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B150B7"/>
    <w:multiLevelType w:val="hybridMultilevel"/>
    <w:tmpl w:val="BFD01A04"/>
    <w:lvl w:ilvl="0" w:tplc="C916DF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D44F24"/>
    <w:multiLevelType w:val="hybridMultilevel"/>
    <w:tmpl w:val="7A2A39B6"/>
    <w:lvl w:ilvl="0" w:tplc="25A6A9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94E2712"/>
    <w:multiLevelType w:val="hybridMultilevel"/>
    <w:tmpl w:val="25989ABA"/>
    <w:lvl w:ilvl="0" w:tplc="765C21D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 w15:restartNumberingAfterBreak="0">
    <w:nsid w:val="0A4B1CB8"/>
    <w:multiLevelType w:val="hybridMultilevel"/>
    <w:tmpl w:val="D8A49CD2"/>
    <w:lvl w:ilvl="0" w:tplc="AA60A5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3C8B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4A8D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9496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5E71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567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8E9E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E0E8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E85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0C63627E"/>
    <w:multiLevelType w:val="hybridMultilevel"/>
    <w:tmpl w:val="BE72A3EE"/>
    <w:lvl w:ilvl="0" w:tplc="D968EA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0F170647"/>
    <w:multiLevelType w:val="hybridMultilevel"/>
    <w:tmpl w:val="6450ED8A"/>
    <w:lvl w:ilvl="0" w:tplc="DDC2EF7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3A5439B"/>
    <w:multiLevelType w:val="hybridMultilevel"/>
    <w:tmpl w:val="1ABE50F6"/>
    <w:lvl w:ilvl="0" w:tplc="9CA88A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608543B"/>
    <w:multiLevelType w:val="hybridMultilevel"/>
    <w:tmpl w:val="6B3AE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2331B0"/>
    <w:multiLevelType w:val="hybridMultilevel"/>
    <w:tmpl w:val="9D7ACB80"/>
    <w:lvl w:ilvl="0" w:tplc="C5306EF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CDB4171"/>
    <w:multiLevelType w:val="hybridMultilevel"/>
    <w:tmpl w:val="2AE4E984"/>
    <w:lvl w:ilvl="0" w:tplc="42DA10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FD43AC5"/>
    <w:multiLevelType w:val="hybridMultilevel"/>
    <w:tmpl w:val="38DA53A0"/>
    <w:lvl w:ilvl="0" w:tplc="CFB62B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BE06E6"/>
    <w:multiLevelType w:val="hybridMultilevel"/>
    <w:tmpl w:val="640222B2"/>
    <w:lvl w:ilvl="0" w:tplc="EA7AF7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9AC3DA1"/>
    <w:multiLevelType w:val="hybridMultilevel"/>
    <w:tmpl w:val="38FA397C"/>
    <w:lvl w:ilvl="0" w:tplc="55BA1D9C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A8707A6"/>
    <w:multiLevelType w:val="hybridMultilevel"/>
    <w:tmpl w:val="14C62D08"/>
    <w:lvl w:ilvl="0" w:tplc="16A4D8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02FB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1E7A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6A92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B66F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2407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F639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FE2C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827F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ED238AC"/>
    <w:multiLevelType w:val="hybridMultilevel"/>
    <w:tmpl w:val="CE1699EE"/>
    <w:lvl w:ilvl="0" w:tplc="BD0E3E50">
      <w:numFmt w:val="bullet"/>
      <w:lvlText w:val="-"/>
      <w:lvlJc w:val="left"/>
      <w:pPr>
        <w:ind w:left="1440" w:hanging="360"/>
      </w:pPr>
      <w:rPr>
        <w:rFonts w:ascii="Calibri" w:eastAsia="Calibri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0ED153D"/>
    <w:multiLevelType w:val="hybridMultilevel"/>
    <w:tmpl w:val="958EE8A0"/>
    <w:lvl w:ilvl="0" w:tplc="826622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 w15:restartNumberingAfterBreak="0">
    <w:nsid w:val="4BFA7A5D"/>
    <w:multiLevelType w:val="hybridMultilevel"/>
    <w:tmpl w:val="AF88A1F6"/>
    <w:lvl w:ilvl="0" w:tplc="DF94E08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2" w15:restartNumberingAfterBreak="0">
    <w:nsid w:val="52571180"/>
    <w:multiLevelType w:val="hybridMultilevel"/>
    <w:tmpl w:val="5D4C95C6"/>
    <w:lvl w:ilvl="0" w:tplc="85B02E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2705A2C"/>
    <w:multiLevelType w:val="hybridMultilevel"/>
    <w:tmpl w:val="B4B64948"/>
    <w:lvl w:ilvl="0" w:tplc="11BE21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40E6F93"/>
    <w:multiLevelType w:val="hybridMultilevel"/>
    <w:tmpl w:val="B416303C"/>
    <w:lvl w:ilvl="0" w:tplc="7AFA28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D3E6E37"/>
    <w:multiLevelType w:val="hybridMultilevel"/>
    <w:tmpl w:val="F46A4336"/>
    <w:lvl w:ilvl="0" w:tplc="E0E0A1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143C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F61F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68B7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4A3B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46EE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5A08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08A7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0A31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D6D6DD7"/>
    <w:multiLevelType w:val="hybridMultilevel"/>
    <w:tmpl w:val="4A203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DC7A16"/>
    <w:multiLevelType w:val="hybridMultilevel"/>
    <w:tmpl w:val="706EC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E1146A"/>
    <w:multiLevelType w:val="hybridMultilevel"/>
    <w:tmpl w:val="69CE7C24"/>
    <w:lvl w:ilvl="0" w:tplc="DFD8FF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7E807B8"/>
    <w:multiLevelType w:val="hybridMultilevel"/>
    <w:tmpl w:val="B34AB4DA"/>
    <w:lvl w:ilvl="0" w:tplc="741CB8B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0" w15:restartNumberingAfterBreak="0">
    <w:nsid w:val="6ED12510"/>
    <w:multiLevelType w:val="hybridMultilevel"/>
    <w:tmpl w:val="D2989F4E"/>
    <w:lvl w:ilvl="0" w:tplc="FFBEA73A">
      <w:numFmt w:val="bullet"/>
      <w:lvlText w:val="-"/>
      <w:lvlJc w:val="left"/>
      <w:pPr>
        <w:ind w:left="1080" w:hanging="360"/>
      </w:pPr>
      <w:rPr>
        <w:rFonts w:ascii="Calibri" w:eastAsia="Calibri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2630717"/>
    <w:multiLevelType w:val="hybridMultilevel"/>
    <w:tmpl w:val="FDC87E06"/>
    <w:lvl w:ilvl="0" w:tplc="5388DE1E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David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2CE2062"/>
    <w:multiLevelType w:val="hybridMultilevel"/>
    <w:tmpl w:val="A74A712C"/>
    <w:lvl w:ilvl="0" w:tplc="B3706EFE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343333C"/>
    <w:multiLevelType w:val="hybridMultilevel"/>
    <w:tmpl w:val="52948348"/>
    <w:lvl w:ilvl="0" w:tplc="0568DF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4D439F5"/>
    <w:multiLevelType w:val="hybridMultilevel"/>
    <w:tmpl w:val="53C4F0BE"/>
    <w:lvl w:ilvl="0" w:tplc="F7E0F2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5BF037A"/>
    <w:multiLevelType w:val="hybridMultilevel"/>
    <w:tmpl w:val="A6CEAAEA"/>
    <w:lvl w:ilvl="0" w:tplc="3474B08E">
      <w:numFmt w:val="bullet"/>
      <w:lvlText w:val=""/>
      <w:lvlJc w:val="left"/>
      <w:pPr>
        <w:ind w:left="1440" w:hanging="360"/>
      </w:pPr>
      <w:rPr>
        <w:rFonts w:ascii="Symbol" w:eastAsia="Calibr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2D6E35"/>
    <w:multiLevelType w:val="hybridMultilevel"/>
    <w:tmpl w:val="37425F28"/>
    <w:lvl w:ilvl="0" w:tplc="4E5815AE">
      <w:numFmt w:val="bullet"/>
      <w:lvlText w:val="-"/>
      <w:lvlJc w:val="left"/>
      <w:pPr>
        <w:ind w:left="1080" w:hanging="360"/>
      </w:pPr>
      <w:rPr>
        <w:rFonts w:ascii="Calibri" w:eastAsia="Calibri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6B30FC8"/>
    <w:multiLevelType w:val="hybridMultilevel"/>
    <w:tmpl w:val="EDF8CC2A"/>
    <w:lvl w:ilvl="0" w:tplc="758E551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7942F53"/>
    <w:multiLevelType w:val="hybridMultilevel"/>
    <w:tmpl w:val="4E0C8FA6"/>
    <w:lvl w:ilvl="0" w:tplc="03D678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7EE47D2"/>
    <w:multiLevelType w:val="hybridMultilevel"/>
    <w:tmpl w:val="72D272FA"/>
    <w:lvl w:ilvl="0" w:tplc="E5E4163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0" w15:restartNumberingAfterBreak="0">
    <w:nsid w:val="7C0C1B31"/>
    <w:multiLevelType w:val="hybridMultilevel"/>
    <w:tmpl w:val="7D0C9EBC"/>
    <w:lvl w:ilvl="0" w:tplc="D9D2C8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06269813">
    <w:abstractNumId w:val="27"/>
  </w:num>
  <w:num w:numId="2" w16cid:durableId="1627470685">
    <w:abstractNumId w:val="4"/>
  </w:num>
  <w:num w:numId="3" w16cid:durableId="1176841796">
    <w:abstractNumId w:val="0"/>
  </w:num>
  <w:num w:numId="4" w16cid:durableId="943416558">
    <w:abstractNumId w:val="5"/>
  </w:num>
  <w:num w:numId="5" w16cid:durableId="2090079859">
    <w:abstractNumId w:val="8"/>
  </w:num>
  <w:num w:numId="6" w16cid:durableId="1541741146">
    <w:abstractNumId w:val="25"/>
  </w:num>
  <w:num w:numId="7" w16cid:durableId="299500696">
    <w:abstractNumId w:val="18"/>
  </w:num>
  <w:num w:numId="8" w16cid:durableId="1427774723">
    <w:abstractNumId w:val="26"/>
  </w:num>
  <w:num w:numId="9" w16cid:durableId="505633585">
    <w:abstractNumId w:val="35"/>
  </w:num>
  <w:num w:numId="10" w16cid:durableId="1883710910">
    <w:abstractNumId w:val="15"/>
  </w:num>
  <w:num w:numId="11" w16cid:durableId="1262033065">
    <w:abstractNumId w:val="2"/>
  </w:num>
  <w:num w:numId="12" w16cid:durableId="1975060663">
    <w:abstractNumId w:val="14"/>
  </w:num>
  <w:num w:numId="13" w16cid:durableId="1948465011">
    <w:abstractNumId w:val="36"/>
  </w:num>
  <w:num w:numId="14" w16cid:durableId="16349498">
    <w:abstractNumId w:val="19"/>
  </w:num>
  <w:num w:numId="15" w16cid:durableId="1719359417">
    <w:abstractNumId w:val="30"/>
  </w:num>
  <w:num w:numId="16" w16cid:durableId="1872648754">
    <w:abstractNumId w:val="32"/>
  </w:num>
  <w:num w:numId="17" w16cid:durableId="89010781">
    <w:abstractNumId w:val="1"/>
  </w:num>
  <w:num w:numId="18" w16cid:durableId="1699969956">
    <w:abstractNumId w:val="17"/>
  </w:num>
  <w:num w:numId="19" w16cid:durableId="2144734673">
    <w:abstractNumId w:val="24"/>
  </w:num>
  <w:num w:numId="20" w16cid:durableId="867058965">
    <w:abstractNumId w:val="13"/>
  </w:num>
  <w:num w:numId="21" w16cid:durableId="2123264772">
    <w:abstractNumId w:val="22"/>
  </w:num>
  <w:num w:numId="22" w16cid:durableId="48655187">
    <w:abstractNumId w:val="33"/>
  </w:num>
  <w:num w:numId="23" w16cid:durableId="1356419153">
    <w:abstractNumId w:val="23"/>
  </w:num>
  <w:num w:numId="24" w16cid:durableId="2082866706">
    <w:abstractNumId w:val="9"/>
  </w:num>
  <w:num w:numId="25" w16cid:durableId="791752723">
    <w:abstractNumId w:val="16"/>
  </w:num>
  <w:num w:numId="26" w16cid:durableId="673731447">
    <w:abstractNumId w:val="40"/>
  </w:num>
  <w:num w:numId="27" w16cid:durableId="1196117390">
    <w:abstractNumId w:val="28"/>
  </w:num>
  <w:num w:numId="28" w16cid:durableId="278101515">
    <w:abstractNumId w:val="31"/>
  </w:num>
  <w:num w:numId="29" w16cid:durableId="1888108529">
    <w:abstractNumId w:val="38"/>
  </w:num>
  <w:num w:numId="30" w16cid:durableId="265112714">
    <w:abstractNumId w:val="37"/>
  </w:num>
  <w:num w:numId="31" w16cid:durableId="420293598">
    <w:abstractNumId w:val="34"/>
  </w:num>
  <w:num w:numId="32" w16cid:durableId="1317300589">
    <w:abstractNumId w:val="11"/>
  </w:num>
  <w:num w:numId="33" w16cid:durableId="1597206718">
    <w:abstractNumId w:val="21"/>
  </w:num>
  <w:num w:numId="34" w16cid:durableId="92629110">
    <w:abstractNumId w:val="20"/>
  </w:num>
  <w:num w:numId="35" w16cid:durableId="1585409716">
    <w:abstractNumId w:val="6"/>
  </w:num>
  <w:num w:numId="36" w16cid:durableId="561602234">
    <w:abstractNumId w:val="29"/>
  </w:num>
  <w:num w:numId="37" w16cid:durableId="770710565">
    <w:abstractNumId w:val="10"/>
  </w:num>
  <w:num w:numId="38" w16cid:durableId="1047333634">
    <w:abstractNumId w:val="12"/>
  </w:num>
  <w:num w:numId="39" w16cid:durableId="1796289340">
    <w:abstractNumId w:val="7"/>
  </w:num>
  <w:num w:numId="40" w16cid:durableId="2003465153">
    <w:abstractNumId w:val="3"/>
  </w:num>
  <w:num w:numId="41" w16cid:durableId="79757381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7AB"/>
    <w:rsid w:val="00004929"/>
    <w:rsid w:val="00005851"/>
    <w:rsid w:val="0002508B"/>
    <w:rsid w:val="00056E88"/>
    <w:rsid w:val="000629BE"/>
    <w:rsid w:val="000743B0"/>
    <w:rsid w:val="00074718"/>
    <w:rsid w:val="0008486B"/>
    <w:rsid w:val="00086BDE"/>
    <w:rsid w:val="00092759"/>
    <w:rsid w:val="00094476"/>
    <w:rsid w:val="00094A8A"/>
    <w:rsid w:val="000A436B"/>
    <w:rsid w:val="000B249E"/>
    <w:rsid w:val="000B7151"/>
    <w:rsid w:val="000C5C42"/>
    <w:rsid w:val="000C6BDA"/>
    <w:rsid w:val="000D67FB"/>
    <w:rsid w:val="000E3D19"/>
    <w:rsid w:val="000E6E9D"/>
    <w:rsid w:val="000F0B2D"/>
    <w:rsid w:val="000F0D8D"/>
    <w:rsid w:val="000F727D"/>
    <w:rsid w:val="00110696"/>
    <w:rsid w:val="00114FE6"/>
    <w:rsid w:val="00132A11"/>
    <w:rsid w:val="00136E0D"/>
    <w:rsid w:val="00137E4A"/>
    <w:rsid w:val="0016162A"/>
    <w:rsid w:val="001648FC"/>
    <w:rsid w:val="00174DBC"/>
    <w:rsid w:val="00177226"/>
    <w:rsid w:val="00186EA9"/>
    <w:rsid w:val="001912A6"/>
    <w:rsid w:val="001933CF"/>
    <w:rsid w:val="00197F57"/>
    <w:rsid w:val="001B3DB4"/>
    <w:rsid w:val="001B4E6A"/>
    <w:rsid w:val="001B51E1"/>
    <w:rsid w:val="001C2BCF"/>
    <w:rsid w:val="001D062F"/>
    <w:rsid w:val="001D1076"/>
    <w:rsid w:val="001D4E69"/>
    <w:rsid w:val="001F6887"/>
    <w:rsid w:val="00204C9E"/>
    <w:rsid w:val="00210067"/>
    <w:rsid w:val="00213FD9"/>
    <w:rsid w:val="00220D02"/>
    <w:rsid w:val="00231B08"/>
    <w:rsid w:val="002331BC"/>
    <w:rsid w:val="002338F8"/>
    <w:rsid w:val="002358DE"/>
    <w:rsid w:val="0024515A"/>
    <w:rsid w:val="002520A7"/>
    <w:rsid w:val="00252BC0"/>
    <w:rsid w:val="00255C85"/>
    <w:rsid w:val="002577FE"/>
    <w:rsid w:val="002628FC"/>
    <w:rsid w:val="00263DE6"/>
    <w:rsid w:val="00294827"/>
    <w:rsid w:val="00295F55"/>
    <w:rsid w:val="002A3A1F"/>
    <w:rsid w:val="002B69EC"/>
    <w:rsid w:val="002D1186"/>
    <w:rsid w:val="002D2A1B"/>
    <w:rsid w:val="002D7BF1"/>
    <w:rsid w:val="002F095D"/>
    <w:rsid w:val="002F523F"/>
    <w:rsid w:val="00304B92"/>
    <w:rsid w:val="00324390"/>
    <w:rsid w:val="00327FB3"/>
    <w:rsid w:val="0034094D"/>
    <w:rsid w:val="00341768"/>
    <w:rsid w:val="0034449C"/>
    <w:rsid w:val="00351FCB"/>
    <w:rsid w:val="00355702"/>
    <w:rsid w:val="00362D0A"/>
    <w:rsid w:val="003672B8"/>
    <w:rsid w:val="00371EE1"/>
    <w:rsid w:val="003731EB"/>
    <w:rsid w:val="00376C4E"/>
    <w:rsid w:val="00384059"/>
    <w:rsid w:val="0038455A"/>
    <w:rsid w:val="003B0915"/>
    <w:rsid w:val="003B4F77"/>
    <w:rsid w:val="003B532B"/>
    <w:rsid w:val="003D2C33"/>
    <w:rsid w:val="003D2D7A"/>
    <w:rsid w:val="003D6E96"/>
    <w:rsid w:val="004011B9"/>
    <w:rsid w:val="00405832"/>
    <w:rsid w:val="004262AD"/>
    <w:rsid w:val="00470974"/>
    <w:rsid w:val="00480B39"/>
    <w:rsid w:val="0049642F"/>
    <w:rsid w:val="00497424"/>
    <w:rsid w:val="004A2D52"/>
    <w:rsid w:val="004B714C"/>
    <w:rsid w:val="004C0B34"/>
    <w:rsid w:val="004C765C"/>
    <w:rsid w:val="004C7D48"/>
    <w:rsid w:val="004D54AE"/>
    <w:rsid w:val="004E3C89"/>
    <w:rsid w:val="004E6A63"/>
    <w:rsid w:val="004F0A05"/>
    <w:rsid w:val="004F1D40"/>
    <w:rsid w:val="00500194"/>
    <w:rsid w:val="0050046D"/>
    <w:rsid w:val="005126BE"/>
    <w:rsid w:val="005132FA"/>
    <w:rsid w:val="005142E0"/>
    <w:rsid w:val="00514641"/>
    <w:rsid w:val="00514E21"/>
    <w:rsid w:val="00515415"/>
    <w:rsid w:val="00532444"/>
    <w:rsid w:val="00532A0D"/>
    <w:rsid w:val="00532C19"/>
    <w:rsid w:val="00540652"/>
    <w:rsid w:val="0054706C"/>
    <w:rsid w:val="00552404"/>
    <w:rsid w:val="0057063D"/>
    <w:rsid w:val="00577953"/>
    <w:rsid w:val="00581A5E"/>
    <w:rsid w:val="00587A7F"/>
    <w:rsid w:val="00590EA4"/>
    <w:rsid w:val="00595D15"/>
    <w:rsid w:val="005A3EDE"/>
    <w:rsid w:val="005B5C99"/>
    <w:rsid w:val="005D0651"/>
    <w:rsid w:val="005D313E"/>
    <w:rsid w:val="005D6805"/>
    <w:rsid w:val="005D7927"/>
    <w:rsid w:val="005F5F2E"/>
    <w:rsid w:val="005F6721"/>
    <w:rsid w:val="005F6CD3"/>
    <w:rsid w:val="00604351"/>
    <w:rsid w:val="00607400"/>
    <w:rsid w:val="0061068C"/>
    <w:rsid w:val="00615313"/>
    <w:rsid w:val="006177C7"/>
    <w:rsid w:val="00617FE8"/>
    <w:rsid w:val="00637D2F"/>
    <w:rsid w:val="00637DF2"/>
    <w:rsid w:val="00653345"/>
    <w:rsid w:val="00665F78"/>
    <w:rsid w:val="0067615A"/>
    <w:rsid w:val="00677AF5"/>
    <w:rsid w:val="00681DA1"/>
    <w:rsid w:val="0068499D"/>
    <w:rsid w:val="00694E17"/>
    <w:rsid w:val="006977AB"/>
    <w:rsid w:val="006A115A"/>
    <w:rsid w:val="006A1B75"/>
    <w:rsid w:val="006B5999"/>
    <w:rsid w:val="006B6653"/>
    <w:rsid w:val="006B7394"/>
    <w:rsid w:val="006D0BA7"/>
    <w:rsid w:val="006D7E90"/>
    <w:rsid w:val="006E1A57"/>
    <w:rsid w:val="006E6714"/>
    <w:rsid w:val="00710C5D"/>
    <w:rsid w:val="00714A53"/>
    <w:rsid w:val="00716F63"/>
    <w:rsid w:val="00725408"/>
    <w:rsid w:val="00727225"/>
    <w:rsid w:val="007272F0"/>
    <w:rsid w:val="0073142D"/>
    <w:rsid w:val="0074051D"/>
    <w:rsid w:val="00742587"/>
    <w:rsid w:val="00743F31"/>
    <w:rsid w:val="007444C5"/>
    <w:rsid w:val="0074705C"/>
    <w:rsid w:val="0075205A"/>
    <w:rsid w:val="00767EA0"/>
    <w:rsid w:val="00770209"/>
    <w:rsid w:val="0077331A"/>
    <w:rsid w:val="00796AF1"/>
    <w:rsid w:val="007B08A8"/>
    <w:rsid w:val="007B45FA"/>
    <w:rsid w:val="007B526E"/>
    <w:rsid w:val="007C2387"/>
    <w:rsid w:val="007C3EFF"/>
    <w:rsid w:val="007C4ACA"/>
    <w:rsid w:val="007C75EA"/>
    <w:rsid w:val="007F6DE4"/>
    <w:rsid w:val="007F7DBF"/>
    <w:rsid w:val="0080582A"/>
    <w:rsid w:val="008109E8"/>
    <w:rsid w:val="00817629"/>
    <w:rsid w:val="00826641"/>
    <w:rsid w:val="00833D5C"/>
    <w:rsid w:val="00836161"/>
    <w:rsid w:val="00836242"/>
    <w:rsid w:val="00851C22"/>
    <w:rsid w:val="00870B70"/>
    <w:rsid w:val="00877357"/>
    <w:rsid w:val="00880F3D"/>
    <w:rsid w:val="008908F1"/>
    <w:rsid w:val="008A1AF2"/>
    <w:rsid w:val="008A21F5"/>
    <w:rsid w:val="008B4E04"/>
    <w:rsid w:val="008C039C"/>
    <w:rsid w:val="008D172D"/>
    <w:rsid w:val="008E2088"/>
    <w:rsid w:val="008E2B2E"/>
    <w:rsid w:val="008E2DD6"/>
    <w:rsid w:val="008F0BC1"/>
    <w:rsid w:val="008F410A"/>
    <w:rsid w:val="008F5F35"/>
    <w:rsid w:val="008F7C3B"/>
    <w:rsid w:val="009006B2"/>
    <w:rsid w:val="00901583"/>
    <w:rsid w:val="00906BD3"/>
    <w:rsid w:val="00906D95"/>
    <w:rsid w:val="00910D26"/>
    <w:rsid w:val="009125DC"/>
    <w:rsid w:val="0092232B"/>
    <w:rsid w:val="009278B9"/>
    <w:rsid w:val="00935A9B"/>
    <w:rsid w:val="009408FA"/>
    <w:rsid w:val="00941A50"/>
    <w:rsid w:val="00952A68"/>
    <w:rsid w:val="009810FB"/>
    <w:rsid w:val="009B1225"/>
    <w:rsid w:val="009B1ABD"/>
    <w:rsid w:val="009B6121"/>
    <w:rsid w:val="009C2506"/>
    <w:rsid w:val="009D2FD3"/>
    <w:rsid w:val="009E6F9E"/>
    <w:rsid w:val="009F699C"/>
    <w:rsid w:val="00A159C0"/>
    <w:rsid w:val="00A25FF2"/>
    <w:rsid w:val="00A446E5"/>
    <w:rsid w:val="00A44DBD"/>
    <w:rsid w:val="00A45E70"/>
    <w:rsid w:val="00A468E9"/>
    <w:rsid w:val="00A50847"/>
    <w:rsid w:val="00A548B1"/>
    <w:rsid w:val="00A6268F"/>
    <w:rsid w:val="00A65E5F"/>
    <w:rsid w:val="00A70F3D"/>
    <w:rsid w:val="00A81764"/>
    <w:rsid w:val="00A8221B"/>
    <w:rsid w:val="00AA4E94"/>
    <w:rsid w:val="00AA6AFA"/>
    <w:rsid w:val="00AC32C8"/>
    <w:rsid w:val="00AC4BEE"/>
    <w:rsid w:val="00AC6A91"/>
    <w:rsid w:val="00AD08D4"/>
    <w:rsid w:val="00AD7F4F"/>
    <w:rsid w:val="00AE4861"/>
    <w:rsid w:val="00AE4AEC"/>
    <w:rsid w:val="00AF0DF6"/>
    <w:rsid w:val="00AF2038"/>
    <w:rsid w:val="00B00E40"/>
    <w:rsid w:val="00B02ADD"/>
    <w:rsid w:val="00B130B2"/>
    <w:rsid w:val="00B13291"/>
    <w:rsid w:val="00B176AC"/>
    <w:rsid w:val="00B210C8"/>
    <w:rsid w:val="00B2409C"/>
    <w:rsid w:val="00B278A9"/>
    <w:rsid w:val="00B31214"/>
    <w:rsid w:val="00B34F1B"/>
    <w:rsid w:val="00B353E1"/>
    <w:rsid w:val="00B35C38"/>
    <w:rsid w:val="00B459B2"/>
    <w:rsid w:val="00B533D0"/>
    <w:rsid w:val="00B53514"/>
    <w:rsid w:val="00B5421F"/>
    <w:rsid w:val="00B63EE4"/>
    <w:rsid w:val="00B64A2D"/>
    <w:rsid w:val="00B65330"/>
    <w:rsid w:val="00B65465"/>
    <w:rsid w:val="00B67836"/>
    <w:rsid w:val="00B704F3"/>
    <w:rsid w:val="00B72059"/>
    <w:rsid w:val="00B970C1"/>
    <w:rsid w:val="00BA4FC0"/>
    <w:rsid w:val="00BB27AE"/>
    <w:rsid w:val="00BB6FE5"/>
    <w:rsid w:val="00BD084D"/>
    <w:rsid w:val="00BD0867"/>
    <w:rsid w:val="00BD33C8"/>
    <w:rsid w:val="00BF040E"/>
    <w:rsid w:val="00BF1440"/>
    <w:rsid w:val="00BF33F5"/>
    <w:rsid w:val="00BF3BDA"/>
    <w:rsid w:val="00C079E4"/>
    <w:rsid w:val="00C121B4"/>
    <w:rsid w:val="00C12ACA"/>
    <w:rsid w:val="00C177D1"/>
    <w:rsid w:val="00C36278"/>
    <w:rsid w:val="00C371E6"/>
    <w:rsid w:val="00C62F5F"/>
    <w:rsid w:val="00C647BA"/>
    <w:rsid w:val="00C67D8C"/>
    <w:rsid w:val="00C7015B"/>
    <w:rsid w:val="00C90FA8"/>
    <w:rsid w:val="00C91C67"/>
    <w:rsid w:val="00C91FDB"/>
    <w:rsid w:val="00CA3CFC"/>
    <w:rsid w:val="00CB00AB"/>
    <w:rsid w:val="00CB46F7"/>
    <w:rsid w:val="00CB5B2E"/>
    <w:rsid w:val="00CE17C4"/>
    <w:rsid w:val="00CE6EC3"/>
    <w:rsid w:val="00CF2207"/>
    <w:rsid w:val="00D25271"/>
    <w:rsid w:val="00D264A6"/>
    <w:rsid w:val="00D52DAC"/>
    <w:rsid w:val="00D53E8A"/>
    <w:rsid w:val="00D647E1"/>
    <w:rsid w:val="00D7186C"/>
    <w:rsid w:val="00D73977"/>
    <w:rsid w:val="00D91391"/>
    <w:rsid w:val="00D9292C"/>
    <w:rsid w:val="00DA0D22"/>
    <w:rsid w:val="00DC4AE2"/>
    <w:rsid w:val="00DD02E0"/>
    <w:rsid w:val="00DF6BF3"/>
    <w:rsid w:val="00E0456B"/>
    <w:rsid w:val="00E22220"/>
    <w:rsid w:val="00E40F2A"/>
    <w:rsid w:val="00E413EA"/>
    <w:rsid w:val="00E4666E"/>
    <w:rsid w:val="00E53385"/>
    <w:rsid w:val="00E74BC4"/>
    <w:rsid w:val="00E84F22"/>
    <w:rsid w:val="00E86BD8"/>
    <w:rsid w:val="00E94390"/>
    <w:rsid w:val="00E957E6"/>
    <w:rsid w:val="00E959E4"/>
    <w:rsid w:val="00EA0037"/>
    <w:rsid w:val="00EB0B42"/>
    <w:rsid w:val="00EB24E2"/>
    <w:rsid w:val="00EB275C"/>
    <w:rsid w:val="00EB3C4E"/>
    <w:rsid w:val="00EF2601"/>
    <w:rsid w:val="00EF3FE4"/>
    <w:rsid w:val="00EF6FCE"/>
    <w:rsid w:val="00EF7F9B"/>
    <w:rsid w:val="00F11D24"/>
    <w:rsid w:val="00F21EF7"/>
    <w:rsid w:val="00F43F45"/>
    <w:rsid w:val="00F635B7"/>
    <w:rsid w:val="00F8666C"/>
    <w:rsid w:val="00FA42FE"/>
    <w:rsid w:val="00FB7FBA"/>
    <w:rsid w:val="00FC0E40"/>
    <w:rsid w:val="00FD10A0"/>
    <w:rsid w:val="00FF6BE4"/>
    <w:rsid w:val="03423BC9"/>
    <w:rsid w:val="03F343E3"/>
    <w:rsid w:val="04688497"/>
    <w:rsid w:val="05B106E9"/>
    <w:rsid w:val="068D16D4"/>
    <w:rsid w:val="07D81233"/>
    <w:rsid w:val="0A7653CA"/>
    <w:rsid w:val="0B550721"/>
    <w:rsid w:val="0D13CDC8"/>
    <w:rsid w:val="0F7A1B50"/>
    <w:rsid w:val="10F2742C"/>
    <w:rsid w:val="11A62E4C"/>
    <w:rsid w:val="1212D64F"/>
    <w:rsid w:val="143DC08E"/>
    <w:rsid w:val="1493BCB2"/>
    <w:rsid w:val="150D854B"/>
    <w:rsid w:val="153FF909"/>
    <w:rsid w:val="165F93F1"/>
    <w:rsid w:val="1661AA2C"/>
    <w:rsid w:val="17351459"/>
    <w:rsid w:val="18307D0F"/>
    <w:rsid w:val="18428E0E"/>
    <w:rsid w:val="1CD377D8"/>
    <w:rsid w:val="1D4E3059"/>
    <w:rsid w:val="1E1435A8"/>
    <w:rsid w:val="22079AB6"/>
    <w:rsid w:val="230B33CC"/>
    <w:rsid w:val="2468C119"/>
    <w:rsid w:val="27F93940"/>
    <w:rsid w:val="29E1DBC7"/>
    <w:rsid w:val="2AD01E36"/>
    <w:rsid w:val="2B92FE06"/>
    <w:rsid w:val="2FA6E72D"/>
    <w:rsid w:val="2FCBCB9A"/>
    <w:rsid w:val="3085A1EB"/>
    <w:rsid w:val="32E3B2C3"/>
    <w:rsid w:val="331457F3"/>
    <w:rsid w:val="340AC89B"/>
    <w:rsid w:val="366DFCCF"/>
    <w:rsid w:val="37CD373A"/>
    <w:rsid w:val="3879F42E"/>
    <w:rsid w:val="3AA2ABDF"/>
    <w:rsid w:val="3BC67E12"/>
    <w:rsid w:val="3CF9E08B"/>
    <w:rsid w:val="3FE377D8"/>
    <w:rsid w:val="4061BAC9"/>
    <w:rsid w:val="42368131"/>
    <w:rsid w:val="4527176E"/>
    <w:rsid w:val="49D8EE24"/>
    <w:rsid w:val="4BCDF3BA"/>
    <w:rsid w:val="4DFAE6D6"/>
    <w:rsid w:val="4F431956"/>
    <w:rsid w:val="50FAF74C"/>
    <w:rsid w:val="51CAD479"/>
    <w:rsid w:val="524363C8"/>
    <w:rsid w:val="5391F617"/>
    <w:rsid w:val="5719D6B6"/>
    <w:rsid w:val="5A1627B0"/>
    <w:rsid w:val="5A25EDA7"/>
    <w:rsid w:val="5B12FA58"/>
    <w:rsid w:val="5DB8E7FA"/>
    <w:rsid w:val="602E8B7A"/>
    <w:rsid w:val="60384BB8"/>
    <w:rsid w:val="608AB74F"/>
    <w:rsid w:val="61F540B3"/>
    <w:rsid w:val="637AEBA3"/>
    <w:rsid w:val="65620E29"/>
    <w:rsid w:val="657DA2D7"/>
    <w:rsid w:val="69D2F82C"/>
    <w:rsid w:val="6DF8FE6C"/>
    <w:rsid w:val="70E4D116"/>
    <w:rsid w:val="73AF29C9"/>
    <w:rsid w:val="74CC48EA"/>
    <w:rsid w:val="75B6ABB9"/>
    <w:rsid w:val="771EB884"/>
    <w:rsid w:val="7760B747"/>
    <w:rsid w:val="78D3498C"/>
    <w:rsid w:val="79578E37"/>
    <w:rsid w:val="79B4D824"/>
    <w:rsid w:val="7CCBDE80"/>
    <w:rsid w:val="7DB03234"/>
    <w:rsid w:val="7E1C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B2A4FB5"/>
  <w15:docId w15:val="{C90E0F76-F9B9-4DE8-8DBE-11D1EA73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52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4031">
          <w:marLeft w:val="0"/>
          <w:marRight w:val="547"/>
          <w:marTop w:val="259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9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97902">
          <w:marLeft w:val="0"/>
          <w:marRight w:val="547"/>
          <w:marTop w:val="19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9797">
          <w:marLeft w:val="0"/>
          <w:marRight w:val="547"/>
          <w:marTop w:val="19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3129">
          <w:marLeft w:val="0"/>
          <w:marRight w:val="547"/>
          <w:marTop w:val="19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13">
          <w:marLeft w:val="0"/>
          <w:marRight w:val="547"/>
          <w:marTop w:val="19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5806">
          <w:marLeft w:val="0"/>
          <w:marRight w:val="547"/>
          <w:marTop w:val="19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7824">
          <w:marLeft w:val="0"/>
          <w:marRight w:val="547"/>
          <w:marTop w:val="19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4185">
          <w:marLeft w:val="0"/>
          <w:marRight w:val="547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3823">
          <w:marLeft w:val="0"/>
          <w:marRight w:val="547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7946">
          <w:marLeft w:val="0"/>
          <w:marRight w:val="547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3574">
          <w:marLeft w:val="0"/>
          <w:marRight w:val="547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2699">
          <w:marLeft w:val="0"/>
          <w:marRight w:val="547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4667">
          <w:marLeft w:val="0"/>
          <w:marRight w:val="547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0082">
          <w:marLeft w:val="0"/>
          <w:marRight w:val="547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8AACB-9A51-4CB0-B692-97E50C3AF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79</TotalTime>
  <Pages>4</Pages>
  <Words>668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שניידר מאיה</dc:creator>
  <cp:lastModifiedBy>שניידר מאיה</cp:lastModifiedBy>
  <cp:revision>14</cp:revision>
  <cp:lastPrinted>2026-01-15T10:54:00Z</cp:lastPrinted>
  <dcterms:created xsi:type="dcterms:W3CDTF">2026-01-15T10:17:00Z</dcterms:created>
  <dcterms:modified xsi:type="dcterms:W3CDTF">2026-01-19T08:06:00Z</dcterms:modified>
</cp:coreProperties>
</file>