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A319" w14:textId="77777777" w:rsidR="006977AB" w:rsidRPr="00FB1845" w:rsidRDefault="006977AB" w:rsidP="006977AB">
      <w:pPr>
        <w:jc w:val="both"/>
        <w:rPr>
          <w:rFonts w:cs="David"/>
          <w:sz w:val="25"/>
          <w:szCs w:val="25"/>
          <w:rtl/>
          <w:lang w:eastAsia="he-IL"/>
        </w:rPr>
      </w:pPr>
    </w:p>
    <w:p w14:paraId="4EC39ACC" w14:textId="7097DA73" w:rsidR="006977AB" w:rsidRPr="00FB1845" w:rsidRDefault="006977AB" w:rsidP="004C7D48">
      <w:pPr>
        <w:jc w:val="center"/>
        <w:rPr>
          <w:rFonts w:cs="David"/>
          <w:b/>
          <w:bCs/>
          <w:sz w:val="25"/>
          <w:szCs w:val="25"/>
          <w:u w:val="single"/>
          <w:rtl/>
          <w:lang w:eastAsia="he-IL"/>
        </w:rPr>
      </w:pP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פרוטוקול וועדת מל"ח </w:t>
      </w:r>
      <w:r w:rsidR="00736014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>3</w:t>
      </w:r>
      <w:r w:rsidR="00D264A6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>-2025</w:t>
      </w:r>
      <w:r w:rsidR="00177226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 </w:t>
      </w:r>
      <w:r w:rsidR="009408FA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 </w:t>
      </w:r>
      <w:r w:rsidR="006D0BA7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מישיבה שהתקיימה ביום </w:t>
      </w: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 </w:t>
      </w:r>
      <w:r w:rsidR="00736014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>12/8/2025</w:t>
      </w:r>
    </w:p>
    <w:p w14:paraId="41165E19" w14:textId="77777777" w:rsidR="006D0BA7" w:rsidRPr="00FB1845" w:rsidRDefault="006D0BA7" w:rsidP="006D0BA7">
      <w:pPr>
        <w:jc w:val="center"/>
        <w:rPr>
          <w:rFonts w:cs="David"/>
          <w:b/>
          <w:bCs/>
          <w:sz w:val="25"/>
          <w:szCs w:val="25"/>
          <w:u w:val="single"/>
          <w:rtl/>
          <w:lang w:eastAsia="he-IL"/>
        </w:rPr>
      </w:pPr>
    </w:p>
    <w:p w14:paraId="6EE489C0" w14:textId="5CCFB214" w:rsidR="00EB24E2" w:rsidRPr="00FB1845" w:rsidRDefault="006977AB" w:rsidP="007C75EA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בתאריך </w:t>
      </w:r>
      <w:r w:rsidR="00736014" w:rsidRPr="00FB1845">
        <w:rPr>
          <w:rFonts w:ascii="Calibri" w:eastAsia="Calibri" w:hAnsi="Calibri" w:cs="David" w:hint="cs"/>
          <w:sz w:val="25"/>
          <w:szCs w:val="25"/>
          <w:rtl/>
        </w:rPr>
        <w:t>12/8/2025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CE6EC3" w:rsidRPr="00FB1845">
        <w:rPr>
          <w:rFonts w:ascii="Calibri" w:eastAsia="Calibri" w:hAnsi="Calibri" w:cs="David" w:hint="cs"/>
          <w:sz w:val="25"/>
          <w:szCs w:val="25"/>
          <w:rtl/>
        </w:rPr>
        <w:t xml:space="preserve">התקיימה וועדת מל"ח מספר </w:t>
      </w:r>
      <w:r w:rsidR="00736014" w:rsidRPr="00FB1845">
        <w:rPr>
          <w:rFonts w:ascii="Calibri" w:eastAsia="Calibri" w:hAnsi="Calibri" w:cs="David" w:hint="cs"/>
          <w:sz w:val="25"/>
          <w:szCs w:val="25"/>
          <w:rtl/>
        </w:rPr>
        <w:t>3</w:t>
      </w:r>
      <w:r w:rsidR="00637D2F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CE6EC3" w:rsidRPr="00FB1845">
        <w:rPr>
          <w:rFonts w:ascii="Calibri" w:eastAsia="Calibri" w:hAnsi="Calibri" w:cs="David" w:hint="cs"/>
          <w:sz w:val="25"/>
          <w:szCs w:val="25"/>
          <w:rtl/>
        </w:rPr>
        <w:t>לשנת 202</w:t>
      </w:r>
      <w:r w:rsidR="00D264A6" w:rsidRPr="00FB1845">
        <w:rPr>
          <w:rFonts w:ascii="Calibri" w:eastAsia="Calibri" w:hAnsi="Calibri" w:cs="David" w:hint="cs"/>
          <w:sz w:val="25"/>
          <w:szCs w:val="25"/>
          <w:rtl/>
        </w:rPr>
        <w:t>5</w:t>
      </w:r>
      <w:r w:rsidR="00CE6EC3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736014" w:rsidRPr="00FB1845">
        <w:rPr>
          <w:rFonts w:ascii="Calibri" w:eastAsia="Calibri" w:hAnsi="Calibri" w:cs="David" w:hint="cs"/>
          <w:sz w:val="25"/>
          <w:szCs w:val="25"/>
          <w:rtl/>
        </w:rPr>
        <w:t xml:space="preserve">בסימן מלחמת "עם כלביא" </w:t>
      </w:r>
      <w:r w:rsidR="008207AD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8F7C3B" w:rsidRPr="00FB1845">
        <w:rPr>
          <w:rFonts w:ascii="Calibri" w:eastAsia="Calibri" w:hAnsi="Calibri" w:cs="David" w:hint="cs"/>
          <w:sz w:val="25"/>
          <w:szCs w:val="25"/>
          <w:rtl/>
        </w:rPr>
        <w:t xml:space="preserve">, </w:t>
      </w:r>
      <w:r w:rsidR="00B210C8" w:rsidRPr="00FB1845">
        <w:rPr>
          <w:rFonts w:ascii="Calibri" w:eastAsia="Calibri" w:hAnsi="Calibri" w:cs="David" w:hint="cs"/>
          <w:sz w:val="25"/>
          <w:szCs w:val="25"/>
          <w:rtl/>
        </w:rPr>
        <w:t>בראשות ראש העיר</w:t>
      </w:r>
      <w:r w:rsidR="00497424" w:rsidRPr="00FB1845">
        <w:rPr>
          <w:rFonts w:ascii="Calibri" w:eastAsia="Calibri" w:hAnsi="Calibri" w:cs="David" w:hint="cs"/>
          <w:sz w:val="25"/>
          <w:szCs w:val="25"/>
          <w:rtl/>
        </w:rPr>
        <w:t xml:space="preserve"> , </w:t>
      </w:r>
      <w:r w:rsidR="00CE6EC3" w:rsidRPr="00FB1845">
        <w:rPr>
          <w:rFonts w:ascii="Calibri" w:eastAsia="Calibri" w:hAnsi="Calibri" w:cs="David" w:hint="cs"/>
          <w:sz w:val="25"/>
          <w:szCs w:val="25"/>
          <w:rtl/>
        </w:rPr>
        <w:t xml:space="preserve">חברי הוועדה , ראשי המכלולים , נציגי פקע"ר </w:t>
      </w:r>
      <w:r w:rsidR="007B526E" w:rsidRPr="00FB1845">
        <w:rPr>
          <w:rFonts w:ascii="Calibri" w:eastAsia="Calibri" w:hAnsi="Calibri" w:cs="David" w:hint="cs"/>
          <w:sz w:val="25"/>
          <w:szCs w:val="25"/>
          <w:rtl/>
        </w:rPr>
        <w:t xml:space="preserve">. </w:t>
      </w:r>
      <w:r w:rsidR="00532444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</w:p>
    <w:p w14:paraId="508575D2" w14:textId="77777777" w:rsidR="00CE6EC3" w:rsidRPr="00FB1845" w:rsidRDefault="00CE6EC3" w:rsidP="00CE6EC3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הנושאים שהוצגו : </w:t>
      </w:r>
    </w:p>
    <w:p w14:paraId="1CC30528" w14:textId="4D96EDAC" w:rsidR="00CE6EC3" w:rsidRPr="00FB1845" w:rsidRDefault="00D264A6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תמונת מצב </w:t>
      </w:r>
      <w:r w:rsidR="008207AD" w:rsidRPr="00FB1845">
        <w:rPr>
          <w:rFonts w:ascii="Calibri" w:eastAsia="Calibri" w:hAnsi="Calibri" w:cs="David" w:hint="cs"/>
          <w:sz w:val="25"/>
          <w:szCs w:val="25"/>
          <w:rtl/>
        </w:rPr>
        <w:t xml:space="preserve">מלחמה 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פיקוד העורף .</w:t>
      </w:r>
    </w:p>
    <w:p w14:paraId="429B5208" w14:textId="527DA3DB" w:rsidR="00D264A6" w:rsidRPr="00FB1845" w:rsidRDefault="00736014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מלחמת "עם כלביא"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תובנות . </w:t>
      </w:r>
    </w:p>
    <w:p w14:paraId="3903D775" w14:textId="25579FF3" w:rsidR="00736014" w:rsidRPr="00FB1845" w:rsidRDefault="00736014" w:rsidP="00CE6EC3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נושאים נוספים . </w:t>
      </w:r>
    </w:p>
    <w:p w14:paraId="06E1FE0D" w14:textId="70658EF8" w:rsidR="000743B0" w:rsidRPr="00FB1845" w:rsidRDefault="00D264A6" w:rsidP="006A1B75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b/>
          <w:bCs/>
          <w:sz w:val="25"/>
          <w:szCs w:val="25"/>
        </w:rPr>
      </w:pP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תמונת מצב </w:t>
      </w:r>
      <w:r w:rsidR="008207AD"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מלחמה 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של פקע"ר </w:t>
      </w:r>
      <w:r w:rsidRPr="00FB1845"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  <w:t>–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מבחינת סיווג אינה מופיעה בסיכום . </w:t>
      </w:r>
    </w:p>
    <w:p w14:paraId="1FD13C9C" w14:textId="57E51AB0" w:rsidR="006A1B75" w:rsidRPr="00FB1845" w:rsidRDefault="00736014" w:rsidP="006A1B75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5"/>
          <w:szCs w:val="25"/>
        </w:rPr>
      </w:pP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מלחמת "עם כלביא" </w:t>
      </w:r>
      <w:r w:rsidRPr="00FB1845"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  <w:t>–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תובנות </w:t>
      </w:r>
    </w:p>
    <w:p w14:paraId="120F4C7D" w14:textId="7AAFB298" w:rsidR="00836242" w:rsidRPr="00FB1845" w:rsidRDefault="00736014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מלחמת "עם כלביא"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13-24/6/2025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המערכה מול איראן . </w:t>
      </w:r>
    </w:p>
    <w:p w14:paraId="41637205" w14:textId="4215D016" w:rsidR="008816A5" w:rsidRPr="00FB1845" w:rsidRDefault="008816A5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14/6/2025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נפילת טיל בבת ים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רחוב ירושלים 45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אירוע מכונן בעיר . </w:t>
      </w:r>
    </w:p>
    <w:p w14:paraId="59DCC62A" w14:textId="5CABAE19" w:rsidR="008816A5" w:rsidRPr="00FB1845" w:rsidRDefault="008816A5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הרשות </w:t>
      </w:r>
      <w:proofErr w:type="spellStart"/>
      <w:r w:rsidRPr="00FB1845">
        <w:rPr>
          <w:rFonts w:ascii="Calibri" w:eastAsia="Calibri" w:hAnsi="Calibri" w:cs="David" w:hint="cs"/>
          <w:sz w:val="25"/>
          <w:szCs w:val="25"/>
          <w:rtl/>
        </w:rPr>
        <w:t>היתה</w:t>
      </w:r>
      <w:proofErr w:type="spellEnd"/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ערוכה ברמה טובה מאוד ועם זאת בוצעו לא מעט פעילויות חדשות בשיתוף כלל הגורמים בעירייה החל מהשעות הראשונות . </w:t>
      </w:r>
    </w:p>
    <w:p w14:paraId="4142E09B" w14:textId="1C41919D" w:rsidR="008816A5" w:rsidRPr="00FB1845" w:rsidRDefault="008816A5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הנוהל של </w:t>
      </w:r>
      <w:proofErr w:type="spellStart"/>
      <w:r w:rsidRPr="00FB1845">
        <w:rPr>
          <w:rFonts w:ascii="Calibri" w:eastAsia="Calibri" w:hAnsi="Calibri" w:cs="David" w:hint="cs"/>
          <w:sz w:val="25"/>
          <w:szCs w:val="25"/>
          <w:rtl/>
        </w:rPr>
        <w:t>סד"פ</w:t>
      </w:r>
      <w:proofErr w:type="spellEnd"/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DF5334" w:rsidRPr="00FB1845">
        <w:rPr>
          <w:rFonts w:ascii="Calibri" w:eastAsia="Calibri" w:hAnsi="Calibri" w:cs="David" w:hint="cs"/>
          <w:sz w:val="25"/>
          <w:szCs w:val="25"/>
          <w:rtl/>
        </w:rPr>
        <w:t xml:space="preserve">נפילת טיל מעודכן . </w:t>
      </w:r>
    </w:p>
    <w:p w14:paraId="1A7BEEA2" w14:textId="6B1E70D8" w:rsidR="00DF5334" w:rsidRPr="00FB1845" w:rsidRDefault="00DF5334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נוהל פתיחת מרכז משפחות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יעודכן בהתאם ללקחים . </w:t>
      </w:r>
    </w:p>
    <w:p w14:paraId="09DBFF64" w14:textId="4E7170FD" w:rsidR="00DF5334" w:rsidRPr="00FB1845" w:rsidRDefault="00DF5334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נוהל חדש של קליטת מפונים בבתי מלון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בתהליך . </w:t>
      </w:r>
    </w:p>
    <w:p w14:paraId="710873D2" w14:textId="448C69FC" w:rsidR="00DF5334" w:rsidRPr="00FB1845" w:rsidRDefault="00DF5334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החזרת מחסני חירום לכשירות וארגון מחדש לפי ערכות </w:t>
      </w:r>
      <w:r w:rsidR="005F6CEA" w:rsidRPr="00FB1845">
        <w:rPr>
          <w:rFonts w:ascii="Calibri" w:eastAsia="Calibri" w:hAnsi="Calibri" w:cs="David" w:hint="cs"/>
          <w:sz w:val="25"/>
          <w:szCs w:val="25"/>
          <w:rtl/>
        </w:rPr>
        <w:t xml:space="preserve">ציוד מוכנות לאור לקחי המלחמה . מתגבשת תוכנית רכש בהתאם . </w:t>
      </w:r>
    </w:p>
    <w:p w14:paraId="66977431" w14:textId="36C0B7A3" w:rsidR="005F6CEA" w:rsidRPr="00FB1845" w:rsidRDefault="005F6CEA" w:rsidP="005F6CEA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נושאים נוספים : </w:t>
      </w:r>
    </w:p>
    <w:p w14:paraId="1A51C2A8" w14:textId="77C4A535" w:rsidR="005F6CEA" w:rsidRPr="00FB1845" w:rsidRDefault="005F6CEA" w:rsidP="005F6CEA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eastAsia="Calibri"/>
          <w:sz w:val="25"/>
          <w:szCs w:val="25"/>
        </w:rPr>
      </w:pPr>
      <w:r w:rsidRPr="00FB1845">
        <w:rPr>
          <w:rFonts w:ascii="Calibri" w:eastAsia="Calibri" w:hAnsi="Calibri" w:cs="David"/>
          <w:sz w:val="25"/>
          <w:szCs w:val="25"/>
          <w:rtl/>
        </w:rPr>
        <w:softHyphen/>
      </w:r>
      <w:r w:rsidRPr="00FB1845">
        <w:rPr>
          <w:rFonts w:eastAsia="Calibri" w:hint="cs"/>
          <w:sz w:val="25"/>
          <w:szCs w:val="25"/>
          <w:rtl/>
        </w:rPr>
        <w:t xml:space="preserve">צונאמי </w:t>
      </w:r>
      <w:r w:rsidRPr="00FB1845">
        <w:rPr>
          <w:rFonts w:eastAsia="Calibri"/>
          <w:sz w:val="25"/>
          <w:szCs w:val="25"/>
          <w:rtl/>
        </w:rPr>
        <w:t>–</w:t>
      </w:r>
      <w:r w:rsidRPr="00FB1845">
        <w:rPr>
          <w:rFonts w:eastAsia="Calibri" w:hint="cs"/>
          <w:sz w:val="25"/>
          <w:szCs w:val="25"/>
          <w:rtl/>
        </w:rPr>
        <w:t xml:space="preserve"> בוצע סקר ערי החוף על ידי </w:t>
      </w:r>
      <w:proofErr w:type="spellStart"/>
      <w:r w:rsidRPr="00FB1845">
        <w:rPr>
          <w:rFonts w:eastAsia="Calibri" w:hint="cs"/>
          <w:sz w:val="25"/>
          <w:szCs w:val="25"/>
          <w:rtl/>
        </w:rPr>
        <w:t>רח"ל</w:t>
      </w:r>
      <w:proofErr w:type="spellEnd"/>
      <w:r w:rsidRPr="00FB1845">
        <w:rPr>
          <w:rFonts w:eastAsia="Calibri" w:hint="cs"/>
          <w:sz w:val="25"/>
          <w:szCs w:val="25"/>
          <w:rtl/>
        </w:rPr>
        <w:t xml:space="preserve"> </w:t>
      </w:r>
      <w:r w:rsidRPr="00FB1845">
        <w:rPr>
          <w:rFonts w:eastAsia="Calibri"/>
          <w:sz w:val="25"/>
          <w:szCs w:val="25"/>
          <w:rtl/>
        </w:rPr>
        <w:t>–</w:t>
      </w:r>
      <w:r w:rsidRPr="00FB1845">
        <w:rPr>
          <w:rFonts w:eastAsia="Calibri" w:hint="cs"/>
          <w:sz w:val="25"/>
          <w:szCs w:val="25"/>
          <w:rtl/>
        </w:rPr>
        <w:t xml:space="preserve"> נדרש לרענן מפות הצפה , שילוט , דרכי מילוט ואמצעים.</w:t>
      </w:r>
      <w:r w:rsidR="006865B5" w:rsidRPr="00FB1845">
        <w:rPr>
          <w:rFonts w:eastAsia="Calibri" w:hint="cs"/>
          <w:sz w:val="25"/>
          <w:szCs w:val="25"/>
          <w:rtl/>
        </w:rPr>
        <w:t xml:space="preserve"> נדרש לכתוב נוהל פינוי בעת צונאמי . כרגע בשלב זה אין כוונה של </w:t>
      </w:r>
      <w:proofErr w:type="spellStart"/>
      <w:r w:rsidR="006865B5" w:rsidRPr="00FB1845">
        <w:rPr>
          <w:rFonts w:eastAsia="Calibri" w:hint="cs"/>
          <w:sz w:val="25"/>
          <w:szCs w:val="25"/>
          <w:rtl/>
        </w:rPr>
        <w:t>רח"ל</w:t>
      </w:r>
      <w:proofErr w:type="spellEnd"/>
      <w:r w:rsidR="006865B5" w:rsidRPr="00FB1845">
        <w:rPr>
          <w:rFonts w:eastAsia="Calibri" w:hint="cs"/>
          <w:sz w:val="25"/>
          <w:szCs w:val="25"/>
          <w:rtl/>
        </w:rPr>
        <w:t xml:space="preserve"> להשתתף באמצעים ותקציב ועל כן הנושא באחריות הרשות . </w:t>
      </w:r>
    </w:p>
    <w:p w14:paraId="4E02D3FF" w14:textId="2E9E6434" w:rsidR="006865B5" w:rsidRPr="00FB1845" w:rsidRDefault="006865B5" w:rsidP="005F6CEA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eastAsia="Calibri"/>
          <w:sz w:val="25"/>
          <w:szCs w:val="25"/>
        </w:rPr>
      </w:pPr>
      <w:r w:rsidRPr="00FB1845">
        <w:rPr>
          <w:rFonts w:eastAsia="Calibri" w:hint="cs"/>
          <w:sz w:val="25"/>
          <w:szCs w:val="25"/>
          <w:rtl/>
        </w:rPr>
        <w:t xml:space="preserve">רעידת אדמה </w:t>
      </w:r>
      <w:r w:rsidRPr="00FB1845">
        <w:rPr>
          <w:rFonts w:eastAsia="Calibri"/>
          <w:sz w:val="25"/>
          <w:szCs w:val="25"/>
          <w:rtl/>
        </w:rPr>
        <w:t>–</w:t>
      </w:r>
      <w:r w:rsidRPr="00FB1845">
        <w:rPr>
          <w:rFonts w:eastAsia="Calibri" w:hint="cs"/>
          <w:sz w:val="25"/>
          <w:szCs w:val="25"/>
          <w:rtl/>
        </w:rPr>
        <w:t xml:space="preserve"> יש כוונה להכריז על שנת 2026 כשנת המוכנות לרעידת אדמה . </w:t>
      </w:r>
      <w:proofErr w:type="spellStart"/>
      <w:r w:rsidRPr="00FB1845">
        <w:rPr>
          <w:rFonts w:eastAsia="Calibri" w:hint="cs"/>
          <w:sz w:val="25"/>
          <w:szCs w:val="25"/>
          <w:rtl/>
        </w:rPr>
        <w:t>רח"ל</w:t>
      </w:r>
      <w:proofErr w:type="spellEnd"/>
      <w:r w:rsidRPr="00FB1845">
        <w:rPr>
          <w:rFonts w:eastAsia="Calibri" w:hint="cs"/>
          <w:sz w:val="25"/>
          <w:szCs w:val="25"/>
          <w:rtl/>
        </w:rPr>
        <w:t xml:space="preserve"> החלו בכתיבת </w:t>
      </w:r>
      <w:proofErr w:type="spellStart"/>
      <w:r w:rsidRPr="00FB1845">
        <w:rPr>
          <w:rFonts w:eastAsia="Calibri" w:hint="cs"/>
          <w:sz w:val="25"/>
          <w:szCs w:val="25"/>
          <w:rtl/>
        </w:rPr>
        <w:t>פק"לים</w:t>
      </w:r>
      <w:proofErr w:type="spellEnd"/>
      <w:r w:rsidRPr="00FB1845">
        <w:rPr>
          <w:rFonts w:eastAsia="Calibri" w:hint="cs"/>
          <w:sz w:val="25"/>
          <w:szCs w:val="25"/>
          <w:rtl/>
        </w:rPr>
        <w:t xml:space="preserve"> ברמה הלאומית משם יגזרו כלל ההנחיות לפקע"ר ולרשויות המקומיות . </w:t>
      </w:r>
    </w:p>
    <w:p w14:paraId="0D76D8E3" w14:textId="04F6DAA4" w:rsidR="006865B5" w:rsidRPr="00FB1845" w:rsidRDefault="006865B5" w:rsidP="005F6CEA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eastAsia="Calibri"/>
          <w:sz w:val="25"/>
          <w:szCs w:val="25"/>
        </w:rPr>
      </w:pPr>
      <w:r w:rsidRPr="00FB1845">
        <w:rPr>
          <w:rFonts w:eastAsia="Calibri" w:hint="cs"/>
          <w:sz w:val="25"/>
          <w:szCs w:val="25"/>
          <w:rtl/>
        </w:rPr>
        <w:t xml:space="preserve">מרכז פעלה הצטייד בפלוטר חדש להדפסת </w:t>
      </w:r>
      <w:proofErr w:type="spellStart"/>
      <w:r w:rsidRPr="00FB1845">
        <w:rPr>
          <w:rFonts w:eastAsia="Calibri" w:hint="cs"/>
          <w:sz w:val="25"/>
          <w:szCs w:val="25"/>
          <w:rtl/>
        </w:rPr>
        <w:t>גרמושקות</w:t>
      </w:r>
      <w:proofErr w:type="spellEnd"/>
      <w:r w:rsidRPr="00FB1845">
        <w:rPr>
          <w:rFonts w:eastAsia="Calibri" w:hint="cs"/>
          <w:sz w:val="25"/>
          <w:szCs w:val="25"/>
          <w:rtl/>
        </w:rPr>
        <w:t xml:space="preserve"> של הנדסה . </w:t>
      </w:r>
    </w:p>
    <w:p w14:paraId="0D2E74DC" w14:textId="3283A7E1" w:rsidR="006865B5" w:rsidRPr="00FB1845" w:rsidRDefault="006865B5" w:rsidP="005F6CEA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eastAsia="Calibri"/>
          <w:sz w:val="25"/>
          <w:szCs w:val="25"/>
        </w:rPr>
      </w:pPr>
      <w:r w:rsidRPr="00FB1845">
        <w:rPr>
          <w:rFonts w:eastAsia="Calibri" w:hint="cs"/>
          <w:sz w:val="25"/>
          <w:szCs w:val="25"/>
          <w:rtl/>
        </w:rPr>
        <w:t xml:space="preserve">רכש 2 מכשירי ברק כתום </w:t>
      </w:r>
      <w:r w:rsidRPr="00FB1845">
        <w:rPr>
          <w:rFonts w:eastAsia="Calibri"/>
          <w:sz w:val="25"/>
          <w:szCs w:val="25"/>
          <w:rtl/>
        </w:rPr>
        <w:t>–</w:t>
      </w:r>
      <w:r w:rsidRPr="00FB1845">
        <w:rPr>
          <w:rFonts w:eastAsia="Calibri" w:hint="cs"/>
          <w:sz w:val="25"/>
          <w:szCs w:val="25"/>
          <w:rtl/>
        </w:rPr>
        <w:t xml:space="preserve"> קשר עם רשויות החירום ופקע"ר . </w:t>
      </w:r>
    </w:p>
    <w:p w14:paraId="0C4FCE50" w14:textId="77777777" w:rsidR="00C220B2" w:rsidRPr="00FB1845" w:rsidRDefault="00C220B2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</w:p>
    <w:p w14:paraId="64DB6F19" w14:textId="77777777" w:rsidR="00C220B2" w:rsidRPr="00FB1845" w:rsidRDefault="00C220B2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</w:p>
    <w:p w14:paraId="69608A44" w14:textId="77777777" w:rsidR="00C220B2" w:rsidRDefault="00C220B2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</w:p>
    <w:p w14:paraId="5B0A9F1D" w14:textId="77777777" w:rsidR="00E50216" w:rsidRDefault="00E50216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</w:p>
    <w:p w14:paraId="75180C29" w14:textId="77777777" w:rsidR="00E50216" w:rsidRDefault="00E50216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</w:p>
    <w:p w14:paraId="21695B7D" w14:textId="5141EE51" w:rsidR="003D2D7A" w:rsidRPr="00FB1845" w:rsidRDefault="004C765C" w:rsidP="00C220B2">
      <w:pPr>
        <w:spacing w:after="200" w:line="360" w:lineRule="auto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lastRenderedPageBreak/>
        <w:t xml:space="preserve">התייחסויות : </w:t>
      </w:r>
    </w:p>
    <w:p w14:paraId="34537FF9" w14:textId="721374CA" w:rsidR="00F43F45" w:rsidRPr="00FB1845" w:rsidRDefault="004A3D34" w:rsidP="00F43F45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  <w:r w:rsidRPr="00FB1845">
        <w:rPr>
          <w:rFonts w:ascii="Calibri" w:eastAsia="Calibri" w:hAnsi="Calibri" w:cs="David" w:hint="cs"/>
          <w:b/>
          <w:bCs/>
          <w:sz w:val="25"/>
          <w:szCs w:val="25"/>
          <w:rtl/>
        </w:rPr>
        <w:t xml:space="preserve">            </w:t>
      </w:r>
      <w:proofErr w:type="spellStart"/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>יקל"ר</w:t>
      </w:r>
      <w:proofErr w:type="spellEnd"/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</w:t>
      </w:r>
    </w:p>
    <w:p w14:paraId="04792468" w14:textId="01299D5B" w:rsidR="00A50847" w:rsidRPr="00FB1845" w:rsidRDefault="004A3D34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proofErr w:type="spellStart"/>
      <w:r w:rsidRPr="00FB1845">
        <w:rPr>
          <w:rFonts w:ascii="Calibri" w:eastAsia="Calibri" w:hAnsi="Calibri" w:cs="David" w:hint="cs"/>
          <w:sz w:val="25"/>
          <w:szCs w:val="25"/>
          <w:rtl/>
        </w:rPr>
        <w:t>מיגוניות</w:t>
      </w:r>
      <w:proofErr w:type="spellEnd"/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מותאמות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יש 8 מיועדות להצבה בבת ים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מחכים לאישור העירייה לגבי המיקומים . מיועדות להצבה לטווח ארוך . באם לא יתקבלו מיקומים בקרוב </w:t>
      </w:r>
      <w:proofErr w:type="spellStart"/>
      <w:r w:rsidRPr="00FB1845">
        <w:rPr>
          <w:rFonts w:ascii="Calibri" w:eastAsia="Calibri" w:hAnsi="Calibri" w:cs="David" w:hint="cs"/>
          <w:sz w:val="25"/>
          <w:szCs w:val="25"/>
          <w:rtl/>
        </w:rPr>
        <w:t>המיגוניות</w:t>
      </w:r>
      <w:proofErr w:type="spellEnd"/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יועברו לערים אחרות . </w:t>
      </w:r>
    </w:p>
    <w:p w14:paraId="64003275" w14:textId="5C6E3AE5" w:rsidR="001A738D" w:rsidRPr="00FB1845" w:rsidRDefault="004A3D34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יש להשלים את הכשרות בעלי התפקידים הבכירים במטה </w:t>
      </w:r>
      <w:proofErr w:type="spellStart"/>
      <w:r w:rsidRPr="00FB1845">
        <w:rPr>
          <w:rFonts w:ascii="Calibri" w:eastAsia="Calibri" w:hAnsi="Calibri" w:cs="David" w:hint="cs"/>
          <w:sz w:val="25"/>
          <w:szCs w:val="25"/>
          <w:rtl/>
        </w:rPr>
        <w:t>המל"ח</w:t>
      </w:r>
      <w:proofErr w:type="spellEnd"/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במכללה לאיתנות . </w:t>
      </w:r>
    </w:p>
    <w:p w14:paraId="0BD63B03" w14:textId="0E3D7376" w:rsidR="004A3D34" w:rsidRPr="00FB1845" w:rsidRDefault="004A3D34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מתוכנן אימון למכלול הנדסה בנובמבר . </w:t>
      </w:r>
    </w:p>
    <w:p w14:paraId="6683346E" w14:textId="6A185EDE" w:rsidR="004A3D34" w:rsidRPr="00FB1845" w:rsidRDefault="004A3D34" w:rsidP="00A5084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מתוכנן סיכום אימון מל"ח עירוני שנערך בחודש 5/25 בראשות מנכ"ל העירייה . </w:t>
      </w:r>
    </w:p>
    <w:p w14:paraId="7F85D431" w14:textId="1B896C9C" w:rsidR="00604351" w:rsidRPr="00FB1845" w:rsidRDefault="00604351" w:rsidP="00604351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      </w:t>
      </w:r>
      <w:r w:rsidR="004A3D34"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מנהל מערכות מידע ומחשוב 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</w:t>
      </w:r>
      <w:r w:rsidRPr="00FB1845"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  <w:t>–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</w:t>
      </w:r>
    </w:p>
    <w:p w14:paraId="038A5A6D" w14:textId="66327E37" w:rsidR="00B913EE" w:rsidRPr="00FB1845" w:rsidRDefault="004A3D34" w:rsidP="00604351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במסגרת עדכוני הנהלים יש לקחת בחשבון את נהלי קליטת תושבים מבחינת המידע </w:t>
      </w:r>
      <w:r w:rsidR="004F24B6" w:rsidRPr="00FB1845">
        <w:rPr>
          <w:rFonts w:ascii="Calibri" w:eastAsia="Calibri" w:hAnsi="Calibri" w:cs="David" w:hint="cs"/>
          <w:sz w:val="25"/>
          <w:szCs w:val="25"/>
          <w:rtl/>
        </w:rPr>
        <w:t xml:space="preserve">הנדרש , כיצד מבצעים , איזה אמצעים נדרש לאיסוף המידע , איך אוספים מידע באמצעות גורמים שונים בצורה מסונכרנת . </w:t>
      </w:r>
    </w:p>
    <w:p w14:paraId="3A20F57F" w14:textId="750F19B1" w:rsidR="004F24B6" w:rsidRPr="00FB1845" w:rsidRDefault="004F24B6" w:rsidP="004F24B6">
      <w:pPr>
        <w:spacing w:after="200" w:line="360" w:lineRule="auto"/>
        <w:jc w:val="both"/>
        <w:rPr>
          <w:rFonts w:ascii="Calibri" w:eastAsia="Calibri" w:hAnsi="Calibri" w:cs="David"/>
          <w:sz w:val="25"/>
          <w:szCs w:val="25"/>
          <w:rtl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     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מנכ"ל העירייה </w:t>
      </w:r>
      <w:r w:rsidRPr="00FB1845">
        <w:rPr>
          <w:rFonts w:ascii="Calibri" w:eastAsia="Calibri" w:hAnsi="Calibri" w:cs="David"/>
          <w:b/>
          <w:bCs/>
          <w:sz w:val="25"/>
          <w:szCs w:val="25"/>
          <w:u w:val="single"/>
          <w:rtl/>
        </w:rPr>
        <w:t>–</w:t>
      </w:r>
      <w:r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 xml:space="preserve"> </w:t>
      </w:r>
    </w:p>
    <w:p w14:paraId="0928B2C9" w14:textId="538DA182" w:rsidR="004F24B6" w:rsidRPr="00FB1845" w:rsidRDefault="004F24B6" w:rsidP="004F24B6">
      <w:pPr>
        <w:pStyle w:val="a9"/>
        <w:numPr>
          <w:ilvl w:val="0"/>
          <w:numId w:val="42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  <w:rtl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אנו נמצאים בתהליך של למידה ושיפור תהליכים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הפערים יכנסו לתהליך . </w:t>
      </w:r>
    </w:p>
    <w:p w14:paraId="61B2B16F" w14:textId="0DF0F40E" w:rsidR="00F635B7" w:rsidRPr="00FB1845" w:rsidRDefault="004F24B6" w:rsidP="003438E2">
      <w:pPr>
        <w:spacing w:after="200" w:line="360" w:lineRule="auto"/>
        <w:jc w:val="both"/>
        <w:rPr>
          <w:rFonts w:ascii="Calibri" w:eastAsia="Calibri" w:hAnsi="Calibri" w:cs="David"/>
          <w:sz w:val="25"/>
          <w:szCs w:val="25"/>
          <w:u w:val="single"/>
          <w:rtl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      </w:t>
      </w:r>
      <w:r w:rsidR="00F635B7" w:rsidRPr="00FB1845">
        <w:rPr>
          <w:rFonts w:ascii="Calibri" w:eastAsia="Calibri" w:hAnsi="Calibri" w:cs="David" w:hint="cs"/>
          <w:sz w:val="25"/>
          <w:szCs w:val="25"/>
          <w:rtl/>
        </w:rPr>
        <w:t xml:space="preserve">      </w:t>
      </w:r>
      <w:r w:rsidR="00EF7F9B" w:rsidRPr="00FB1845">
        <w:rPr>
          <w:rFonts w:ascii="Calibri" w:eastAsia="Calibri" w:hAnsi="Calibri" w:cs="David" w:hint="cs"/>
          <w:b/>
          <w:bCs/>
          <w:sz w:val="25"/>
          <w:szCs w:val="25"/>
          <w:u w:val="single"/>
          <w:rtl/>
        </w:rPr>
        <w:t>סיכום ראש העיר</w:t>
      </w:r>
      <w:r w:rsidR="00EF7F9B" w:rsidRPr="00FB1845">
        <w:rPr>
          <w:rFonts w:ascii="Calibri" w:eastAsia="Calibri" w:hAnsi="Calibri" w:cs="David" w:hint="cs"/>
          <w:sz w:val="25"/>
          <w:szCs w:val="25"/>
          <w:u w:val="single"/>
          <w:rtl/>
        </w:rPr>
        <w:t xml:space="preserve"> </w:t>
      </w:r>
      <w:r w:rsidR="00F635B7" w:rsidRPr="00FB1845">
        <w:rPr>
          <w:rFonts w:ascii="Calibri" w:eastAsia="Calibri" w:hAnsi="Calibri" w:cs="David" w:hint="cs"/>
          <w:sz w:val="25"/>
          <w:szCs w:val="25"/>
          <w:u w:val="single"/>
          <w:rtl/>
        </w:rPr>
        <w:t xml:space="preserve"> </w:t>
      </w:r>
      <w:r w:rsidR="00F635B7" w:rsidRPr="00FB1845">
        <w:rPr>
          <w:rFonts w:ascii="Calibri" w:eastAsia="Calibri" w:hAnsi="Calibri" w:cs="David"/>
          <w:sz w:val="25"/>
          <w:szCs w:val="25"/>
          <w:u w:val="single"/>
          <w:rtl/>
        </w:rPr>
        <w:t>–</w:t>
      </w:r>
      <w:r w:rsidR="00F635B7" w:rsidRPr="00FB1845">
        <w:rPr>
          <w:rFonts w:ascii="Calibri" w:eastAsia="Calibri" w:hAnsi="Calibri" w:cs="David" w:hint="cs"/>
          <w:sz w:val="25"/>
          <w:szCs w:val="25"/>
          <w:u w:val="single"/>
          <w:rtl/>
        </w:rPr>
        <w:t xml:space="preserve"> </w:t>
      </w:r>
    </w:p>
    <w:p w14:paraId="35BABA5E" w14:textId="32A79AAB" w:rsidR="00AD7F4F" w:rsidRPr="00FB1845" w:rsidRDefault="004F24B6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צונאמי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מבקש ממנהל אגף הביטחון והחירום למנות אחראי לנושא הטיפול בפערים בתחום ההיערכות לצונאמי . </w:t>
      </w:r>
    </w:p>
    <w:p w14:paraId="62E56CDC" w14:textId="06EFBBB1" w:rsidR="000704B8" w:rsidRPr="00FB1845" w:rsidRDefault="000704B8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תהליך הפקת לקחים "עם כלביא" </w:t>
      </w:r>
      <w:r w:rsidRPr="00FB1845">
        <w:rPr>
          <w:rFonts w:ascii="Calibri" w:eastAsia="Calibri" w:hAnsi="Calibri" w:cs="David"/>
          <w:sz w:val="25"/>
          <w:szCs w:val="25"/>
          <w:rtl/>
        </w:rPr>
        <w:t>–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יש חוסרים של מכלול קהילה וחינוך . מבקש להשלים לתיק הלקחים . </w:t>
      </w:r>
    </w:p>
    <w:p w14:paraId="2EBEB133" w14:textId="4FC7C89B" w:rsidR="000704B8" w:rsidRPr="00FB1845" w:rsidRDefault="000704B8" w:rsidP="000704B8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יש לוודא עד אחרי החגים חזרה לכשירות של מערכי העירייה בנושאי הון אנושי , בעלי תפקידים , ציוד , נהלים . מבקש להציג פערים בנושא . </w:t>
      </w:r>
    </w:p>
    <w:p w14:paraId="3E67B8A0" w14:textId="4AC02BE0" w:rsidR="000704B8" w:rsidRPr="00FB1845" w:rsidRDefault="000704B8" w:rsidP="000704B8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5"/>
          <w:szCs w:val="25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מודה לכלל האנשים על העשייה . </w:t>
      </w:r>
    </w:p>
    <w:p w14:paraId="7EE504E2" w14:textId="7060639C" w:rsidR="00514E21" w:rsidRPr="00FB1845" w:rsidRDefault="000F0D8D" w:rsidP="003438E2">
      <w:pPr>
        <w:spacing w:after="200" w:line="360" w:lineRule="auto"/>
        <w:ind w:left="7200"/>
        <w:jc w:val="both"/>
        <w:rPr>
          <w:rFonts w:ascii="Calibri" w:eastAsia="Calibri" w:hAnsi="Calibri" w:cs="David"/>
          <w:sz w:val="25"/>
          <w:szCs w:val="25"/>
          <w:u w:val="single"/>
        </w:rPr>
      </w:pPr>
      <w:r w:rsidRPr="00FB1845">
        <w:rPr>
          <w:rFonts w:ascii="Calibri" w:eastAsia="Calibri" w:hAnsi="Calibri" w:cs="David" w:hint="cs"/>
          <w:sz w:val="25"/>
          <w:szCs w:val="25"/>
          <w:rtl/>
        </w:rPr>
        <w:t>בברכה</w:t>
      </w:r>
      <w:r w:rsidR="003438E2" w:rsidRPr="00FB1845">
        <w:rPr>
          <w:rFonts w:ascii="Calibri" w:eastAsia="Calibri" w:hAnsi="Calibri" w:cs="David" w:hint="cs"/>
          <w:sz w:val="25"/>
          <w:szCs w:val="25"/>
          <w:rtl/>
        </w:rPr>
        <w:t>,</w:t>
      </w:r>
      <w:r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9810FB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  <w:r w:rsidR="00514E21" w:rsidRPr="00FB1845">
        <w:rPr>
          <w:rFonts w:ascii="Calibri" w:eastAsia="Calibri" w:hAnsi="Calibri" w:cs="David" w:hint="cs"/>
          <w:sz w:val="25"/>
          <w:szCs w:val="25"/>
          <w:rtl/>
        </w:rPr>
        <w:t xml:space="preserve"> </w:t>
      </w:r>
    </w:p>
    <w:p w14:paraId="47D1D848" w14:textId="77777777" w:rsidR="006977AB" w:rsidRPr="00FB1845" w:rsidRDefault="006977AB" w:rsidP="006977AB">
      <w:pPr>
        <w:jc w:val="right"/>
        <w:rPr>
          <w:rFonts w:cs="David"/>
          <w:b/>
          <w:bCs/>
          <w:sz w:val="25"/>
          <w:szCs w:val="25"/>
          <w:rtl/>
          <w:lang w:eastAsia="he-IL"/>
        </w:rPr>
      </w:pPr>
      <w:r w:rsidRPr="00FB1845">
        <w:rPr>
          <w:rFonts w:cs="David" w:hint="cs"/>
          <w:b/>
          <w:bCs/>
          <w:sz w:val="25"/>
          <w:szCs w:val="25"/>
          <w:rtl/>
          <w:lang w:eastAsia="he-IL"/>
        </w:rPr>
        <w:t xml:space="preserve">באום יורם </w:t>
      </w:r>
      <w:r w:rsidRPr="00FB1845">
        <w:rPr>
          <w:rFonts w:cs="David"/>
          <w:b/>
          <w:bCs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b/>
          <w:bCs/>
          <w:sz w:val="25"/>
          <w:szCs w:val="25"/>
          <w:rtl/>
          <w:lang w:eastAsia="he-IL"/>
        </w:rPr>
        <w:t xml:space="preserve"> רכז מל"ח </w:t>
      </w:r>
    </w:p>
    <w:p w14:paraId="58631241" w14:textId="77777777" w:rsidR="006977AB" w:rsidRPr="00FB1845" w:rsidRDefault="006977AB" w:rsidP="006977AB">
      <w:pPr>
        <w:jc w:val="right"/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b/>
          <w:bCs/>
          <w:sz w:val="25"/>
          <w:szCs w:val="25"/>
          <w:rtl/>
          <w:lang w:eastAsia="he-IL"/>
        </w:rPr>
        <w:t xml:space="preserve">עיריית                בת ים </w:t>
      </w:r>
    </w:p>
    <w:p w14:paraId="5868454B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תפוצה : </w:t>
      </w:r>
    </w:p>
    <w:p w14:paraId="333744C9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</w:p>
    <w:p w14:paraId="6A569421" w14:textId="77777777" w:rsidR="006977AB" w:rsidRPr="00FB1845" w:rsidRDefault="006977AB" w:rsidP="002520A7">
      <w:pPr>
        <w:rPr>
          <w:rFonts w:cs="David"/>
          <w:b/>
          <w:bCs/>
          <w:sz w:val="25"/>
          <w:szCs w:val="25"/>
          <w:u w:val="single"/>
          <w:rtl/>
          <w:lang w:eastAsia="he-IL"/>
        </w:rPr>
      </w:pP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ראש הרשות </w:t>
      </w:r>
      <w:r w:rsidRPr="00FB1845">
        <w:rPr>
          <w:rFonts w:cs="David"/>
          <w:b/>
          <w:bCs/>
          <w:sz w:val="25"/>
          <w:szCs w:val="25"/>
          <w:u w:val="single"/>
          <w:rtl/>
          <w:lang w:eastAsia="he-IL"/>
        </w:rPr>
        <w:t>–</w:t>
      </w: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 מר </w:t>
      </w:r>
      <w:r w:rsidR="002520A7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>צביקה ברוט</w:t>
      </w:r>
    </w:p>
    <w:p w14:paraId="6EE031B0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חברי וועדת מל"ח </w:t>
      </w:r>
    </w:p>
    <w:p w14:paraId="29DF18FC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מטה מל"ח תפעולי </w:t>
      </w:r>
    </w:p>
    <w:p w14:paraId="6ECE52B0" w14:textId="60B4CC4A" w:rsidR="006977AB" w:rsidRPr="00FB1845" w:rsidRDefault="006977AB" w:rsidP="002520A7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פקע"ר </w:t>
      </w:r>
      <w:r w:rsidRPr="00FB1845">
        <w:rPr>
          <w:rFonts w:cs="David"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מפקד מחוז דן </w:t>
      </w:r>
      <w:r w:rsidRPr="00FB1845">
        <w:rPr>
          <w:rFonts w:cs="David"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אל"מ </w:t>
      </w:r>
      <w:r w:rsidR="00295F55" w:rsidRPr="00FB1845">
        <w:rPr>
          <w:rFonts w:cs="David" w:hint="cs"/>
          <w:sz w:val="25"/>
          <w:szCs w:val="25"/>
          <w:rtl/>
          <w:lang w:eastAsia="he-IL"/>
        </w:rPr>
        <w:t xml:space="preserve">חי רקח </w:t>
      </w:r>
      <w:r w:rsidR="002520A7"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  <w:r w:rsidR="00552404"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</w:p>
    <w:p w14:paraId="7C470D4A" w14:textId="30019CD8" w:rsidR="006977AB" w:rsidRPr="00FB1845" w:rsidRDefault="006977AB" w:rsidP="005F5F2E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מ"י </w:t>
      </w:r>
      <w:r w:rsidRPr="00FB1845">
        <w:rPr>
          <w:rFonts w:cs="David"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  <w:r w:rsidR="00295F55" w:rsidRPr="00FB1845">
        <w:rPr>
          <w:rFonts w:cs="David" w:hint="cs"/>
          <w:sz w:val="25"/>
          <w:szCs w:val="25"/>
          <w:rtl/>
          <w:lang w:eastAsia="he-IL"/>
        </w:rPr>
        <w:t xml:space="preserve">תחנת בת ים 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  <w:r w:rsidRPr="00FB1845">
        <w:rPr>
          <w:rFonts w:cs="David"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  <w:proofErr w:type="spellStart"/>
      <w:r w:rsidRPr="00FB1845">
        <w:rPr>
          <w:rFonts w:cs="David" w:hint="cs"/>
          <w:sz w:val="25"/>
          <w:szCs w:val="25"/>
          <w:rtl/>
          <w:lang w:eastAsia="he-IL"/>
        </w:rPr>
        <w:t>ק.אגם</w:t>
      </w:r>
      <w:proofErr w:type="spellEnd"/>
      <w:r w:rsidRPr="00FB1845">
        <w:rPr>
          <w:rFonts w:cs="David" w:hint="cs"/>
          <w:sz w:val="25"/>
          <w:szCs w:val="25"/>
          <w:rtl/>
          <w:lang w:eastAsia="he-IL"/>
        </w:rPr>
        <w:t xml:space="preserve"> </w:t>
      </w:r>
    </w:p>
    <w:p w14:paraId="4CD5CAB1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t xml:space="preserve">רכזת הוועדה </w:t>
      </w:r>
      <w:r w:rsidRPr="00FB1845">
        <w:rPr>
          <w:rFonts w:cs="David"/>
          <w:sz w:val="25"/>
          <w:szCs w:val="25"/>
          <w:rtl/>
          <w:lang w:eastAsia="he-IL"/>
        </w:rPr>
        <w:t>–</w:t>
      </w:r>
      <w:r w:rsidRPr="00FB1845">
        <w:rPr>
          <w:rFonts w:cs="David" w:hint="cs"/>
          <w:sz w:val="25"/>
          <w:szCs w:val="25"/>
          <w:rtl/>
          <w:lang w:eastAsia="he-IL"/>
        </w:rPr>
        <w:t xml:space="preserve"> דורית מוריה </w:t>
      </w:r>
    </w:p>
    <w:p w14:paraId="40CDB70D" w14:textId="77777777" w:rsidR="006977AB" w:rsidRPr="00FB1845" w:rsidRDefault="006977AB" w:rsidP="006977AB">
      <w:pPr>
        <w:rPr>
          <w:rFonts w:cs="David"/>
          <w:sz w:val="25"/>
          <w:szCs w:val="25"/>
          <w:rtl/>
          <w:lang w:eastAsia="he-IL"/>
        </w:rPr>
      </w:pPr>
      <w:r w:rsidRPr="00FB1845">
        <w:rPr>
          <w:rFonts w:cs="David" w:hint="cs"/>
          <w:sz w:val="25"/>
          <w:szCs w:val="25"/>
          <w:rtl/>
          <w:lang w:eastAsia="he-IL"/>
        </w:rPr>
        <w:lastRenderedPageBreak/>
        <w:t xml:space="preserve">תיק מל"ח </w:t>
      </w:r>
    </w:p>
    <w:p w14:paraId="2EF443E4" w14:textId="77777777" w:rsidR="007C75EA" w:rsidRPr="00FB1845" w:rsidRDefault="007C75EA" w:rsidP="00480B39">
      <w:pPr>
        <w:jc w:val="center"/>
        <w:rPr>
          <w:rFonts w:cs="David"/>
          <w:b/>
          <w:bCs/>
          <w:sz w:val="25"/>
          <w:szCs w:val="25"/>
          <w:u w:val="single"/>
          <w:rtl/>
          <w:lang w:eastAsia="he-IL"/>
        </w:rPr>
      </w:pPr>
    </w:p>
    <w:p w14:paraId="6BDD5752" w14:textId="77777777" w:rsidR="007C75EA" w:rsidRPr="00FB1845" w:rsidRDefault="007C75EA" w:rsidP="00480B39">
      <w:pPr>
        <w:jc w:val="center"/>
        <w:rPr>
          <w:rFonts w:cs="David"/>
          <w:b/>
          <w:bCs/>
          <w:sz w:val="25"/>
          <w:szCs w:val="25"/>
          <w:u w:val="single"/>
          <w:rtl/>
          <w:lang w:eastAsia="he-IL"/>
        </w:rPr>
      </w:pPr>
    </w:p>
    <w:p w14:paraId="32EFC77A" w14:textId="452001C4" w:rsidR="006977AB" w:rsidRPr="00FB1845" w:rsidRDefault="006977AB" w:rsidP="00480B39">
      <w:pPr>
        <w:jc w:val="center"/>
        <w:rPr>
          <w:rFonts w:cs="David"/>
          <w:b/>
          <w:bCs/>
          <w:sz w:val="25"/>
          <w:szCs w:val="25"/>
          <w:u w:val="single"/>
          <w:rtl/>
          <w:lang w:eastAsia="he-IL"/>
        </w:rPr>
      </w:pP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נספח </w:t>
      </w:r>
      <w:r w:rsidR="00204C9E"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>א</w:t>
      </w: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' </w:t>
      </w:r>
      <w:r w:rsidRPr="00FB1845">
        <w:rPr>
          <w:rFonts w:cs="David"/>
          <w:b/>
          <w:bCs/>
          <w:sz w:val="25"/>
          <w:szCs w:val="25"/>
          <w:u w:val="single"/>
          <w:rtl/>
          <w:lang w:eastAsia="he-IL"/>
        </w:rPr>
        <w:t>–</w:t>
      </w:r>
      <w:r w:rsidRPr="00FB1845">
        <w:rPr>
          <w:rFonts w:cs="David" w:hint="cs"/>
          <w:b/>
          <w:bCs/>
          <w:sz w:val="25"/>
          <w:szCs w:val="25"/>
          <w:u w:val="single"/>
          <w:rtl/>
          <w:lang w:eastAsia="he-IL"/>
        </w:rPr>
        <w:t xml:space="preserve"> רשימת משתתפים בוועדה</w:t>
      </w:r>
    </w:p>
    <w:p w14:paraId="33C4722E" w14:textId="77777777" w:rsidR="00480B39" w:rsidRPr="00FB1845" w:rsidRDefault="00480B39" w:rsidP="00A70F3D">
      <w:pPr>
        <w:rPr>
          <w:rFonts w:asciiTheme="majorBidi" w:hAnsiTheme="majorBidi" w:cstheme="majorBidi"/>
          <w:b/>
          <w:bCs/>
          <w:sz w:val="25"/>
          <w:szCs w:val="25"/>
          <w:u w:val="single"/>
          <w:rtl/>
          <w:lang w:eastAsia="he-IL"/>
        </w:rPr>
      </w:pPr>
    </w:p>
    <w:p w14:paraId="125D26E8" w14:textId="77777777" w:rsidR="00A70F3D" w:rsidRPr="00FB1845" w:rsidRDefault="00A70F3D" w:rsidP="00480B39">
      <w:pPr>
        <w:rPr>
          <w:rFonts w:asciiTheme="majorBidi" w:hAnsiTheme="majorBidi" w:cstheme="majorBidi"/>
          <w:sz w:val="25"/>
          <w:szCs w:val="25"/>
          <w:rtl/>
        </w:rPr>
      </w:pPr>
    </w:p>
    <w:p w14:paraId="625C67E5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צביקה ברוט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יו"ר הוועדה, רה"ע</w:t>
      </w:r>
    </w:p>
    <w:p w14:paraId="4B3B2AC4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יהודה הרוש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מ"מ רה"ע</w:t>
      </w:r>
    </w:p>
    <w:p w14:paraId="37E475DF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אפרים מזרחי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חבר הוועדה</w:t>
      </w:r>
    </w:p>
    <w:p w14:paraId="528ACF97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רפי ברנז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חבר הוועדה</w:t>
      </w:r>
    </w:p>
    <w:p w14:paraId="324ABD0E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רני רוזנהיים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מנכ"ל העירייה</w:t>
      </w:r>
    </w:p>
    <w:p w14:paraId="78439CD2" w14:textId="4EF409E4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 xml:space="preserve">מר </w:t>
      </w:r>
      <w:r w:rsidR="00182218" w:rsidRPr="005320B4">
        <w:rPr>
          <w:rFonts w:eastAsia="Calibri" w:hint="cs"/>
          <w:sz w:val="25"/>
          <w:szCs w:val="25"/>
          <w:rtl/>
        </w:rPr>
        <w:t>יניב רז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="00182218" w:rsidRPr="005320B4">
        <w:rPr>
          <w:rFonts w:eastAsia="Calibri"/>
          <w:sz w:val="25"/>
          <w:szCs w:val="25"/>
          <w:rtl/>
        </w:rPr>
        <w:t>מנהל אגף פיקוח על הבניה</w:t>
      </w:r>
    </w:p>
    <w:p w14:paraId="28F3D8EA" w14:textId="1F777A99" w:rsidR="00E71C2B" w:rsidRPr="005320B4" w:rsidRDefault="00E71C2B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לאוניד סמוליאנוב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סמנכ"ל פיתוח הון אנושי</w:t>
      </w:r>
    </w:p>
    <w:p w14:paraId="4940F167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יוסי נגולה</w:t>
      </w:r>
      <w:r w:rsidRPr="005320B4">
        <w:rPr>
          <w:rFonts w:eastAsia="Calibri" w:hint="cs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ab/>
        <w:t>-</w:t>
      </w:r>
      <w:r w:rsidRPr="005320B4">
        <w:rPr>
          <w:rFonts w:eastAsia="Calibri" w:hint="cs"/>
          <w:sz w:val="25"/>
          <w:szCs w:val="25"/>
          <w:rtl/>
        </w:rPr>
        <w:tab/>
        <w:t>סמנכ"ל שפ"ע</w:t>
      </w:r>
    </w:p>
    <w:p w14:paraId="5B79E265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עו"ד טוביה יגר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לשכה משפטית</w:t>
      </w:r>
    </w:p>
    <w:p w14:paraId="6DEF1EB2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שלומי חזוני</w:t>
      </w:r>
      <w:r w:rsidRPr="005320B4">
        <w:rPr>
          <w:rFonts w:eastAsia="Calibri" w:hint="cs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ab/>
        <w:t>-</w:t>
      </w:r>
      <w:r w:rsidRPr="005320B4">
        <w:rPr>
          <w:rFonts w:eastAsia="Calibri" w:hint="cs"/>
          <w:sz w:val="25"/>
          <w:szCs w:val="25"/>
          <w:rtl/>
        </w:rPr>
        <w:tab/>
        <w:t>מנהל אגף בטחון</w:t>
      </w:r>
    </w:p>
    <w:p w14:paraId="5C5D2AA3" w14:textId="4568EF2E" w:rsidR="00E71C2B" w:rsidRPr="005320B4" w:rsidRDefault="00E71C2B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יעקב פרנס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  <w:t>מ"מ סמנכ"ל פיתוח ותשתיות</w:t>
      </w:r>
    </w:p>
    <w:p w14:paraId="15A2BBD1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גב' מור קנדיטי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  <w:t>מנהלת מחלקת קשרי חוץ וממשל</w:t>
      </w:r>
    </w:p>
    <w:p w14:paraId="1F0BF23B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יעקב פרנס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מ"מ סמנכ"ל פיתוח ותשתיות</w:t>
      </w:r>
    </w:p>
    <w:p w14:paraId="15E0B5E6" w14:textId="0DF3031E" w:rsidR="0059502C" w:rsidRPr="005320B4" w:rsidRDefault="0059502C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שלומי נוי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 xml:space="preserve">מנהל אגף </w:t>
      </w:r>
      <w:r w:rsidR="00D27A6C" w:rsidRPr="005320B4">
        <w:rPr>
          <w:rFonts w:eastAsia="Calibri"/>
          <w:sz w:val="25"/>
          <w:szCs w:val="25"/>
          <w:rtl/>
        </w:rPr>
        <w:t>מבני ציבור</w:t>
      </w:r>
    </w:p>
    <w:p w14:paraId="66725364" w14:textId="2A1BB9F9" w:rsidR="004F7E42" w:rsidRPr="005320B4" w:rsidRDefault="004F7E42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ציון חלילי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ע. מנכ"ל העירייה</w:t>
      </w:r>
    </w:p>
    <w:p w14:paraId="2A96658F" w14:textId="36EE9A1A" w:rsidR="00182218" w:rsidRPr="005320B4" w:rsidRDefault="00182218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מוטי לייסט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מנהל מערכות ומחשוב</w:t>
      </w:r>
    </w:p>
    <w:p w14:paraId="5105E443" w14:textId="74A74643" w:rsidR="00182218" w:rsidRPr="005320B4" w:rsidRDefault="00182218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 xml:space="preserve">מר </w:t>
      </w:r>
      <w:proofErr w:type="spellStart"/>
      <w:r w:rsidRPr="005320B4">
        <w:rPr>
          <w:rFonts w:eastAsia="Calibri" w:hint="cs"/>
          <w:sz w:val="25"/>
          <w:szCs w:val="25"/>
          <w:rtl/>
        </w:rPr>
        <w:t>סלס</w:t>
      </w:r>
      <w:proofErr w:type="spellEnd"/>
      <w:r w:rsidRPr="005320B4">
        <w:rPr>
          <w:rFonts w:eastAsia="Calibri" w:hint="cs"/>
          <w:sz w:val="25"/>
          <w:szCs w:val="25"/>
          <w:rtl/>
        </w:rPr>
        <w:t xml:space="preserve"> </w:t>
      </w:r>
      <w:proofErr w:type="spellStart"/>
      <w:r w:rsidRPr="005320B4">
        <w:rPr>
          <w:rFonts w:eastAsia="Calibri" w:hint="cs"/>
          <w:sz w:val="25"/>
          <w:szCs w:val="25"/>
          <w:rtl/>
        </w:rPr>
        <w:t>גמרנק</w:t>
      </w:r>
      <w:proofErr w:type="spellEnd"/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מנהל המוקד העירוני</w:t>
      </w:r>
    </w:p>
    <w:p w14:paraId="285888D8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גב' רינת גבאי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מנהלת פרויקטים קהילתיים חינוכיים</w:t>
      </w:r>
    </w:p>
    <w:p w14:paraId="67867DEA" w14:textId="77777777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מר יורם באום</w:t>
      </w:r>
      <w:r w:rsidRPr="005320B4">
        <w:rPr>
          <w:rFonts w:eastAsia="Calibri" w:hint="cs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ab/>
        <w:t>-</w:t>
      </w:r>
      <w:r w:rsidRPr="005320B4">
        <w:rPr>
          <w:rFonts w:eastAsia="Calibri" w:hint="cs"/>
          <w:sz w:val="25"/>
          <w:szCs w:val="25"/>
          <w:rtl/>
        </w:rPr>
        <w:tab/>
        <w:t>רכז מל"ח</w:t>
      </w:r>
    </w:p>
    <w:p w14:paraId="7A98932C" w14:textId="280500CA" w:rsidR="009A4C91" w:rsidRPr="005320B4" w:rsidRDefault="009A4C91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גב' מיה לוי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  <w:t>מנהלת אגף החינוך הקדם יסודי</w:t>
      </w:r>
    </w:p>
    <w:p w14:paraId="7BA4ED5E" w14:textId="110E5F65" w:rsidR="009A4C91" w:rsidRPr="005320B4" w:rsidRDefault="009A4C91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גב' ליה עובדיה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מבקרת בכירה</w:t>
      </w:r>
    </w:p>
    <w:p w14:paraId="31FDCA28" w14:textId="704122D7" w:rsidR="00E71C2B" w:rsidRPr="005320B4" w:rsidRDefault="00FB1845" w:rsidP="00E71C2B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>אל"מ מיקי דוד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-</w:t>
      </w:r>
      <w:r w:rsidRPr="005320B4">
        <w:rPr>
          <w:rFonts w:eastAsia="Calibri"/>
          <w:sz w:val="25"/>
          <w:szCs w:val="25"/>
          <w:rtl/>
        </w:rPr>
        <w:tab/>
      </w:r>
      <w:r w:rsidRPr="005320B4">
        <w:rPr>
          <w:rFonts w:eastAsia="Calibri" w:hint="cs"/>
          <w:sz w:val="25"/>
          <w:szCs w:val="25"/>
          <w:rtl/>
        </w:rPr>
        <w:t>מפקד הנפה</w:t>
      </w:r>
    </w:p>
    <w:p w14:paraId="7093E216" w14:textId="4251CA3F" w:rsidR="00FB1845" w:rsidRPr="005320B4" w:rsidRDefault="00FB1845" w:rsidP="00FB1845">
      <w:pPr>
        <w:rPr>
          <w:rFonts w:eastAsia="Calibri"/>
          <w:sz w:val="25"/>
          <w:szCs w:val="25"/>
          <w:rtl/>
        </w:rPr>
      </w:pPr>
      <w:r w:rsidRPr="005320B4">
        <w:rPr>
          <w:rFonts w:eastAsia="Calibri" w:hint="cs"/>
          <w:sz w:val="25"/>
          <w:szCs w:val="25"/>
          <w:rtl/>
        </w:rPr>
        <w:t xml:space="preserve">אל"מ אילן ארנון </w:t>
      </w:r>
      <w:r w:rsidRPr="005320B4">
        <w:rPr>
          <w:rFonts w:eastAsia="Calibri" w:hint="cs"/>
          <w:sz w:val="25"/>
          <w:szCs w:val="25"/>
          <w:rtl/>
        </w:rPr>
        <w:tab/>
        <w:t xml:space="preserve">– </w:t>
      </w:r>
      <w:r w:rsidRPr="005320B4">
        <w:rPr>
          <w:rFonts w:eastAsia="Calibri" w:hint="cs"/>
          <w:sz w:val="25"/>
          <w:szCs w:val="25"/>
          <w:rtl/>
        </w:rPr>
        <w:tab/>
      </w:r>
      <w:proofErr w:type="spellStart"/>
      <w:r w:rsidRPr="005320B4">
        <w:rPr>
          <w:rFonts w:eastAsia="Calibri" w:hint="cs"/>
          <w:sz w:val="25"/>
          <w:szCs w:val="25"/>
          <w:rtl/>
        </w:rPr>
        <w:t>יקל"ר</w:t>
      </w:r>
      <w:proofErr w:type="spellEnd"/>
      <w:r w:rsidRPr="005320B4">
        <w:rPr>
          <w:rFonts w:eastAsia="Calibri" w:hint="cs"/>
          <w:sz w:val="25"/>
          <w:szCs w:val="25"/>
          <w:rtl/>
        </w:rPr>
        <w:t xml:space="preserve"> בת ים</w:t>
      </w:r>
    </w:p>
    <w:p w14:paraId="74554812" w14:textId="645948EB" w:rsidR="00FB1845" w:rsidRPr="005320B4" w:rsidRDefault="00E71C2B" w:rsidP="00FB1845">
      <w:pPr>
        <w:rPr>
          <w:rFonts w:asciiTheme="majorBidi" w:hAnsiTheme="majorBidi" w:cstheme="majorBidi"/>
          <w:color w:val="FFFFFF" w:themeColor="background1"/>
          <w:sz w:val="25"/>
          <w:szCs w:val="25"/>
          <w:rtl/>
        </w:rPr>
      </w:pPr>
      <w:r w:rsidRPr="005320B4">
        <w:rPr>
          <w:rFonts w:asciiTheme="majorBidi" w:hAnsiTheme="majorBidi" w:cstheme="majorBidi" w:hint="cs"/>
          <w:sz w:val="25"/>
          <w:szCs w:val="25"/>
          <w:rtl/>
        </w:rPr>
        <w:t>דוד ליפשיץ</w:t>
      </w:r>
      <w:r w:rsidR="007975CA">
        <w:rPr>
          <w:rFonts w:asciiTheme="majorBidi" w:hAnsiTheme="majorBidi" w:cstheme="majorBidi"/>
          <w:sz w:val="25"/>
          <w:szCs w:val="25"/>
          <w:rtl/>
        </w:rPr>
        <w:tab/>
      </w:r>
      <w:r w:rsidR="007975CA">
        <w:rPr>
          <w:rFonts w:asciiTheme="majorBidi" w:hAnsiTheme="majorBidi" w:cstheme="majorBidi"/>
          <w:sz w:val="25"/>
          <w:szCs w:val="25"/>
          <w:rtl/>
        </w:rPr>
        <w:tab/>
      </w:r>
      <w:r w:rsidR="007975CA">
        <w:rPr>
          <w:rFonts w:asciiTheme="majorBidi" w:hAnsiTheme="majorBidi" w:cstheme="majorBidi" w:hint="cs"/>
          <w:sz w:val="25"/>
          <w:szCs w:val="25"/>
          <w:rtl/>
        </w:rPr>
        <w:t>-</w:t>
      </w:r>
      <w:r w:rsidR="007975CA">
        <w:rPr>
          <w:rFonts w:asciiTheme="majorBidi" w:hAnsiTheme="majorBidi" w:cstheme="majorBidi"/>
          <w:sz w:val="25"/>
          <w:szCs w:val="25"/>
          <w:rtl/>
        </w:rPr>
        <w:tab/>
      </w:r>
      <w:proofErr w:type="spellStart"/>
      <w:r w:rsidR="007975CA">
        <w:rPr>
          <w:rFonts w:asciiTheme="majorBidi" w:hAnsiTheme="majorBidi" w:cstheme="majorBidi" w:hint="cs"/>
          <w:sz w:val="25"/>
          <w:szCs w:val="25"/>
          <w:rtl/>
        </w:rPr>
        <w:t>יקל"ר</w:t>
      </w:r>
      <w:proofErr w:type="spellEnd"/>
      <w:r w:rsidR="007975CA">
        <w:rPr>
          <w:rFonts w:asciiTheme="majorBidi" w:hAnsiTheme="majorBidi" w:cstheme="majorBidi" w:hint="cs"/>
          <w:sz w:val="25"/>
          <w:szCs w:val="25"/>
          <w:rtl/>
        </w:rPr>
        <w:t xml:space="preserve"> </w:t>
      </w:r>
    </w:p>
    <w:p w14:paraId="1AAA3DBE" w14:textId="77777777" w:rsidR="00A70F3D" w:rsidRPr="00FB1845" w:rsidRDefault="00A70F3D" w:rsidP="00A70F3D">
      <w:pPr>
        <w:rPr>
          <w:rFonts w:eastAsia="Calibri"/>
          <w:sz w:val="25"/>
          <w:szCs w:val="25"/>
        </w:rPr>
      </w:pPr>
    </w:p>
    <w:sectPr w:rsidR="00A70F3D" w:rsidRPr="00FB1845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25D3F" w14:textId="77777777" w:rsidR="00C23A8F" w:rsidRDefault="00C23A8F" w:rsidP="00AC32C8">
      <w:r>
        <w:separator/>
      </w:r>
    </w:p>
  </w:endnote>
  <w:endnote w:type="continuationSeparator" w:id="0">
    <w:p w14:paraId="2D8F91EC" w14:textId="77777777" w:rsidR="00C23A8F" w:rsidRDefault="00C23A8F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83373088"/>
      <w:docPartObj>
        <w:docPartGallery w:val="Page Numbers (Bottom of Page)"/>
        <w:docPartUnique/>
      </w:docPartObj>
    </w:sdtPr>
    <w:sdtEndPr>
      <w:rPr>
        <w:cs/>
      </w:rPr>
    </w:sdtEndPr>
    <w:sdtContent>
      <w:p w14:paraId="65AA7B8E" w14:textId="77777777" w:rsidR="00177226" w:rsidRDefault="0017722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C75EA" w:rsidRPr="007C75EA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5852F271" w14:textId="77777777" w:rsidR="00BF3BDA" w:rsidRPr="0077331A" w:rsidRDefault="00BF3BDA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E3E9" w14:textId="77777777" w:rsidR="00C23A8F" w:rsidRDefault="00C23A8F" w:rsidP="00AC32C8">
      <w:r>
        <w:separator/>
      </w:r>
    </w:p>
  </w:footnote>
  <w:footnote w:type="continuationSeparator" w:id="0">
    <w:p w14:paraId="2A0B4380" w14:textId="77777777" w:rsidR="00C23A8F" w:rsidRDefault="00C23A8F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FD2" w14:textId="77777777" w:rsidR="00BF3BDA" w:rsidRDefault="00BF3BDA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Pr="0077331A">
      <w:rPr>
        <w:b/>
        <w:bCs/>
        <w:color w:val="1F497D"/>
        <w:sz w:val="36"/>
        <w:szCs w:val="36"/>
        <w:rtl/>
      </w:rPr>
      <w:t xml:space="preserve"> </w:t>
    </w:r>
    <w:r w:rsidRPr="0077331A">
      <w:rPr>
        <w:rFonts w:hint="cs"/>
        <w:b/>
        <w:bCs/>
        <w:color w:val="1F497D"/>
        <w:sz w:val="36"/>
        <w:szCs w:val="36"/>
        <w:rtl/>
      </w:rPr>
      <w:t>בת</w:t>
    </w:r>
    <w:r w:rsidRPr="0077331A">
      <w:rPr>
        <w:b/>
        <w:bCs/>
        <w:color w:val="1F497D"/>
        <w:sz w:val="36"/>
        <w:szCs w:val="36"/>
        <w:rtl/>
      </w:rPr>
      <w:t>-</w:t>
    </w:r>
    <w:r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00484C0" w14:textId="77777777" w:rsidR="00BF3BDA" w:rsidRPr="0077331A" w:rsidRDefault="00BF3BDA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08657E2A" w14:textId="77777777" w:rsidR="00BF3BDA" w:rsidRDefault="00177226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47"/>
    <w:multiLevelType w:val="hybridMultilevel"/>
    <w:tmpl w:val="EC3697C6"/>
    <w:lvl w:ilvl="0" w:tplc="1F241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07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8F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87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03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8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A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0D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45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1A5446"/>
    <w:multiLevelType w:val="hybridMultilevel"/>
    <w:tmpl w:val="1C7AD8AC"/>
    <w:lvl w:ilvl="0" w:tplc="FE0E0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F308A"/>
    <w:multiLevelType w:val="hybridMultilevel"/>
    <w:tmpl w:val="1A4C36A8"/>
    <w:lvl w:ilvl="0" w:tplc="89F8745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8A5A08"/>
    <w:multiLevelType w:val="hybridMultilevel"/>
    <w:tmpl w:val="0DD4BEFA"/>
    <w:lvl w:ilvl="0" w:tplc="157A71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6D54476"/>
    <w:multiLevelType w:val="hybridMultilevel"/>
    <w:tmpl w:val="450C6710"/>
    <w:lvl w:ilvl="0" w:tplc="8F4606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150B7"/>
    <w:multiLevelType w:val="hybridMultilevel"/>
    <w:tmpl w:val="BFD01A04"/>
    <w:lvl w:ilvl="0" w:tplc="C916D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D44F24"/>
    <w:multiLevelType w:val="hybridMultilevel"/>
    <w:tmpl w:val="7A2A39B6"/>
    <w:lvl w:ilvl="0" w:tplc="25A6A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4E2712"/>
    <w:multiLevelType w:val="hybridMultilevel"/>
    <w:tmpl w:val="25989ABA"/>
    <w:lvl w:ilvl="0" w:tplc="765C21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0A4B1CB8"/>
    <w:multiLevelType w:val="hybridMultilevel"/>
    <w:tmpl w:val="D8A49CD2"/>
    <w:lvl w:ilvl="0" w:tplc="AA60A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8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A8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49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E7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6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E9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E0E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5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63627E"/>
    <w:multiLevelType w:val="hybridMultilevel"/>
    <w:tmpl w:val="BE72A3EE"/>
    <w:lvl w:ilvl="0" w:tplc="D968EA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170647"/>
    <w:multiLevelType w:val="hybridMultilevel"/>
    <w:tmpl w:val="6450ED8A"/>
    <w:lvl w:ilvl="0" w:tplc="DDC2EF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3A5439B"/>
    <w:multiLevelType w:val="hybridMultilevel"/>
    <w:tmpl w:val="1ABE50F6"/>
    <w:lvl w:ilvl="0" w:tplc="9CA88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08543B"/>
    <w:multiLevelType w:val="hybridMultilevel"/>
    <w:tmpl w:val="6B3A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331B0"/>
    <w:multiLevelType w:val="hybridMultilevel"/>
    <w:tmpl w:val="9D7ACB80"/>
    <w:lvl w:ilvl="0" w:tplc="C5306E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DB4171"/>
    <w:multiLevelType w:val="hybridMultilevel"/>
    <w:tmpl w:val="2AE4E984"/>
    <w:lvl w:ilvl="0" w:tplc="42DA1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D43AC5"/>
    <w:multiLevelType w:val="hybridMultilevel"/>
    <w:tmpl w:val="38DA53A0"/>
    <w:lvl w:ilvl="0" w:tplc="CFB62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C63D75"/>
    <w:multiLevelType w:val="hybridMultilevel"/>
    <w:tmpl w:val="AB8C8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E06E6"/>
    <w:multiLevelType w:val="hybridMultilevel"/>
    <w:tmpl w:val="640222B2"/>
    <w:lvl w:ilvl="0" w:tplc="EA7AF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9AC3DA1"/>
    <w:multiLevelType w:val="hybridMultilevel"/>
    <w:tmpl w:val="38FA397C"/>
    <w:lvl w:ilvl="0" w:tplc="55BA1D9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8707A6"/>
    <w:multiLevelType w:val="hybridMultilevel"/>
    <w:tmpl w:val="14C62D08"/>
    <w:lvl w:ilvl="0" w:tplc="16A4D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2F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E7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A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66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40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63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E2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27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D238AC"/>
    <w:multiLevelType w:val="hybridMultilevel"/>
    <w:tmpl w:val="CE1699EE"/>
    <w:lvl w:ilvl="0" w:tplc="BD0E3E50">
      <w:numFmt w:val="bullet"/>
      <w:lvlText w:val="-"/>
      <w:lvlJc w:val="left"/>
      <w:pPr>
        <w:ind w:left="144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ED153D"/>
    <w:multiLevelType w:val="hybridMultilevel"/>
    <w:tmpl w:val="958EE8A0"/>
    <w:lvl w:ilvl="0" w:tplc="826622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4BFA7A5D"/>
    <w:multiLevelType w:val="hybridMultilevel"/>
    <w:tmpl w:val="AF88A1F6"/>
    <w:lvl w:ilvl="0" w:tplc="DF94E08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2571180"/>
    <w:multiLevelType w:val="hybridMultilevel"/>
    <w:tmpl w:val="5D4C95C6"/>
    <w:lvl w:ilvl="0" w:tplc="85B02E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2705A2C"/>
    <w:multiLevelType w:val="hybridMultilevel"/>
    <w:tmpl w:val="B4B64948"/>
    <w:lvl w:ilvl="0" w:tplc="11BE2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40E6F93"/>
    <w:multiLevelType w:val="hybridMultilevel"/>
    <w:tmpl w:val="B416303C"/>
    <w:lvl w:ilvl="0" w:tplc="7AFA2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D3E6E37"/>
    <w:multiLevelType w:val="hybridMultilevel"/>
    <w:tmpl w:val="F46A4336"/>
    <w:lvl w:ilvl="0" w:tplc="E0E0A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4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6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B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A3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E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A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8A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0A3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D6D6DD7"/>
    <w:multiLevelType w:val="hybridMultilevel"/>
    <w:tmpl w:val="4A203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C7A16"/>
    <w:multiLevelType w:val="hybridMultilevel"/>
    <w:tmpl w:val="706E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1146A"/>
    <w:multiLevelType w:val="hybridMultilevel"/>
    <w:tmpl w:val="69CE7C24"/>
    <w:lvl w:ilvl="0" w:tplc="DFD8F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7E807B8"/>
    <w:multiLevelType w:val="hybridMultilevel"/>
    <w:tmpl w:val="B34AB4DA"/>
    <w:lvl w:ilvl="0" w:tplc="741CB8B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6ED12510"/>
    <w:multiLevelType w:val="hybridMultilevel"/>
    <w:tmpl w:val="D2989F4E"/>
    <w:lvl w:ilvl="0" w:tplc="FFBEA73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630717"/>
    <w:multiLevelType w:val="hybridMultilevel"/>
    <w:tmpl w:val="FDC87E06"/>
    <w:lvl w:ilvl="0" w:tplc="5388DE1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CE2062"/>
    <w:multiLevelType w:val="hybridMultilevel"/>
    <w:tmpl w:val="A74A712C"/>
    <w:lvl w:ilvl="0" w:tplc="B3706EF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43333C"/>
    <w:multiLevelType w:val="hybridMultilevel"/>
    <w:tmpl w:val="52948348"/>
    <w:lvl w:ilvl="0" w:tplc="0568DF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4D439F5"/>
    <w:multiLevelType w:val="hybridMultilevel"/>
    <w:tmpl w:val="53C4F0BE"/>
    <w:lvl w:ilvl="0" w:tplc="F7E0F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BF037A"/>
    <w:multiLevelType w:val="hybridMultilevel"/>
    <w:tmpl w:val="A6CEAAEA"/>
    <w:lvl w:ilvl="0" w:tplc="3474B08E">
      <w:numFmt w:val="bullet"/>
      <w:lvlText w:val=""/>
      <w:lvlJc w:val="left"/>
      <w:pPr>
        <w:ind w:left="144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2D6E35"/>
    <w:multiLevelType w:val="hybridMultilevel"/>
    <w:tmpl w:val="37425F28"/>
    <w:lvl w:ilvl="0" w:tplc="4E5815AE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B30FC8"/>
    <w:multiLevelType w:val="hybridMultilevel"/>
    <w:tmpl w:val="EDF8CC2A"/>
    <w:lvl w:ilvl="0" w:tplc="758E55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942F53"/>
    <w:multiLevelType w:val="hybridMultilevel"/>
    <w:tmpl w:val="4E0C8FA6"/>
    <w:lvl w:ilvl="0" w:tplc="03D67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EE47D2"/>
    <w:multiLevelType w:val="hybridMultilevel"/>
    <w:tmpl w:val="72D272FA"/>
    <w:lvl w:ilvl="0" w:tplc="E5E416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C0C1B31"/>
    <w:multiLevelType w:val="hybridMultilevel"/>
    <w:tmpl w:val="7D0C9EBC"/>
    <w:lvl w:ilvl="0" w:tplc="D9D2C8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9170594">
    <w:abstractNumId w:val="28"/>
  </w:num>
  <w:num w:numId="2" w16cid:durableId="909732389">
    <w:abstractNumId w:val="4"/>
  </w:num>
  <w:num w:numId="3" w16cid:durableId="1333332930">
    <w:abstractNumId w:val="0"/>
  </w:num>
  <w:num w:numId="4" w16cid:durableId="852959761">
    <w:abstractNumId w:val="5"/>
  </w:num>
  <w:num w:numId="5" w16cid:durableId="839391888">
    <w:abstractNumId w:val="8"/>
  </w:num>
  <w:num w:numId="6" w16cid:durableId="1175269458">
    <w:abstractNumId w:val="26"/>
  </w:num>
  <w:num w:numId="7" w16cid:durableId="330568633">
    <w:abstractNumId w:val="19"/>
  </w:num>
  <w:num w:numId="8" w16cid:durableId="1620378999">
    <w:abstractNumId w:val="27"/>
  </w:num>
  <w:num w:numId="9" w16cid:durableId="801581000">
    <w:abstractNumId w:val="36"/>
  </w:num>
  <w:num w:numId="10" w16cid:durableId="1144738258">
    <w:abstractNumId w:val="15"/>
  </w:num>
  <w:num w:numId="11" w16cid:durableId="1595089261">
    <w:abstractNumId w:val="2"/>
  </w:num>
  <w:num w:numId="12" w16cid:durableId="917327741">
    <w:abstractNumId w:val="14"/>
  </w:num>
  <w:num w:numId="13" w16cid:durableId="199363945">
    <w:abstractNumId w:val="37"/>
  </w:num>
  <w:num w:numId="14" w16cid:durableId="226692639">
    <w:abstractNumId w:val="20"/>
  </w:num>
  <w:num w:numId="15" w16cid:durableId="114258776">
    <w:abstractNumId w:val="31"/>
  </w:num>
  <w:num w:numId="16" w16cid:durableId="1144005764">
    <w:abstractNumId w:val="33"/>
  </w:num>
  <w:num w:numId="17" w16cid:durableId="1524174957">
    <w:abstractNumId w:val="1"/>
  </w:num>
  <w:num w:numId="18" w16cid:durableId="1417092000">
    <w:abstractNumId w:val="18"/>
  </w:num>
  <w:num w:numId="19" w16cid:durableId="1811171165">
    <w:abstractNumId w:val="25"/>
  </w:num>
  <w:num w:numId="20" w16cid:durableId="183180619">
    <w:abstractNumId w:val="13"/>
  </w:num>
  <w:num w:numId="21" w16cid:durableId="1937902245">
    <w:abstractNumId w:val="23"/>
  </w:num>
  <w:num w:numId="22" w16cid:durableId="1131048865">
    <w:abstractNumId w:val="34"/>
  </w:num>
  <w:num w:numId="23" w16cid:durableId="421337073">
    <w:abstractNumId w:val="24"/>
  </w:num>
  <w:num w:numId="24" w16cid:durableId="1132283678">
    <w:abstractNumId w:val="9"/>
  </w:num>
  <w:num w:numId="25" w16cid:durableId="943926588">
    <w:abstractNumId w:val="17"/>
  </w:num>
  <w:num w:numId="26" w16cid:durableId="1941522576">
    <w:abstractNumId w:val="41"/>
  </w:num>
  <w:num w:numId="27" w16cid:durableId="328798222">
    <w:abstractNumId w:val="29"/>
  </w:num>
  <w:num w:numId="28" w16cid:durableId="1523280826">
    <w:abstractNumId w:val="32"/>
  </w:num>
  <w:num w:numId="29" w16cid:durableId="2081370421">
    <w:abstractNumId w:val="39"/>
  </w:num>
  <w:num w:numId="30" w16cid:durableId="869220663">
    <w:abstractNumId w:val="38"/>
  </w:num>
  <w:num w:numId="31" w16cid:durableId="964851187">
    <w:abstractNumId w:val="35"/>
  </w:num>
  <w:num w:numId="32" w16cid:durableId="911935530">
    <w:abstractNumId w:val="11"/>
  </w:num>
  <w:num w:numId="33" w16cid:durableId="174659390">
    <w:abstractNumId w:val="22"/>
  </w:num>
  <w:num w:numId="34" w16cid:durableId="1384863547">
    <w:abstractNumId w:val="21"/>
  </w:num>
  <w:num w:numId="35" w16cid:durableId="343213896">
    <w:abstractNumId w:val="6"/>
  </w:num>
  <w:num w:numId="36" w16cid:durableId="216749600">
    <w:abstractNumId w:val="30"/>
  </w:num>
  <w:num w:numId="37" w16cid:durableId="683744729">
    <w:abstractNumId w:val="10"/>
  </w:num>
  <w:num w:numId="38" w16cid:durableId="1928080117">
    <w:abstractNumId w:val="12"/>
  </w:num>
  <w:num w:numId="39" w16cid:durableId="177473324">
    <w:abstractNumId w:val="7"/>
  </w:num>
  <w:num w:numId="40" w16cid:durableId="827592434">
    <w:abstractNumId w:val="3"/>
  </w:num>
  <w:num w:numId="41" w16cid:durableId="2053535870">
    <w:abstractNumId w:val="40"/>
  </w:num>
  <w:num w:numId="42" w16cid:durableId="16217634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AB"/>
    <w:rsid w:val="00004929"/>
    <w:rsid w:val="00005851"/>
    <w:rsid w:val="0002508B"/>
    <w:rsid w:val="00056E88"/>
    <w:rsid w:val="000704B8"/>
    <w:rsid w:val="000743B0"/>
    <w:rsid w:val="00074718"/>
    <w:rsid w:val="0008486B"/>
    <w:rsid w:val="00086BDE"/>
    <w:rsid w:val="00092759"/>
    <w:rsid w:val="00094476"/>
    <w:rsid w:val="00094A8A"/>
    <w:rsid w:val="000A436B"/>
    <w:rsid w:val="000B249E"/>
    <w:rsid w:val="000B7151"/>
    <w:rsid w:val="000C5C42"/>
    <w:rsid w:val="000C6BDA"/>
    <w:rsid w:val="000D67FB"/>
    <w:rsid w:val="000E3D19"/>
    <w:rsid w:val="000E6E9D"/>
    <w:rsid w:val="000F0B2D"/>
    <w:rsid w:val="000F0D8D"/>
    <w:rsid w:val="000F727D"/>
    <w:rsid w:val="00101A66"/>
    <w:rsid w:val="00110696"/>
    <w:rsid w:val="00114FE6"/>
    <w:rsid w:val="00132A11"/>
    <w:rsid w:val="00136E0D"/>
    <w:rsid w:val="00137E4A"/>
    <w:rsid w:val="0016162A"/>
    <w:rsid w:val="001648FC"/>
    <w:rsid w:val="00174DBC"/>
    <w:rsid w:val="00177226"/>
    <w:rsid w:val="00182218"/>
    <w:rsid w:val="00186EA9"/>
    <w:rsid w:val="001912A6"/>
    <w:rsid w:val="001933CF"/>
    <w:rsid w:val="00197F57"/>
    <w:rsid w:val="001A738D"/>
    <w:rsid w:val="001B3DB4"/>
    <w:rsid w:val="001B4E6A"/>
    <w:rsid w:val="001B51E1"/>
    <w:rsid w:val="001C2BCF"/>
    <w:rsid w:val="001D062F"/>
    <w:rsid w:val="001D1076"/>
    <w:rsid w:val="001D4E69"/>
    <w:rsid w:val="001F6887"/>
    <w:rsid w:val="00204C9E"/>
    <w:rsid w:val="00210067"/>
    <w:rsid w:val="00213FD9"/>
    <w:rsid w:val="00220D02"/>
    <w:rsid w:val="00231B08"/>
    <w:rsid w:val="002331BC"/>
    <w:rsid w:val="002338F8"/>
    <w:rsid w:val="002358DE"/>
    <w:rsid w:val="0024515A"/>
    <w:rsid w:val="002520A7"/>
    <w:rsid w:val="00252BC0"/>
    <w:rsid w:val="00255C85"/>
    <w:rsid w:val="002577FE"/>
    <w:rsid w:val="00294827"/>
    <w:rsid w:val="00295F55"/>
    <w:rsid w:val="002A3A1F"/>
    <w:rsid w:val="002B69EC"/>
    <w:rsid w:val="002D1186"/>
    <w:rsid w:val="002D2A1B"/>
    <w:rsid w:val="002D7BF1"/>
    <w:rsid w:val="002F095D"/>
    <w:rsid w:val="002F523F"/>
    <w:rsid w:val="00304B92"/>
    <w:rsid w:val="00324390"/>
    <w:rsid w:val="00327FB3"/>
    <w:rsid w:val="0034094D"/>
    <w:rsid w:val="00341768"/>
    <w:rsid w:val="003438E2"/>
    <w:rsid w:val="0034449C"/>
    <w:rsid w:val="00351FCB"/>
    <w:rsid w:val="00355702"/>
    <w:rsid w:val="00356E2C"/>
    <w:rsid w:val="00362D0A"/>
    <w:rsid w:val="003672B8"/>
    <w:rsid w:val="00371EE1"/>
    <w:rsid w:val="003731EB"/>
    <w:rsid w:val="00376C4E"/>
    <w:rsid w:val="00384059"/>
    <w:rsid w:val="003A274C"/>
    <w:rsid w:val="003B0915"/>
    <w:rsid w:val="003B4F77"/>
    <w:rsid w:val="003B532B"/>
    <w:rsid w:val="003D2C33"/>
    <w:rsid w:val="003D2D7A"/>
    <w:rsid w:val="003D6E96"/>
    <w:rsid w:val="004011B9"/>
    <w:rsid w:val="00405832"/>
    <w:rsid w:val="004262AD"/>
    <w:rsid w:val="00470974"/>
    <w:rsid w:val="00480B39"/>
    <w:rsid w:val="0049642F"/>
    <w:rsid w:val="00497424"/>
    <w:rsid w:val="004A2D52"/>
    <w:rsid w:val="004A3D34"/>
    <w:rsid w:val="004B714C"/>
    <w:rsid w:val="004C0B34"/>
    <w:rsid w:val="004C765C"/>
    <w:rsid w:val="004C7D48"/>
    <w:rsid w:val="004D54AE"/>
    <w:rsid w:val="004E3C89"/>
    <w:rsid w:val="004E6A63"/>
    <w:rsid w:val="004F0A05"/>
    <w:rsid w:val="004F1D40"/>
    <w:rsid w:val="004F24B6"/>
    <w:rsid w:val="004F7E42"/>
    <w:rsid w:val="00500194"/>
    <w:rsid w:val="0050046D"/>
    <w:rsid w:val="005126BE"/>
    <w:rsid w:val="005132FA"/>
    <w:rsid w:val="005142E0"/>
    <w:rsid w:val="00514641"/>
    <w:rsid w:val="00514E21"/>
    <w:rsid w:val="00515415"/>
    <w:rsid w:val="005320B4"/>
    <w:rsid w:val="00532444"/>
    <w:rsid w:val="00532A0D"/>
    <w:rsid w:val="00532C19"/>
    <w:rsid w:val="00540652"/>
    <w:rsid w:val="0054706C"/>
    <w:rsid w:val="00552404"/>
    <w:rsid w:val="0057063D"/>
    <w:rsid w:val="00577953"/>
    <w:rsid w:val="00581A5E"/>
    <w:rsid w:val="00587A7F"/>
    <w:rsid w:val="00590EA4"/>
    <w:rsid w:val="0059502C"/>
    <w:rsid w:val="00595D15"/>
    <w:rsid w:val="005A3EDE"/>
    <w:rsid w:val="005B5C99"/>
    <w:rsid w:val="005D0651"/>
    <w:rsid w:val="005D313E"/>
    <w:rsid w:val="005D6805"/>
    <w:rsid w:val="005D7927"/>
    <w:rsid w:val="005F5F2E"/>
    <w:rsid w:val="005F6721"/>
    <w:rsid w:val="005F6CD3"/>
    <w:rsid w:val="005F6CEA"/>
    <w:rsid w:val="00604351"/>
    <w:rsid w:val="00607400"/>
    <w:rsid w:val="0061068C"/>
    <w:rsid w:val="00615313"/>
    <w:rsid w:val="006177C7"/>
    <w:rsid w:val="00617FE8"/>
    <w:rsid w:val="00637D2F"/>
    <w:rsid w:val="00637DF2"/>
    <w:rsid w:val="00652412"/>
    <w:rsid w:val="00653345"/>
    <w:rsid w:val="00665F78"/>
    <w:rsid w:val="0067615A"/>
    <w:rsid w:val="00677AF5"/>
    <w:rsid w:val="00681DA1"/>
    <w:rsid w:val="0068499D"/>
    <w:rsid w:val="006865B5"/>
    <w:rsid w:val="00694E17"/>
    <w:rsid w:val="006977AB"/>
    <w:rsid w:val="006A1B75"/>
    <w:rsid w:val="006B5999"/>
    <w:rsid w:val="006B6653"/>
    <w:rsid w:val="006B7394"/>
    <w:rsid w:val="006D0BA7"/>
    <w:rsid w:val="006D7E90"/>
    <w:rsid w:val="006E1A57"/>
    <w:rsid w:val="006E6714"/>
    <w:rsid w:val="00710C5D"/>
    <w:rsid w:val="00714A53"/>
    <w:rsid w:val="00716F63"/>
    <w:rsid w:val="00727225"/>
    <w:rsid w:val="007272F0"/>
    <w:rsid w:val="0073142D"/>
    <w:rsid w:val="00736014"/>
    <w:rsid w:val="0074051D"/>
    <w:rsid w:val="00742587"/>
    <w:rsid w:val="00743F31"/>
    <w:rsid w:val="007444C5"/>
    <w:rsid w:val="0074705C"/>
    <w:rsid w:val="0075205A"/>
    <w:rsid w:val="00767EA0"/>
    <w:rsid w:val="0077331A"/>
    <w:rsid w:val="00796AF1"/>
    <w:rsid w:val="007975CA"/>
    <w:rsid w:val="007B08A8"/>
    <w:rsid w:val="007B45FA"/>
    <w:rsid w:val="007B526E"/>
    <w:rsid w:val="007C2387"/>
    <w:rsid w:val="007C3EFF"/>
    <w:rsid w:val="007C4ACA"/>
    <w:rsid w:val="007C75EA"/>
    <w:rsid w:val="007F6DE4"/>
    <w:rsid w:val="007F7DBF"/>
    <w:rsid w:val="0080582A"/>
    <w:rsid w:val="008109E8"/>
    <w:rsid w:val="00817629"/>
    <w:rsid w:val="008207AD"/>
    <w:rsid w:val="00826641"/>
    <w:rsid w:val="00833D5C"/>
    <w:rsid w:val="00836161"/>
    <w:rsid w:val="00836242"/>
    <w:rsid w:val="00870B70"/>
    <w:rsid w:val="00877357"/>
    <w:rsid w:val="00880F3D"/>
    <w:rsid w:val="008816A5"/>
    <w:rsid w:val="00886013"/>
    <w:rsid w:val="008908F1"/>
    <w:rsid w:val="008A1AF2"/>
    <w:rsid w:val="008A21F5"/>
    <w:rsid w:val="008B4E04"/>
    <w:rsid w:val="008B6D62"/>
    <w:rsid w:val="008C039C"/>
    <w:rsid w:val="008D172D"/>
    <w:rsid w:val="008E2088"/>
    <w:rsid w:val="008E2B2E"/>
    <w:rsid w:val="008E2DD6"/>
    <w:rsid w:val="008F0BC1"/>
    <w:rsid w:val="008F410A"/>
    <w:rsid w:val="008F5F35"/>
    <w:rsid w:val="008F7C3B"/>
    <w:rsid w:val="009006B2"/>
    <w:rsid w:val="00901583"/>
    <w:rsid w:val="00906BD3"/>
    <w:rsid w:val="00906D95"/>
    <w:rsid w:val="009125DC"/>
    <w:rsid w:val="0092232B"/>
    <w:rsid w:val="009278B9"/>
    <w:rsid w:val="00935A9B"/>
    <w:rsid w:val="009408FA"/>
    <w:rsid w:val="00941A50"/>
    <w:rsid w:val="00952A68"/>
    <w:rsid w:val="009810FB"/>
    <w:rsid w:val="009A4C91"/>
    <w:rsid w:val="009B1225"/>
    <w:rsid w:val="009B1ABD"/>
    <w:rsid w:val="009B6121"/>
    <w:rsid w:val="009C2506"/>
    <w:rsid w:val="009D2FD3"/>
    <w:rsid w:val="009E6F9E"/>
    <w:rsid w:val="009F699C"/>
    <w:rsid w:val="00A159C0"/>
    <w:rsid w:val="00A25FF2"/>
    <w:rsid w:val="00A446E5"/>
    <w:rsid w:val="00A44DBD"/>
    <w:rsid w:val="00A45E70"/>
    <w:rsid w:val="00A468E9"/>
    <w:rsid w:val="00A50847"/>
    <w:rsid w:val="00A548B1"/>
    <w:rsid w:val="00A6268F"/>
    <w:rsid w:val="00A70F3D"/>
    <w:rsid w:val="00A81764"/>
    <w:rsid w:val="00A8221B"/>
    <w:rsid w:val="00AA4E94"/>
    <w:rsid w:val="00AA6AFA"/>
    <w:rsid w:val="00AC32C8"/>
    <w:rsid w:val="00AC4BEE"/>
    <w:rsid w:val="00AC6A91"/>
    <w:rsid w:val="00AD08D4"/>
    <w:rsid w:val="00AD7F4F"/>
    <w:rsid w:val="00AE4861"/>
    <w:rsid w:val="00AE4AEC"/>
    <w:rsid w:val="00AF0DF6"/>
    <w:rsid w:val="00B00E40"/>
    <w:rsid w:val="00B02ADD"/>
    <w:rsid w:val="00B130B2"/>
    <w:rsid w:val="00B13291"/>
    <w:rsid w:val="00B176AC"/>
    <w:rsid w:val="00B210C8"/>
    <w:rsid w:val="00B2409C"/>
    <w:rsid w:val="00B278A9"/>
    <w:rsid w:val="00B31214"/>
    <w:rsid w:val="00B34F1B"/>
    <w:rsid w:val="00B35C38"/>
    <w:rsid w:val="00B459B2"/>
    <w:rsid w:val="00B533D0"/>
    <w:rsid w:val="00B53514"/>
    <w:rsid w:val="00B5421F"/>
    <w:rsid w:val="00B63EE4"/>
    <w:rsid w:val="00B64A2D"/>
    <w:rsid w:val="00B65330"/>
    <w:rsid w:val="00B65465"/>
    <w:rsid w:val="00B67836"/>
    <w:rsid w:val="00B704F3"/>
    <w:rsid w:val="00B72059"/>
    <w:rsid w:val="00B913EE"/>
    <w:rsid w:val="00B970C1"/>
    <w:rsid w:val="00BB27AE"/>
    <w:rsid w:val="00BD084D"/>
    <w:rsid w:val="00BD0867"/>
    <w:rsid w:val="00BD33C8"/>
    <w:rsid w:val="00BF040E"/>
    <w:rsid w:val="00BF1440"/>
    <w:rsid w:val="00BF33F5"/>
    <w:rsid w:val="00BF3BDA"/>
    <w:rsid w:val="00C0250D"/>
    <w:rsid w:val="00C079E4"/>
    <w:rsid w:val="00C121B4"/>
    <w:rsid w:val="00C12ACA"/>
    <w:rsid w:val="00C177D1"/>
    <w:rsid w:val="00C220B2"/>
    <w:rsid w:val="00C23A8F"/>
    <w:rsid w:val="00C36278"/>
    <w:rsid w:val="00C371E6"/>
    <w:rsid w:val="00C62F5F"/>
    <w:rsid w:val="00C647BA"/>
    <w:rsid w:val="00C67D8C"/>
    <w:rsid w:val="00C7015B"/>
    <w:rsid w:val="00C90FA8"/>
    <w:rsid w:val="00C91C67"/>
    <w:rsid w:val="00C91FDB"/>
    <w:rsid w:val="00CA3CFC"/>
    <w:rsid w:val="00CB00AB"/>
    <w:rsid w:val="00CB46F7"/>
    <w:rsid w:val="00CB5B2E"/>
    <w:rsid w:val="00CE6EC3"/>
    <w:rsid w:val="00CF2207"/>
    <w:rsid w:val="00D264A6"/>
    <w:rsid w:val="00D27A6C"/>
    <w:rsid w:val="00D52DAC"/>
    <w:rsid w:val="00D647E1"/>
    <w:rsid w:val="00D7186C"/>
    <w:rsid w:val="00D73977"/>
    <w:rsid w:val="00D91391"/>
    <w:rsid w:val="00D9292C"/>
    <w:rsid w:val="00DA0D22"/>
    <w:rsid w:val="00DC4AE2"/>
    <w:rsid w:val="00DD02E0"/>
    <w:rsid w:val="00DF5334"/>
    <w:rsid w:val="00DF6BF3"/>
    <w:rsid w:val="00E0456B"/>
    <w:rsid w:val="00E22220"/>
    <w:rsid w:val="00E40F2A"/>
    <w:rsid w:val="00E413EA"/>
    <w:rsid w:val="00E50216"/>
    <w:rsid w:val="00E53385"/>
    <w:rsid w:val="00E71C2B"/>
    <w:rsid w:val="00E74BC4"/>
    <w:rsid w:val="00E84F22"/>
    <w:rsid w:val="00E86BD8"/>
    <w:rsid w:val="00E94390"/>
    <w:rsid w:val="00E957E6"/>
    <w:rsid w:val="00E959E4"/>
    <w:rsid w:val="00EA0037"/>
    <w:rsid w:val="00EB0B42"/>
    <w:rsid w:val="00EB24E2"/>
    <w:rsid w:val="00EB275C"/>
    <w:rsid w:val="00EB3C4E"/>
    <w:rsid w:val="00EF2601"/>
    <w:rsid w:val="00EF3FE4"/>
    <w:rsid w:val="00EF7F9B"/>
    <w:rsid w:val="00F11D24"/>
    <w:rsid w:val="00F21EF7"/>
    <w:rsid w:val="00F43F45"/>
    <w:rsid w:val="00F635B7"/>
    <w:rsid w:val="00F8666C"/>
    <w:rsid w:val="00FA42FE"/>
    <w:rsid w:val="00FB1845"/>
    <w:rsid w:val="00FB7FBA"/>
    <w:rsid w:val="00FC0E40"/>
    <w:rsid w:val="00FD10A0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2A4FB5"/>
  <w15:docId w15:val="{C90E0F76-F9B9-4DE8-8DBE-11D1EA7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031">
          <w:marLeft w:val="0"/>
          <w:marRight w:val="547"/>
          <w:marTop w:val="25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7902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797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29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3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806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24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4185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823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946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574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699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667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082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AACB-9A51-4CB0-B692-97E50C3A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319</TotalTime>
  <Pages>3</Pages>
  <Words>587</Words>
  <Characters>2937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8</cp:revision>
  <dcterms:created xsi:type="dcterms:W3CDTF">2025-10-27T06:29:00Z</dcterms:created>
  <dcterms:modified xsi:type="dcterms:W3CDTF">2026-01-19T08:04:00Z</dcterms:modified>
</cp:coreProperties>
</file>