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F026F1" w:rsidRDefault="00733714" w:rsidP="00733714">
      <w:pPr>
        <w:spacing w:after="160" w:line="256" w:lineRule="auto"/>
        <w:rPr>
          <w:rFonts w:asciiTheme="majorBidi" w:hAnsiTheme="majorBidi" w:cstheme="majorBidi"/>
        </w:rPr>
      </w:pPr>
    </w:p>
    <w:p w14:paraId="5BA97E4A" w14:textId="7CC808B7" w:rsidR="003F374C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FC7E0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4</w:t>
      </w:r>
      <w:r w:rsidR="00DE7A78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6573E8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7733C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6606F4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ועדת חינוך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FC7E0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9.11</w:t>
      </w:r>
      <w:r w:rsidR="00275CA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</w:p>
    <w:p w14:paraId="35714DE0" w14:textId="77777777" w:rsidR="00C71D10" w:rsidRDefault="00C71D10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531A0984" w14:textId="358E76D3" w:rsidR="00733714" w:rsidRPr="005F75BD" w:rsidRDefault="003F374C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שהתקיימה </w:t>
      </w:r>
      <w:r w:rsidR="00674D87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בזום</w:t>
      </w:r>
    </w:p>
    <w:p w14:paraId="28EBE333" w14:textId="77777777" w:rsidR="00733714" w:rsidRPr="005F75BD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11251836" w14:textId="77777777" w:rsidR="00255087" w:rsidRPr="005F75BD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1E99F2" w14:textId="3C908D3C" w:rsidR="00255087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נוכחים ה"ה</w:t>
      </w:r>
      <w:r w:rsidRPr="005F75BD">
        <w:rPr>
          <w:rFonts w:asciiTheme="majorBidi" w:hAnsiTheme="majorBidi" w:cstheme="majorBidi" w:hint="cs"/>
          <w:sz w:val="28"/>
          <w:szCs w:val="28"/>
          <w:rtl/>
        </w:rPr>
        <w:t>:</w:t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3F374C">
        <w:rPr>
          <w:rFonts w:asciiTheme="majorBidi" w:hAnsiTheme="majorBidi" w:cstheme="majorBidi" w:hint="cs"/>
          <w:sz w:val="28"/>
          <w:szCs w:val="28"/>
          <w:rtl/>
        </w:rPr>
        <w:t xml:space="preserve">מר </w:t>
      </w:r>
      <w:r w:rsidR="0069296E">
        <w:rPr>
          <w:rFonts w:asciiTheme="majorBidi" w:hAnsiTheme="majorBidi" w:cstheme="majorBidi" w:hint="cs"/>
          <w:sz w:val="28"/>
          <w:szCs w:val="28"/>
          <w:rtl/>
        </w:rPr>
        <w:t>אלי יריב</w:t>
      </w:r>
      <w:r w:rsidR="0069296E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69296E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יו"ר הוועדה</w:t>
      </w:r>
    </w:p>
    <w:p w14:paraId="60552B89" w14:textId="22E90B55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שמעון כהן סבן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2E431A6C" w14:textId="08463A7E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אברהם חקק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609B1503" w14:textId="5957E55E" w:rsidR="00BD05E7" w:rsidRDefault="00BD05E7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ורד דנינו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חברת המועצה</w:t>
      </w:r>
    </w:p>
    <w:p w14:paraId="118A4571" w14:textId="0A2AA1B7" w:rsidR="00411984" w:rsidRDefault="00FC7E09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חגי בן אברהם</w:t>
      </w:r>
      <w:r w:rsidR="00411984">
        <w:rPr>
          <w:rFonts w:asciiTheme="majorBidi" w:hAnsiTheme="majorBidi" w:cstheme="majorBidi"/>
          <w:sz w:val="28"/>
          <w:szCs w:val="28"/>
          <w:rtl/>
        </w:rPr>
        <w:tab/>
      </w:r>
      <w:r w:rsidR="00411984">
        <w:rPr>
          <w:rFonts w:asciiTheme="majorBidi" w:hAnsiTheme="majorBidi" w:cstheme="majorBidi" w:hint="cs"/>
          <w:sz w:val="28"/>
          <w:szCs w:val="28"/>
          <w:rtl/>
        </w:rPr>
        <w:t>-</w:t>
      </w:r>
      <w:r w:rsidR="00411984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ס. </w:t>
      </w:r>
      <w:r>
        <w:rPr>
          <w:rFonts w:asciiTheme="majorBidi" w:hAnsiTheme="majorBidi" w:hint="cs"/>
          <w:sz w:val="28"/>
          <w:szCs w:val="28"/>
          <w:rtl/>
        </w:rPr>
        <w:t>ראש מינהל חינוך</w:t>
      </w:r>
    </w:p>
    <w:p w14:paraId="4FAB0885" w14:textId="1748F4E0" w:rsidR="00070BD1" w:rsidRDefault="00070BD1" w:rsidP="0041198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070BD1">
        <w:rPr>
          <w:rFonts w:asciiTheme="majorBidi" w:hAnsiTheme="majorBidi"/>
          <w:sz w:val="28"/>
          <w:szCs w:val="28"/>
          <w:rtl/>
        </w:rPr>
        <w:t>מר שי אודסה</w:t>
      </w:r>
      <w:r w:rsidRPr="00070BD1">
        <w:rPr>
          <w:rFonts w:asciiTheme="majorBidi" w:hAnsiTheme="majorBidi"/>
          <w:sz w:val="28"/>
          <w:szCs w:val="28"/>
          <w:rtl/>
        </w:rPr>
        <w:tab/>
      </w:r>
      <w:r w:rsidRPr="00070BD1">
        <w:rPr>
          <w:rFonts w:asciiTheme="majorBidi" w:hAnsiTheme="majorBidi"/>
          <w:sz w:val="28"/>
          <w:szCs w:val="28"/>
          <w:rtl/>
        </w:rPr>
        <w:tab/>
        <w:t>-</w:t>
      </w:r>
      <w:r w:rsidRPr="00070BD1">
        <w:rPr>
          <w:rFonts w:asciiTheme="majorBidi" w:hAnsiTheme="majorBidi"/>
          <w:sz w:val="28"/>
          <w:szCs w:val="28"/>
          <w:rtl/>
        </w:rPr>
        <w:tab/>
        <w:t>יו"ר וועד ההורים העירוני</w:t>
      </w:r>
    </w:p>
    <w:p w14:paraId="7D42EC09" w14:textId="5E67D032" w:rsidR="001C2EEF" w:rsidRPr="005F75BD" w:rsidRDefault="006606F4" w:rsidP="009D5229">
      <w:pPr>
        <w:spacing w:line="360" w:lineRule="auto"/>
        <w:contextualSpacing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גב' מאיה שניידר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מזכירת הוועדה</w:t>
      </w:r>
    </w:p>
    <w:p w14:paraId="746875B8" w14:textId="12B3693C" w:rsidR="00255087" w:rsidRPr="005F75BD" w:rsidRDefault="00255087" w:rsidP="006606F4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16701F5C" w14:textId="6A8491F7" w:rsidR="00FC7E09" w:rsidRDefault="00491D9D" w:rsidP="00BD05E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 w:rsidRPr="009D52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חסרים ה"ה: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="00FC7E09">
        <w:rPr>
          <w:rFonts w:asciiTheme="majorBidi" w:hAnsiTheme="majorBidi" w:cstheme="majorBidi" w:hint="cs"/>
          <w:sz w:val="28"/>
          <w:szCs w:val="28"/>
          <w:rtl/>
        </w:rPr>
        <w:t>מר יוסי היזמי</w:t>
      </w:r>
      <w:r w:rsidR="00FC7E09">
        <w:rPr>
          <w:rFonts w:asciiTheme="majorBidi" w:hAnsiTheme="majorBidi" w:cstheme="majorBidi"/>
          <w:sz w:val="28"/>
          <w:szCs w:val="28"/>
          <w:rtl/>
        </w:rPr>
        <w:tab/>
      </w:r>
      <w:r w:rsidR="00FC7E09">
        <w:rPr>
          <w:rFonts w:asciiTheme="majorBidi" w:hAnsiTheme="majorBidi" w:cstheme="majorBidi"/>
          <w:sz w:val="28"/>
          <w:szCs w:val="28"/>
          <w:rtl/>
        </w:rPr>
        <w:tab/>
      </w:r>
      <w:r w:rsidR="00FC7E09">
        <w:rPr>
          <w:rFonts w:asciiTheme="majorBidi" w:hAnsiTheme="majorBidi" w:cstheme="majorBidi" w:hint="cs"/>
          <w:sz w:val="28"/>
          <w:szCs w:val="28"/>
          <w:rtl/>
        </w:rPr>
        <w:t>-</w:t>
      </w:r>
      <w:r w:rsidR="00FC7E09">
        <w:rPr>
          <w:rFonts w:asciiTheme="majorBidi" w:hAnsiTheme="majorBidi" w:cstheme="majorBidi"/>
          <w:sz w:val="28"/>
          <w:szCs w:val="28"/>
          <w:rtl/>
        </w:rPr>
        <w:tab/>
      </w:r>
      <w:r w:rsidR="00FC7E09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728BF352" w14:textId="21034B65" w:rsidR="00BD05E7" w:rsidRDefault="00BD05E7" w:rsidP="00FC7E09">
      <w:pPr>
        <w:spacing w:after="160" w:line="256" w:lineRule="auto"/>
        <w:ind w:left="1440" w:firstLine="720"/>
        <w:rPr>
          <w:rFonts w:asciiTheme="majorBidi" w:hAnsiTheme="majorBidi"/>
          <w:sz w:val="28"/>
          <w:szCs w:val="28"/>
          <w:rtl/>
        </w:rPr>
      </w:pPr>
      <w:r w:rsidRPr="00BD05E7">
        <w:rPr>
          <w:rFonts w:asciiTheme="majorBidi" w:hAnsiTheme="majorBidi"/>
          <w:sz w:val="28"/>
          <w:szCs w:val="28"/>
          <w:rtl/>
        </w:rPr>
        <w:t>גב' אירנה גנין</w:t>
      </w:r>
      <w:r w:rsidRPr="00BD05E7">
        <w:rPr>
          <w:rFonts w:asciiTheme="majorBidi" w:hAnsiTheme="majorBidi"/>
          <w:sz w:val="28"/>
          <w:szCs w:val="28"/>
          <w:rtl/>
        </w:rPr>
        <w:tab/>
      </w:r>
      <w:r w:rsidRPr="00BD05E7">
        <w:rPr>
          <w:rFonts w:asciiTheme="majorBidi" w:hAnsiTheme="majorBidi"/>
          <w:sz w:val="28"/>
          <w:szCs w:val="28"/>
          <w:rtl/>
        </w:rPr>
        <w:tab/>
        <w:t>-</w:t>
      </w:r>
      <w:r w:rsidRPr="00BD05E7">
        <w:rPr>
          <w:rFonts w:asciiTheme="majorBidi" w:hAnsiTheme="majorBidi"/>
          <w:sz w:val="28"/>
          <w:szCs w:val="28"/>
          <w:rtl/>
        </w:rPr>
        <w:tab/>
        <w:t>חברת הוועדה</w:t>
      </w:r>
    </w:p>
    <w:p w14:paraId="20AB02EA" w14:textId="254DAFF6" w:rsidR="00674D87" w:rsidRPr="005F75BD" w:rsidRDefault="0047733C" w:rsidP="001E0A6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9D5229">
        <w:rPr>
          <w:rFonts w:asciiTheme="majorBidi" w:hAnsiTheme="majorBidi" w:cstheme="majorBidi"/>
          <w:sz w:val="28"/>
          <w:szCs w:val="28"/>
          <w:rtl/>
        </w:rPr>
        <w:tab/>
      </w:r>
      <w:r w:rsidR="009D5229" w:rsidRPr="009D5229">
        <w:rPr>
          <w:rFonts w:asciiTheme="majorBidi" w:hAnsiTheme="majorBidi"/>
          <w:sz w:val="28"/>
          <w:szCs w:val="28"/>
          <w:rtl/>
        </w:rPr>
        <w:t>גב' אור דוידוביץ</w:t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-</w:t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יו"ר מועצת התלמידים העירונית</w:t>
      </w:r>
    </w:p>
    <w:p w14:paraId="0F1BCF31" w14:textId="77777777" w:rsidR="0055149A" w:rsidRPr="005F75BD" w:rsidRDefault="0055149A" w:rsidP="00674D87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2726274" w14:textId="5937D946" w:rsidR="006606F4" w:rsidRDefault="006606F4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2599195" w14:textId="77777777" w:rsidR="004B5933" w:rsidRPr="005F75BD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5F75BD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2065D2CF" w14:textId="25443831" w:rsidR="00036754" w:rsidRDefault="00731DB3" w:rsidP="00036754">
      <w:pPr>
        <w:numPr>
          <w:ilvl w:val="0"/>
          <w:numId w:val="23"/>
        </w:numPr>
        <w:shd w:val="clear" w:color="auto" w:fill="FFFFFF"/>
        <w:tabs>
          <w:tab w:val="clear" w:pos="2061"/>
          <w:tab w:val="num" w:pos="360"/>
        </w:tabs>
        <w:spacing w:before="100" w:beforeAutospacing="1" w:after="100" w:afterAutospacing="1"/>
        <w:ind w:left="36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>פרס החינוך.</w:t>
      </w:r>
    </w:p>
    <w:p w14:paraId="55001469" w14:textId="77777777" w:rsidR="00731DB3" w:rsidRDefault="00731DB3" w:rsidP="00731DB3">
      <w:pPr>
        <w:shd w:val="clear" w:color="auto" w:fill="FFFFFF"/>
        <w:spacing w:before="100" w:beforeAutospacing="1" w:after="100" w:afterAutospacing="1"/>
        <w:rPr>
          <w:rFonts w:asciiTheme="majorBidi" w:eastAsia="Times New Roman" w:hAnsiTheme="majorBidi" w:cstheme="majorBidi"/>
          <w:color w:val="000000"/>
          <w:sz w:val="28"/>
          <w:szCs w:val="28"/>
          <w:rtl/>
        </w:rPr>
      </w:pPr>
    </w:p>
    <w:p w14:paraId="6A91E9B3" w14:textId="77777777" w:rsidR="00731DB3" w:rsidRPr="005D61BE" w:rsidRDefault="00731DB3" w:rsidP="00731DB3">
      <w:pPr>
        <w:shd w:val="clear" w:color="auto" w:fill="FFFFFF"/>
        <w:spacing w:before="100" w:beforeAutospacing="1" w:after="100" w:afterAutospacing="1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08E3CA14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4440C2B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C9C0565" w14:textId="4887C643" w:rsidR="00F40FB1" w:rsidRDefault="00F40FB1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A025FCA" w14:textId="77777777" w:rsidR="00AD44EE" w:rsidRDefault="00AD44EE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D23E26F" w14:textId="6217BA59" w:rsidR="00EE37DC" w:rsidRDefault="00EE37DC" w:rsidP="00DD7194">
      <w:pPr>
        <w:spacing w:line="276" w:lineRule="auto"/>
        <w:rPr>
          <w:b/>
          <w:bCs/>
          <w:noProof/>
          <w:sz w:val="26"/>
          <w:szCs w:val="26"/>
          <w:u w:val="single"/>
          <w:rtl/>
        </w:rPr>
      </w:pP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lastRenderedPageBreak/>
        <w:t>בועד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>ת חינוך</w:t>
      </w:r>
      <w:r w:rsidR="00834A92">
        <w:rPr>
          <w:rFonts w:hint="cs"/>
          <w:b/>
          <w:bCs/>
          <w:noProof/>
          <w:sz w:val="26"/>
          <w:szCs w:val="26"/>
          <w:u w:val="single"/>
          <w:rtl/>
        </w:rPr>
        <w:t xml:space="preserve"> מס' 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="00731DB3">
        <w:rPr>
          <w:rFonts w:hint="cs"/>
          <w:b/>
          <w:bCs/>
          <w:noProof/>
          <w:sz w:val="26"/>
          <w:szCs w:val="26"/>
          <w:u w:val="single"/>
          <w:rtl/>
        </w:rPr>
        <w:t>4.</w:t>
      </w:r>
      <w:r w:rsidR="00C12118">
        <w:rPr>
          <w:rFonts w:hint="cs"/>
          <w:b/>
          <w:bCs/>
          <w:noProof/>
          <w:sz w:val="26"/>
          <w:szCs w:val="26"/>
          <w:u w:val="single"/>
          <w:rtl/>
        </w:rPr>
        <w:t xml:space="preserve">25 </w:t>
      </w:r>
      <w:r w:rsidR="00C91ED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שהתקיימה ביום </w:t>
      </w:r>
      <w:r w:rsidR="00A277F7">
        <w:rPr>
          <w:rFonts w:hint="cs"/>
          <w:b/>
          <w:bCs/>
          <w:noProof/>
          <w:sz w:val="26"/>
          <w:szCs w:val="26"/>
          <w:u w:val="single"/>
          <w:rtl/>
        </w:rPr>
        <w:t xml:space="preserve">9.11.25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>בנושא שבנדון הועלו הדברים הבאים:</w:t>
      </w:r>
    </w:p>
    <w:p w14:paraId="12F775B6" w14:textId="77777777" w:rsidR="00C24762" w:rsidRDefault="00C24762" w:rsidP="00332B85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</w:p>
    <w:p w14:paraId="160B4F1C" w14:textId="2ECE3A93" w:rsidR="00A277F7" w:rsidRDefault="00607750" w:rsidP="00332B85">
      <w:pPr>
        <w:spacing w:line="360" w:lineRule="auto"/>
        <w:rPr>
          <w:noProof/>
          <w:sz w:val="26"/>
          <w:szCs w:val="26"/>
          <w:rtl/>
        </w:rPr>
      </w:pPr>
      <w:r w:rsidRPr="00607750">
        <w:rPr>
          <w:rFonts w:hint="cs"/>
          <w:noProof/>
          <w:sz w:val="26"/>
          <w:szCs w:val="26"/>
          <w:rtl/>
        </w:rPr>
        <w:t>*</w:t>
      </w:r>
      <w:r>
        <w:rPr>
          <w:rFonts w:hint="cs"/>
          <w:noProof/>
          <w:sz w:val="26"/>
          <w:szCs w:val="26"/>
          <w:rtl/>
        </w:rPr>
        <w:t>העיר בת ים קיבלה את תעודת פרס החינוך הארצי.</w:t>
      </w:r>
      <w:r w:rsidR="007B6254">
        <w:rPr>
          <w:rFonts w:hint="cs"/>
          <w:noProof/>
          <w:sz w:val="26"/>
          <w:szCs w:val="26"/>
          <w:rtl/>
        </w:rPr>
        <w:t xml:space="preserve"> </w:t>
      </w:r>
      <w:r w:rsidR="003101D8" w:rsidRPr="003101D8">
        <w:rPr>
          <w:noProof/>
          <w:sz w:val="26"/>
          <w:szCs w:val="26"/>
          <w:rtl/>
        </w:rPr>
        <w:t>פרס החינוך הוא תוצאה של מה שקרה במערכת החינוך</w:t>
      </w:r>
      <w:r w:rsidR="00D20342">
        <w:rPr>
          <w:rFonts w:hint="cs"/>
          <w:noProof/>
          <w:sz w:val="26"/>
          <w:szCs w:val="26"/>
          <w:rtl/>
        </w:rPr>
        <w:t>,</w:t>
      </w:r>
      <w:r w:rsidR="003101D8" w:rsidRPr="003101D8">
        <w:rPr>
          <w:noProof/>
          <w:sz w:val="26"/>
          <w:szCs w:val="26"/>
          <w:rtl/>
        </w:rPr>
        <w:t xml:space="preserve"> בבי"ס ובגנ"י, </w:t>
      </w:r>
      <w:r w:rsidR="003101D8">
        <w:rPr>
          <w:rFonts w:hint="cs"/>
          <w:noProof/>
          <w:sz w:val="26"/>
          <w:szCs w:val="26"/>
          <w:rtl/>
        </w:rPr>
        <w:t xml:space="preserve">חברי הוועדה מודים </w:t>
      </w:r>
      <w:r w:rsidR="003101D8" w:rsidRPr="003101D8">
        <w:rPr>
          <w:noProof/>
          <w:sz w:val="26"/>
          <w:szCs w:val="26"/>
          <w:rtl/>
        </w:rPr>
        <w:t xml:space="preserve">לצוותי ההוראה ולמנהלות בי"ס </w:t>
      </w:r>
      <w:r w:rsidR="003101D8">
        <w:rPr>
          <w:rFonts w:hint="cs"/>
          <w:noProof/>
          <w:sz w:val="26"/>
          <w:szCs w:val="26"/>
          <w:rtl/>
        </w:rPr>
        <w:t xml:space="preserve">על </w:t>
      </w:r>
      <w:r w:rsidR="003101D8" w:rsidRPr="003101D8">
        <w:rPr>
          <w:noProof/>
          <w:sz w:val="26"/>
          <w:szCs w:val="26"/>
          <w:rtl/>
        </w:rPr>
        <w:t>הליווי הפדגוג</w:t>
      </w:r>
      <w:r w:rsidR="003101D8">
        <w:rPr>
          <w:rFonts w:hint="cs"/>
          <w:noProof/>
          <w:sz w:val="26"/>
          <w:szCs w:val="26"/>
          <w:rtl/>
        </w:rPr>
        <w:t>י</w:t>
      </w:r>
      <w:r w:rsidR="000D3834">
        <w:rPr>
          <w:rFonts w:hint="cs"/>
          <w:noProof/>
          <w:sz w:val="26"/>
          <w:szCs w:val="26"/>
          <w:rtl/>
        </w:rPr>
        <w:t>.</w:t>
      </w:r>
    </w:p>
    <w:p w14:paraId="03EDBA6B" w14:textId="622E537C" w:rsidR="0019072B" w:rsidRDefault="00607750" w:rsidP="00332B85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</w:t>
      </w:r>
      <w:r w:rsidR="008026B6">
        <w:rPr>
          <w:rFonts w:hint="cs"/>
          <w:noProof/>
          <w:sz w:val="26"/>
          <w:szCs w:val="26"/>
          <w:rtl/>
        </w:rPr>
        <w:t xml:space="preserve">העיר עושה את כל המאמצים ונותנת משאבים בתחום החינוך,  </w:t>
      </w:r>
      <w:r w:rsidR="000D3834">
        <w:rPr>
          <w:rFonts w:hint="cs"/>
          <w:noProof/>
          <w:sz w:val="26"/>
          <w:szCs w:val="26"/>
          <w:rtl/>
        </w:rPr>
        <w:t>מח</w:t>
      </w:r>
      <w:r w:rsidR="008026B6">
        <w:rPr>
          <w:rFonts w:hint="cs"/>
          <w:noProof/>
          <w:sz w:val="26"/>
          <w:szCs w:val="26"/>
          <w:rtl/>
        </w:rPr>
        <w:t>זק</w:t>
      </w:r>
      <w:r w:rsidR="000D3834">
        <w:rPr>
          <w:rFonts w:hint="cs"/>
          <w:noProof/>
          <w:sz w:val="26"/>
          <w:szCs w:val="26"/>
          <w:rtl/>
        </w:rPr>
        <w:t>ת</w:t>
      </w:r>
      <w:r w:rsidR="008026B6">
        <w:rPr>
          <w:rFonts w:hint="cs"/>
          <w:noProof/>
          <w:sz w:val="26"/>
          <w:szCs w:val="26"/>
          <w:rtl/>
        </w:rPr>
        <w:t xml:space="preserve"> בתכנית בינוי, שיפוץ מוסדות  חינוך, הקמת גנים, כיתות </w:t>
      </w:r>
      <w:r w:rsidR="000D3834">
        <w:rPr>
          <w:rFonts w:hint="cs"/>
          <w:noProof/>
          <w:sz w:val="26"/>
          <w:szCs w:val="26"/>
          <w:rtl/>
        </w:rPr>
        <w:t>ג</w:t>
      </w:r>
      <w:r w:rsidR="008026B6">
        <w:rPr>
          <w:rFonts w:hint="cs"/>
          <w:noProof/>
          <w:sz w:val="26"/>
          <w:szCs w:val="26"/>
          <w:rtl/>
        </w:rPr>
        <w:t>ן מונטסורי,  תכניות טכנולוגיות חדשות, סייבר</w:t>
      </w:r>
      <w:r w:rsidR="0019072B">
        <w:rPr>
          <w:rFonts w:hint="cs"/>
          <w:noProof/>
          <w:sz w:val="26"/>
          <w:szCs w:val="26"/>
          <w:rtl/>
        </w:rPr>
        <w:t xml:space="preserve"> ו</w:t>
      </w:r>
      <w:r w:rsidR="008026B6">
        <w:rPr>
          <w:rFonts w:hint="cs"/>
          <w:noProof/>
          <w:sz w:val="26"/>
          <w:szCs w:val="26"/>
          <w:rtl/>
        </w:rPr>
        <w:t xml:space="preserve">רובוטיקה. </w:t>
      </w:r>
    </w:p>
    <w:p w14:paraId="6EA1B265" w14:textId="0E5B6719" w:rsidR="00607750" w:rsidRDefault="008026B6" w:rsidP="00332B85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 החינוך</w:t>
      </w:r>
      <w:r w:rsidR="007675DE">
        <w:rPr>
          <w:rFonts w:hint="cs"/>
          <w:noProof/>
          <w:sz w:val="26"/>
          <w:szCs w:val="26"/>
          <w:rtl/>
        </w:rPr>
        <w:t xml:space="preserve"> נמצא </w:t>
      </w:r>
      <w:r>
        <w:rPr>
          <w:rFonts w:hint="cs"/>
          <w:noProof/>
          <w:sz w:val="26"/>
          <w:szCs w:val="26"/>
          <w:rtl/>
        </w:rPr>
        <w:t xml:space="preserve"> בראש סדר העדיפות </w:t>
      </w:r>
      <w:r w:rsidR="007675DE">
        <w:rPr>
          <w:rFonts w:hint="cs"/>
          <w:noProof/>
          <w:sz w:val="26"/>
          <w:szCs w:val="26"/>
          <w:rtl/>
        </w:rPr>
        <w:t xml:space="preserve">כולל </w:t>
      </w:r>
      <w:r>
        <w:rPr>
          <w:rFonts w:hint="cs"/>
          <w:noProof/>
          <w:sz w:val="26"/>
          <w:szCs w:val="26"/>
          <w:rtl/>
        </w:rPr>
        <w:t>נתינת תקציבים.</w:t>
      </w:r>
    </w:p>
    <w:p w14:paraId="6555B265" w14:textId="1D5BCB0F" w:rsidR="008026B6" w:rsidRDefault="008026B6" w:rsidP="00332B85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*העיר משקיעה בהו</w:t>
      </w:r>
      <w:r w:rsidR="009C7418">
        <w:rPr>
          <w:rFonts w:hint="cs"/>
          <w:noProof/>
          <w:sz w:val="26"/>
          <w:szCs w:val="26"/>
          <w:rtl/>
        </w:rPr>
        <w:t>ן</w:t>
      </w:r>
      <w:r>
        <w:rPr>
          <w:rFonts w:hint="cs"/>
          <w:noProof/>
          <w:sz w:val="26"/>
          <w:szCs w:val="26"/>
          <w:rtl/>
        </w:rPr>
        <w:t xml:space="preserve"> האנושי</w:t>
      </w:r>
      <w:r w:rsidR="009C7418">
        <w:rPr>
          <w:rFonts w:hint="cs"/>
          <w:noProof/>
          <w:sz w:val="26"/>
          <w:szCs w:val="26"/>
          <w:rtl/>
        </w:rPr>
        <w:t>, יש שיח של מנהלות ומורים מול מ</w:t>
      </w:r>
      <w:r w:rsidR="00AF7DA1">
        <w:rPr>
          <w:rFonts w:hint="cs"/>
          <w:noProof/>
          <w:sz w:val="26"/>
          <w:szCs w:val="26"/>
          <w:rtl/>
        </w:rPr>
        <w:t>י</w:t>
      </w:r>
      <w:r w:rsidR="009C7418">
        <w:rPr>
          <w:rFonts w:hint="cs"/>
          <w:noProof/>
          <w:sz w:val="26"/>
          <w:szCs w:val="26"/>
          <w:rtl/>
        </w:rPr>
        <w:t>נהל</w:t>
      </w:r>
      <w:r w:rsidR="00AF7DA1">
        <w:rPr>
          <w:rFonts w:hint="cs"/>
          <w:noProof/>
          <w:sz w:val="26"/>
          <w:szCs w:val="26"/>
          <w:rtl/>
        </w:rPr>
        <w:t xml:space="preserve"> החינוך בעיר</w:t>
      </w:r>
      <w:r w:rsidR="009C7418">
        <w:rPr>
          <w:rFonts w:hint="cs"/>
          <w:noProof/>
          <w:sz w:val="26"/>
          <w:szCs w:val="26"/>
          <w:rtl/>
        </w:rPr>
        <w:t>.</w:t>
      </w:r>
    </w:p>
    <w:p w14:paraId="12FFA273" w14:textId="74226297" w:rsidR="00474775" w:rsidRDefault="00AF57EA" w:rsidP="00B325F3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</w:t>
      </w:r>
      <w:r w:rsidR="009B7948">
        <w:rPr>
          <w:rFonts w:hint="cs"/>
          <w:noProof/>
          <w:sz w:val="26"/>
          <w:szCs w:val="26"/>
          <w:rtl/>
        </w:rPr>
        <w:t xml:space="preserve">חינוך בלתי פורמלי </w:t>
      </w:r>
      <w:r w:rsidR="009B7948">
        <w:rPr>
          <w:noProof/>
          <w:sz w:val="26"/>
          <w:szCs w:val="26"/>
          <w:rtl/>
        </w:rPr>
        <w:t>–</w:t>
      </w:r>
      <w:r w:rsidR="009B7948">
        <w:rPr>
          <w:rFonts w:hint="cs"/>
          <w:noProof/>
          <w:sz w:val="26"/>
          <w:szCs w:val="26"/>
          <w:rtl/>
        </w:rPr>
        <w:t>הפרויקט של רה"ע חוג חינם לכל ילד. זה נתן הרבה מאוד לתלמידים ולהורים.</w:t>
      </w:r>
      <w:r w:rsidR="00B325F3">
        <w:rPr>
          <w:rFonts w:hint="cs"/>
          <w:noProof/>
          <w:sz w:val="26"/>
          <w:szCs w:val="26"/>
          <w:rtl/>
        </w:rPr>
        <w:t xml:space="preserve"> </w:t>
      </w:r>
      <w:r w:rsidR="003C5BBE">
        <w:rPr>
          <w:rFonts w:hint="cs"/>
          <w:noProof/>
          <w:sz w:val="26"/>
          <w:szCs w:val="26"/>
          <w:rtl/>
        </w:rPr>
        <w:t>ב</w:t>
      </w:r>
      <w:r w:rsidR="00785FB2">
        <w:rPr>
          <w:rFonts w:hint="cs"/>
          <w:noProof/>
          <w:sz w:val="26"/>
          <w:szCs w:val="26"/>
          <w:rtl/>
        </w:rPr>
        <w:t xml:space="preserve">חוג חינם לכל ילד </w:t>
      </w:r>
      <w:r w:rsidR="00F33309">
        <w:rPr>
          <w:rFonts w:hint="cs"/>
          <w:noProof/>
          <w:sz w:val="26"/>
          <w:szCs w:val="26"/>
          <w:rtl/>
        </w:rPr>
        <w:t xml:space="preserve">יש </w:t>
      </w:r>
      <w:r w:rsidR="00785FB2">
        <w:rPr>
          <w:rFonts w:hint="cs"/>
          <w:noProof/>
          <w:sz w:val="26"/>
          <w:szCs w:val="26"/>
          <w:rtl/>
        </w:rPr>
        <w:t xml:space="preserve">השתתפות של </w:t>
      </w:r>
      <w:r w:rsidR="005D6034">
        <w:rPr>
          <w:rFonts w:hint="cs"/>
          <w:noProof/>
          <w:sz w:val="26"/>
          <w:szCs w:val="26"/>
          <w:rtl/>
        </w:rPr>
        <w:t xml:space="preserve"> 100% מהילדים.</w:t>
      </w:r>
    </w:p>
    <w:p w14:paraId="6460273A" w14:textId="77777777" w:rsidR="00066521" w:rsidRDefault="00B325F3" w:rsidP="00B325F3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</w:t>
      </w:r>
      <w:r w:rsidR="007C27BD">
        <w:rPr>
          <w:rFonts w:hint="cs"/>
          <w:noProof/>
          <w:sz w:val="26"/>
          <w:szCs w:val="26"/>
          <w:rtl/>
        </w:rPr>
        <w:t xml:space="preserve">העיר </w:t>
      </w:r>
      <w:r>
        <w:rPr>
          <w:rFonts w:hint="cs"/>
          <w:noProof/>
          <w:sz w:val="26"/>
          <w:szCs w:val="26"/>
          <w:rtl/>
        </w:rPr>
        <w:t>נמצא</w:t>
      </w:r>
      <w:r w:rsidR="007C27BD">
        <w:rPr>
          <w:rFonts w:hint="cs"/>
          <w:noProof/>
          <w:sz w:val="26"/>
          <w:szCs w:val="26"/>
          <w:rtl/>
        </w:rPr>
        <w:t>ת</w:t>
      </w:r>
      <w:r>
        <w:rPr>
          <w:rFonts w:hint="cs"/>
          <w:noProof/>
          <w:sz w:val="26"/>
          <w:szCs w:val="26"/>
          <w:rtl/>
        </w:rPr>
        <w:t xml:space="preserve"> לפני איכלוס של אלפי יח"ד</w:t>
      </w:r>
      <w:r w:rsidR="00B1453A">
        <w:rPr>
          <w:rFonts w:hint="cs"/>
          <w:noProof/>
          <w:sz w:val="26"/>
          <w:szCs w:val="26"/>
          <w:rtl/>
        </w:rPr>
        <w:t>.</w:t>
      </w:r>
      <w:r>
        <w:rPr>
          <w:rFonts w:hint="cs"/>
          <w:noProof/>
          <w:sz w:val="26"/>
          <w:szCs w:val="26"/>
          <w:rtl/>
        </w:rPr>
        <w:t xml:space="preserve"> </w:t>
      </w:r>
      <w:r w:rsidR="001F729C">
        <w:rPr>
          <w:rFonts w:hint="cs"/>
          <w:noProof/>
          <w:sz w:val="26"/>
          <w:szCs w:val="26"/>
          <w:rtl/>
        </w:rPr>
        <w:t>בונים בי"ס חדש בפארק הים. בנ</w:t>
      </w:r>
      <w:r w:rsidR="00B1453A">
        <w:rPr>
          <w:rFonts w:hint="cs"/>
          <w:noProof/>
          <w:sz w:val="26"/>
          <w:szCs w:val="26"/>
          <w:rtl/>
        </w:rPr>
        <w:t>ו</w:t>
      </w:r>
      <w:r w:rsidR="001F729C">
        <w:rPr>
          <w:rFonts w:hint="cs"/>
          <w:noProof/>
          <w:sz w:val="26"/>
          <w:szCs w:val="26"/>
          <w:rtl/>
        </w:rPr>
        <w:t xml:space="preserve"> 7 גנים בפארק הים, ו</w:t>
      </w:r>
      <w:r w:rsidR="00B1453A">
        <w:rPr>
          <w:rFonts w:hint="cs"/>
          <w:noProof/>
          <w:sz w:val="26"/>
          <w:szCs w:val="26"/>
          <w:rtl/>
        </w:rPr>
        <w:t xml:space="preserve">כיום </w:t>
      </w:r>
      <w:r w:rsidR="001F729C">
        <w:rPr>
          <w:rFonts w:hint="cs"/>
          <w:noProof/>
          <w:sz w:val="26"/>
          <w:szCs w:val="26"/>
          <w:rtl/>
        </w:rPr>
        <w:t xml:space="preserve">קיימים </w:t>
      </w:r>
      <w:r w:rsidR="00B1453A">
        <w:rPr>
          <w:rFonts w:hint="cs"/>
          <w:noProof/>
          <w:sz w:val="26"/>
          <w:szCs w:val="26"/>
          <w:rtl/>
        </w:rPr>
        <w:t xml:space="preserve"> </w:t>
      </w:r>
      <w:r w:rsidR="001F729C">
        <w:rPr>
          <w:rFonts w:hint="cs"/>
          <w:noProof/>
          <w:sz w:val="26"/>
          <w:szCs w:val="26"/>
          <w:rtl/>
        </w:rPr>
        <w:t>4</w:t>
      </w:r>
      <w:r w:rsidR="00B1453A">
        <w:rPr>
          <w:rFonts w:hint="cs"/>
          <w:noProof/>
          <w:sz w:val="26"/>
          <w:szCs w:val="26"/>
          <w:rtl/>
        </w:rPr>
        <w:t xml:space="preserve"> גנים</w:t>
      </w:r>
      <w:r w:rsidR="001F729C">
        <w:rPr>
          <w:rFonts w:hint="cs"/>
          <w:noProof/>
          <w:sz w:val="26"/>
          <w:szCs w:val="26"/>
          <w:rtl/>
        </w:rPr>
        <w:t xml:space="preserve">. </w:t>
      </w:r>
    </w:p>
    <w:p w14:paraId="4EBF978E" w14:textId="0BD06E84" w:rsidR="001F729C" w:rsidRDefault="007B6254" w:rsidP="008B6F22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*מנהלים וצוותים מתמודדים עם דברים לא פשוטים.</w:t>
      </w:r>
      <w:r w:rsidR="008B6F22">
        <w:rPr>
          <w:rFonts w:hint="cs"/>
          <w:noProof/>
          <w:sz w:val="26"/>
          <w:szCs w:val="26"/>
          <w:rtl/>
        </w:rPr>
        <w:t xml:space="preserve"> </w:t>
      </w:r>
      <w:r>
        <w:rPr>
          <w:rFonts w:hint="cs"/>
          <w:noProof/>
          <w:sz w:val="26"/>
          <w:szCs w:val="26"/>
          <w:rtl/>
        </w:rPr>
        <w:t>יש לא מעט אתגרים ומורכבויות, ויש אנשים שמובילים</w:t>
      </w:r>
      <w:r w:rsidR="00066521">
        <w:rPr>
          <w:rFonts w:hint="cs"/>
          <w:noProof/>
          <w:sz w:val="26"/>
          <w:szCs w:val="26"/>
          <w:rtl/>
        </w:rPr>
        <w:t xml:space="preserve">: </w:t>
      </w:r>
      <w:r>
        <w:rPr>
          <w:rFonts w:hint="cs"/>
          <w:noProof/>
          <w:sz w:val="26"/>
          <w:szCs w:val="26"/>
          <w:rtl/>
        </w:rPr>
        <w:t xml:space="preserve">רה"ע, מ"מ רה"ע, מינהל החינוך. </w:t>
      </w:r>
    </w:p>
    <w:p w14:paraId="3862BFFD" w14:textId="23839861" w:rsidR="008B6F22" w:rsidRDefault="000354B3" w:rsidP="008B6F22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</w:t>
      </w:r>
      <w:r w:rsidR="006A31BB">
        <w:rPr>
          <w:rFonts w:hint="cs"/>
          <w:noProof/>
          <w:sz w:val="26"/>
          <w:szCs w:val="26"/>
          <w:rtl/>
        </w:rPr>
        <w:t xml:space="preserve">כיום </w:t>
      </w:r>
      <w:r>
        <w:rPr>
          <w:rFonts w:hint="cs"/>
          <w:noProof/>
          <w:sz w:val="26"/>
          <w:szCs w:val="26"/>
          <w:rtl/>
        </w:rPr>
        <w:t xml:space="preserve">יש </w:t>
      </w:r>
      <w:r w:rsidR="006A31BB">
        <w:rPr>
          <w:rFonts w:hint="cs"/>
          <w:noProof/>
          <w:sz w:val="26"/>
          <w:szCs w:val="26"/>
          <w:rtl/>
        </w:rPr>
        <w:t xml:space="preserve">יותר </w:t>
      </w:r>
      <w:r>
        <w:rPr>
          <w:rFonts w:hint="cs"/>
          <w:noProof/>
          <w:sz w:val="26"/>
          <w:szCs w:val="26"/>
          <w:rtl/>
        </w:rPr>
        <w:t>שיתוף פעולה עם ההורים.</w:t>
      </w:r>
    </w:p>
    <w:p w14:paraId="6DEBC1A1" w14:textId="051CA64F" w:rsidR="000354B3" w:rsidRDefault="000354B3" w:rsidP="008B6F22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>*</w:t>
      </w:r>
      <w:r w:rsidR="00A242CE">
        <w:rPr>
          <w:rFonts w:hint="cs"/>
          <w:noProof/>
          <w:sz w:val="26"/>
          <w:szCs w:val="26"/>
          <w:rtl/>
        </w:rPr>
        <w:t>יש</w:t>
      </w:r>
      <w:r w:rsidR="00307670">
        <w:rPr>
          <w:rFonts w:hint="cs"/>
          <w:noProof/>
          <w:sz w:val="26"/>
          <w:szCs w:val="26"/>
          <w:rtl/>
        </w:rPr>
        <w:t xml:space="preserve"> </w:t>
      </w:r>
      <w:r w:rsidR="00A242CE">
        <w:rPr>
          <w:rFonts w:hint="cs"/>
          <w:noProof/>
          <w:sz w:val="26"/>
          <w:szCs w:val="26"/>
          <w:rtl/>
        </w:rPr>
        <w:t>שיפור בהסעות של החינוך המיוחד.</w:t>
      </w:r>
    </w:p>
    <w:p w14:paraId="2CCBC23F" w14:textId="0135110D" w:rsidR="00785FB2" w:rsidRPr="00607750" w:rsidRDefault="00100BE4" w:rsidP="00100BE4">
      <w:pPr>
        <w:spacing w:line="360" w:lineRule="auto"/>
        <w:rPr>
          <w:noProof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t xml:space="preserve">*בשבת האחרונה היתה "שבת הוקרה" </w:t>
      </w:r>
      <w:r w:rsidR="009277DD">
        <w:rPr>
          <w:rFonts w:hint="cs"/>
          <w:noProof/>
          <w:sz w:val="26"/>
          <w:szCs w:val="26"/>
          <w:rtl/>
        </w:rPr>
        <w:t xml:space="preserve">למורים בקהילה בכל רחבי הארץ. הקהילה </w:t>
      </w:r>
      <w:r w:rsidR="008C27B8">
        <w:rPr>
          <w:rFonts w:hint="cs"/>
          <w:noProof/>
          <w:sz w:val="26"/>
          <w:szCs w:val="26"/>
          <w:rtl/>
        </w:rPr>
        <w:t xml:space="preserve">בבת ים </w:t>
      </w:r>
      <w:r w:rsidR="009277DD">
        <w:rPr>
          <w:rFonts w:hint="cs"/>
          <w:noProof/>
          <w:sz w:val="26"/>
          <w:szCs w:val="26"/>
          <w:rtl/>
        </w:rPr>
        <w:t>בשבת עסקה סביב המורה והמעמד שלו, לתת כבוד למורה. להבין מה המקום של המורה. "הוקרת המורה משימה מאוד חשובה"</w:t>
      </w:r>
      <w:r w:rsidR="006D151C">
        <w:rPr>
          <w:rFonts w:hint="cs"/>
          <w:noProof/>
          <w:sz w:val="26"/>
          <w:szCs w:val="26"/>
          <w:rtl/>
        </w:rPr>
        <w:t>.</w:t>
      </w:r>
    </w:p>
    <w:p w14:paraId="5F56BA6B" w14:textId="3217C5C0" w:rsidR="001B6874" w:rsidRDefault="00686321" w:rsidP="00332B85">
      <w:pPr>
        <w:spacing w:after="16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FE424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56E2E75D" w14:textId="315C4215" w:rsidR="00331964" w:rsidRPr="00DF0002" w:rsidRDefault="00331964" w:rsidP="000C5DB2">
      <w:pPr>
        <w:spacing w:after="160" w:line="276" w:lineRule="auto"/>
        <w:rPr>
          <w:rFonts w:asciiTheme="majorBidi" w:hAnsiTheme="majorBidi" w:cstheme="majorBidi"/>
          <w:sz w:val="26"/>
          <w:szCs w:val="26"/>
          <w:rtl/>
        </w:rPr>
      </w:pPr>
      <w:r w:rsidRPr="00DF0002">
        <w:rPr>
          <w:rFonts w:asciiTheme="majorBidi" w:hAnsiTheme="majorBidi" w:cstheme="majorBidi" w:hint="cs"/>
          <w:sz w:val="26"/>
          <w:szCs w:val="26"/>
          <w:rtl/>
        </w:rPr>
        <w:t>*מ"מ רה"ע מודה לרה"ע שתמיד מוביל ותומך בנושא החינוך.</w:t>
      </w:r>
    </w:p>
    <w:p w14:paraId="2EA521C0" w14:textId="34A3EC1B" w:rsidR="001B53CF" w:rsidRPr="00DF0002" w:rsidRDefault="00A242CE" w:rsidP="000C5DB2">
      <w:pPr>
        <w:spacing w:after="160" w:line="276" w:lineRule="auto"/>
        <w:rPr>
          <w:rFonts w:asciiTheme="majorBidi" w:hAnsiTheme="majorBidi" w:cstheme="majorBidi"/>
          <w:sz w:val="26"/>
          <w:szCs w:val="26"/>
          <w:rtl/>
        </w:rPr>
      </w:pPr>
      <w:r w:rsidRPr="00DF0002">
        <w:rPr>
          <w:rFonts w:asciiTheme="majorBidi" w:hAnsiTheme="majorBidi" w:cstheme="majorBidi" w:hint="cs"/>
          <w:sz w:val="26"/>
          <w:szCs w:val="26"/>
          <w:rtl/>
        </w:rPr>
        <w:t>*</w:t>
      </w:r>
      <w:r w:rsidR="001B53CF" w:rsidRPr="00DF0002">
        <w:rPr>
          <w:rFonts w:asciiTheme="majorBidi" w:hAnsiTheme="majorBidi" w:cstheme="majorBidi" w:hint="cs"/>
          <w:sz w:val="26"/>
          <w:szCs w:val="26"/>
          <w:rtl/>
        </w:rPr>
        <w:t>מ"מ רה"ע מודה לכל</w:t>
      </w:r>
      <w:r w:rsidR="00DF0002">
        <w:rPr>
          <w:rFonts w:asciiTheme="majorBidi" w:hAnsiTheme="majorBidi" w:cstheme="majorBidi" w:hint="cs"/>
          <w:sz w:val="26"/>
          <w:szCs w:val="26"/>
          <w:rtl/>
        </w:rPr>
        <w:t xml:space="preserve"> מנהלות ומנהלי בי"ס והצוותים, גננות, סייעות</w:t>
      </w:r>
      <w:r w:rsidR="00B81AE0">
        <w:rPr>
          <w:rFonts w:asciiTheme="majorBidi" w:hAnsiTheme="majorBidi" w:cstheme="majorBidi" w:hint="cs"/>
          <w:sz w:val="26"/>
          <w:szCs w:val="26"/>
          <w:rtl/>
        </w:rPr>
        <w:t xml:space="preserve">, </w:t>
      </w:r>
      <w:r w:rsidR="00DF0002">
        <w:rPr>
          <w:rFonts w:asciiTheme="majorBidi" w:hAnsiTheme="majorBidi" w:cstheme="majorBidi" w:hint="cs"/>
          <w:sz w:val="26"/>
          <w:szCs w:val="26"/>
          <w:rtl/>
        </w:rPr>
        <w:t xml:space="preserve">ראש </w:t>
      </w:r>
      <w:r w:rsidR="001B53CF" w:rsidRPr="00DF0002">
        <w:rPr>
          <w:rFonts w:asciiTheme="majorBidi" w:hAnsiTheme="majorBidi" w:cstheme="majorBidi" w:hint="cs"/>
          <w:sz w:val="26"/>
          <w:szCs w:val="26"/>
          <w:rtl/>
        </w:rPr>
        <w:t xml:space="preserve"> מינהל החינוך</w:t>
      </w:r>
      <w:r w:rsidR="00853D1B">
        <w:rPr>
          <w:rFonts w:asciiTheme="majorBidi" w:hAnsiTheme="majorBidi" w:cstheme="majorBidi" w:hint="cs"/>
          <w:sz w:val="26"/>
          <w:szCs w:val="26"/>
          <w:rtl/>
        </w:rPr>
        <w:t xml:space="preserve"> וצוותו.</w:t>
      </w:r>
    </w:p>
    <w:p w14:paraId="6C6C74C0" w14:textId="313F51CD" w:rsidR="00A242CE" w:rsidRDefault="00A242CE" w:rsidP="000C5DB2">
      <w:pPr>
        <w:spacing w:after="160" w:line="276" w:lineRule="auto"/>
        <w:rPr>
          <w:rFonts w:asciiTheme="majorBidi" w:hAnsiTheme="majorBidi" w:cstheme="majorBidi"/>
          <w:sz w:val="26"/>
          <w:szCs w:val="26"/>
          <w:rtl/>
        </w:rPr>
      </w:pPr>
      <w:r w:rsidRPr="00DF0002">
        <w:rPr>
          <w:rFonts w:asciiTheme="majorBidi" w:hAnsiTheme="majorBidi" w:cstheme="majorBidi" w:hint="cs"/>
          <w:sz w:val="26"/>
          <w:szCs w:val="26"/>
          <w:rtl/>
        </w:rPr>
        <w:t>*</w:t>
      </w:r>
      <w:r w:rsidR="00331964" w:rsidRPr="00DF0002">
        <w:rPr>
          <w:rFonts w:asciiTheme="majorBidi" w:hAnsiTheme="majorBidi" w:cstheme="majorBidi" w:hint="cs"/>
          <w:sz w:val="26"/>
          <w:szCs w:val="26"/>
          <w:rtl/>
        </w:rPr>
        <w:t xml:space="preserve">תמיד צריך לעשות יותר, </w:t>
      </w:r>
      <w:r w:rsidR="00331964" w:rsidRPr="00DF0002">
        <w:rPr>
          <w:rFonts w:asciiTheme="majorBidi" w:hAnsiTheme="majorBidi"/>
          <w:sz w:val="26"/>
          <w:szCs w:val="26"/>
          <w:rtl/>
        </w:rPr>
        <w:t>לשמור על הקיים. תמיד יש למה לשאוף</w:t>
      </w:r>
      <w:r w:rsidR="00136EFD" w:rsidRPr="00DF0002">
        <w:rPr>
          <w:rFonts w:asciiTheme="majorBidi" w:hAnsiTheme="majorBidi" w:hint="cs"/>
          <w:sz w:val="26"/>
          <w:szCs w:val="26"/>
          <w:rtl/>
        </w:rPr>
        <w:t>,</w:t>
      </w:r>
      <w:r w:rsidR="00331964" w:rsidRPr="00DF0002">
        <w:rPr>
          <w:rFonts w:asciiTheme="majorBidi" w:hAnsiTheme="majorBidi" w:hint="cs"/>
          <w:sz w:val="26"/>
          <w:szCs w:val="26"/>
          <w:rtl/>
        </w:rPr>
        <w:t xml:space="preserve"> </w:t>
      </w:r>
      <w:r w:rsidRPr="00DF0002">
        <w:rPr>
          <w:rFonts w:asciiTheme="majorBidi" w:hAnsiTheme="majorBidi" w:cstheme="majorBidi" w:hint="cs"/>
          <w:sz w:val="26"/>
          <w:szCs w:val="26"/>
          <w:rtl/>
        </w:rPr>
        <w:t>רק אמונה משנה מציאות.</w:t>
      </w:r>
    </w:p>
    <w:p w14:paraId="6B563C4B" w14:textId="77777777" w:rsidR="008C27B8" w:rsidRPr="00DF0002" w:rsidRDefault="008C27B8" w:rsidP="000C5DB2">
      <w:pPr>
        <w:spacing w:after="160" w:line="276" w:lineRule="auto"/>
        <w:rPr>
          <w:rFonts w:asciiTheme="majorBidi" w:hAnsiTheme="majorBidi" w:cstheme="majorBidi"/>
          <w:sz w:val="26"/>
          <w:szCs w:val="26"/>
          <w:rtl/>
        </w:rPr>
      </w:pPr>
    </w:p>
    <w:p w14:paraId="3182305F" w14:textId="21595D3D" w:rsidR="00255087" w:rsidRPr="000C5DB2" w:rsidRDefault="00255087" w:rsidP="00136EFD">
      <w:pPr>
        <w:spacing w:after="16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0C5DB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חתימת </w:t>
      </w:r>
      <w:r w:rsidR="00712EF0" w:rsidRPr="000C5DB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מ"מ </w:t>
      </w:r>
      <w:r w:rsidRPr="000C5DB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יו"ר הוועדה:_________________</w:t>
      </w:r>
      <w:r w:rsidRPr="000C5DB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ab/>
      </w:r>
      <w:r w:rsidRPr="000C5DB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ab/>
        <w:t>תאריך:____________</w:t>
      </w:r>
    </w:p>
    <w:sectPr w:rsidR="00255087" w:rsidRPr="000C5DB2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45A2075"/>
    <w:multiLevelType w:val="hybridMultilevel"/>
    <w:tmpl w:val="D81AF304"/>
    <w:lvl w:ilvl="0" w:tplc="D0A26C5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B7FA6"/>
    <w:multiLevelType w:val="hybridMultilevel"/>
    <w:tmpl w:val="1C28724A"/>
    <w:lvl w:ilvl="0" w:tplc="12409A8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72806"/>
    <w:multiLevelType w:val="hybridMultilevel"/>
    <w:tmpl w:val="8EF024BE"/>
    <w:lvl w:ilvl="0" w:tplc="A6D6E6F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54410"/>
    <w:multiLevelType w:val="hybridMultilevel"/>
    <w:tmpl w:val="35289CF0"/>
    <w:lvl w:ilvl="0" w:tplc="C3A2D0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57040"/>
    <w:multiLevelType w:val="hybridMultilevel"/>
    <w:tmpl w:val="1B5C0164"/>
    <w:lvl w:ilvl="0" w:tplc="85080CD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45355"/>
    <w:multiLevelType w:val="hybridMultilevel"/>
    <w:tmpl w:val="465E04A6"/>
    <w:lvl w:ilvl="0" w:tplc="1EFCF4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69E5"/>
    <w:multiLevelType w:val="hybridMultilevel"/>
    <w:tmpl w:val="CF5A4212"/>
    <w:lvl w:ilvl="0" w:tplc="1E420D9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A453D"/>
    <w:multiLevelType w:val="hybridMultilevel"/>
    <w:tmpl w:val="34529EEA"/>
    <w:lvl w:ilvl="0" w:tplc="21DA29E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E1768"/>
    <w:multiLevelType w:val="multilevel"/>
    <w:tmpl w:val="040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5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F2510E"/>
    <w:multiLevelType w:val="hybridMultilevel"/>
    <w:tmpl w:val="2C34232C"/>
    <w:lvl w:ilvl="0" w:tplc="984E6EF6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290C"/>
    <w:multiLevelType w:val="hybridMultilevel"/>
    <w:tmpl w:val="CB1687DE"/>
    <w:lvl w:ilvl="0" w:tplc="CFB603D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EFE"/>
    <w:multiLevelType w:val="hybridMultilevel"/>
    <w:tmpl w:val="2E5E1E5A"/>
    <w:lvl w:ilvl="0" w:tplc="DF6E274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5452F"/>
    <w:multiLevelType w:val="hybridMultilevel"/>
    <w:tmpl w:val="8B0A8F12"/>
    <w:lvl w:ilvl="0" w:tplc="D7569AE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7417C"/>
    <w:multiLevelType w:val="multilevel"/>
    <w:tmpl w:val="D64E2052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26" w15:restartNumberingAfterBreak="0">
    <w:nsid w:val="56E13A92"/>
    <w:multiLevelType w:val="hybridMultilevel"/>
    <w:tmpl w:val="30C0B89A"/>
    <w:lvl w:ilvl="0" w:tplc="EAEAD26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4084767"/>
    <w:multiLevelType w:val="hybridMultilevel"/>
    <w:tmpl w:val="09987444"/>
    <w:lvl w:ilvl="0" w:tplc="9AE2353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F49FE"/>
    <w:multiLevelType w:val="hybridMultilevel"/>
    <w:tmpl w:val="4DE48318"/>
    <w:lvl w:ilvl="0" w:tplc="5CB29CA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C6ADD"/>
    <w:multiLevelType w:val="hybridMultilevel"/>
    <w:tmpl w:val="9D8454DE"/>
    <w:lvl w:ilvl="0" w:tplc="ABF20C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008"/>
    <w:multiLevelType w:val="hybridMultilevel"/>
    <w:tmpl w:val="9FA87A96"/>
    <w:lvl w:ilvl="0" w:tplc="DA6C226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91B39"/>
    <w:multiLevelType w:val="hybridMultilevel"/>
    <w:tmpl w:val="E30CF232"/>
    <w:lvl w:ilvl="0" w:tplc="B3A440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34A48"/>
    <w:multiLevelType w:val="hybridMultilevel"/>
    <w:tmpl w:val="466643B0"/>
    <w:lvl w:ilvl="0" w:tplc="3C8AD9D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7"/>
  </w:num>
  <w:num w:numId="2" w16cid:durableId="1805805370">
    <w:abstractNumId w:val="29"/>
  </w:num>
  <w:num w:numId="3" w16cid:durableId="1981881558">
    <w:abstractNumId w:val="24"/>
  </w:num>
  <w:num w:numId="4" w16cid:durableId="1953706249">
    <w:abstractNumId w:val="17"/>
  </w:num>
  <w:num w:numId="5" w16cid:durableId="29380074">
    <w:abstractNumId w:val="6"/>
  </w:num>
  <w:num w:numId="6" w16cid:durableId="447355189">
    <w:abstractNumId w:val="23"/>
  </w:num>
  <w:num w:numId="7" w16cid:durableId="1017274059">
    <w:abstractNumId w:val="30"/>
  </w:num>
  <w:num w:numId="8" w16cid:durableId="1457143925">
    <w:abstractNumId w:val="38"/>
  </w:num>
  <w:num w:numId="9" w16cid:durableId="1884517414">
    <w:abstractNumId w:val="18"/>
  </w:num>
  <w:num w:numId="10" w16cid:durableId="2010328598">
    <w:abstractNumId w:val="19"/>
  </w:num>
  <w:num w:numId="11" w16cid:durableId="1914656047">
    <w:abstractNumId w:val="28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15"/>
  </w:num>
  <w:num w:numId="16" w16cid:durableId="1146044298">
    <w:abstractNumId w:val="10"/>
  </w:num>
  <w:num w:numId="17" w16cid:durableId="2026128783">
    <w:abstractNumId w:val="11"/>
  </w:num>
  <w:num w:numId="18" w16cid:durableId="1681203364">
    <w:abstractNumId w:val="5"/>
  </w:num>
  <w:num w:numId="19" w16cid:durableId="565841114">
    <w:abstractNumId w:val="0"/>
  </w:num>
  <w:num w:numId="20" w16cid:durableId="911081939">
    <w:abstractNumId w:val="14"/>
  </w:num>
  <w:num w:numId="21" w16cid:durableId="1342123049">
    <w:abstractNumId w:val="36"/>
  </w:num>
  <w:num w:numId="22" w16cid:durableId="954747944">
    <w:abstractNumId w:val="33"/>
  </w:num>
  <w:num w:numId="23" w16cid:durableId="7196700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4025770">
    <w:abstractNumId w:val="12"/>
  </w:num>
  <w:num w:numId="25" w16cid:durableId="539513556">
    <w:abstractNumId w:val="4"/>
  </w:num>
  <w:num w:numId="26" w16cid:durableId="1239289259">
    <w:abstractNumId w:val="9"/>
  </w:num>
  <w:num w:numId="27" w16cid:durableId="1147016266">
    <w:abstractNumId w:val="2"/>
  </w:num>
  <w:num w:numId="28" w16cid:durableId="360907084">
    <w:abstractNumId w:val="34"/>
  </w:num>
  <w:num w:numId="29" w16cid:durableId="1189832819">
    <w:abstractNumId w:val="16"/>
  </w:num>
  <w:num w:numId="30" w16cid:durableId="1891529690">
    <w:abstractNumId w:val="3"/>
  </w:num>
  <w:num w:numId="31" w16cid:durableId="135076390">
    <w:abstractNumId w:val="31"/>
  </w:num>
  <w:num w:numId="32" w16cid:durableId="1097483472">
    <w:abstractNumId w:val="37"/>
  </w:num>
  <w:num w:numId="33" w16cid:durableId="42481643">
    <w:abstractNumId w:val="26"/>
  </w:num>
  <w:num w:numId="34" w16cid:durableId="464080570">
    <w:abstractNumId w:val="1"/>
  </w:num>
  <w:num w:numId="35" w16cid:durableId="610935072">
    <w:abstractNumId w:val="13"/>
  </w:num>
  <w:num w:numId="36" w16cid:durableId="240604417">
    <w:abstractNumId w:val="8"/>
  </w:num>
  <w:num w:numId="37" w16cid:durableId="383674911">
    <w:abstractNumId w:val="22"/>
  </w:num>
  <w:num w:numId="38" w16cid:durableId="456267155">
    <w:abstractNumId w:val="21"/>
  </w:num>
  <w:num w:numId="39" w16cid:durableId="503672351">
    <w:abstractNumId w:val="20"/>
  </w:num>
  <w:num w:numId="40" w16cid:durableId="12969861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gutterAtTop/>
  <w:attachedTemplate r:id="rId1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3317"/>
    <w:rsid w:val="00003F37"/>
    <w:rsid w:val="00004D27"/>
    <w:rsid w:val="00006819"/>
    <w:rsid w:val="00007630"/>
    <w:rsid w:val="000104ED"/>
    <w:rsid w:val="00016CF9"/>
    <w:rsid w:val="00016EDB"/>
    <w:rsid w:val="000171BE"/>
    <w:rsid w:val="00020F66"/>
    <w:rsid w:val="00021CF2"/>
    <w:rsid w:val="00022BF4"/>
    <w:rsid w:val="00026BE2"/>
    <w:rsid w:val="00027AB4"/>
    <w:rsid w:val="0003002E"/>
    <w:rsid w:val="000354B3"/>
    <w:rsid w:val="00036754"/>
    <w:rsid w:val="00037948"/>
    <w:rsid w:val="00040247"/>
    <w:rsid w:val="000427AD"/>
    <w:rsid w:val="00043FE5"/>
    <w:rsid w:val="0005455A"/>
    <w:rsid w:val="00054640"/>
    <w:rsid w:val="00054A11"/>
    <w:rsid w:val="00054F5F"/>
    <w:rsid w:val="0006111E"/>
    <w:rsid w:val="00062326"/>
    <w:rsid w:val="00064439"/>
    <w:rsid w:val="0006556C"/>
    <w:rsid w:val="00066521"/>
    <w:rsid w:val="00066C8F"/>
    <w:rsid w:val="00070BD1"/>
    <w:rsid w:val="00071414"/>
    <w:rsid w:val="00076A06"/>
    <w:rsid w:val="00080003"/>
    <w:rsid w:val="00080143"/>
    <w:rsid w:val="000813B6"/>
    <w:rsid w:val="00082272"/>
    <w:rsid w:val="000835B0"/>
    <w:rsid w:val="0008486B"/>
    <w:rsid w:val="0009010D"/>
    <w:rsid w:val="000906AA"/>
    <w:rsid w:val="00092671"/>
    <w:rsid w:val="00093F7F"/>
    <w:rsid w:val="00093F8E"/>
    <w:rsid w:val="000A0A4B"/>
    <w:rsid w:val="000A22F6"/>
    <w:rsid w:val="000A643B"/>
    <w:rsid w:val="000B046B"/>
    <w:rsid w:val="000B0EAE"/>
    <w:rsid w:val="000B2408"/>
    <w:rsid w:val="000B352B"/>
    <w:rsid w:val="000B41FF"/>
    <w:rsid w:val="000C3BC5"/>
    <w:rsid w:val="000C5DB2"/>
    <w:rsid w:val="000D056B"/>
    <w:rsid w:val="000D3834"/>
    <w:rsid w:val="000D70D6"/>
    <w:rsid w:val="000E0589"/>
    <w:rsid w:val="000E0603"/>
    <w:rsid w:val="000E0A50"/>
    <w:rsid w:val="000E0C12"/>
    <w:rsid w:val="000E146B"/>
    <w:rsid w:val="000E3911"/>
    <w:rsid w:val="000E5531"/>
    <w:rsid w:val="000E6E9D"/>
    <w:rsid w:val="000E7D80"/>
    <w:rsid w:val="000F0C73"/>
    <w:rsid w:val="000F6F87"/>
    <w:rsid w:val="00100BE4"/>
    <w:rsid w:val="00100CC3"/>
    <w:rsid w:val="00103631"/>
    <w:rsid w:val="00110F0E"/>
    <w:rsid w:val="00112554"/>
    <w:rsid w:val="0011360A"/>
    <w:rsid w:val="00116238"/>
    <w:rsid w:val="00122401"/>
    <w:rsid w:val="00123E77"/>
    <w:rsid w:val="00125181"/>
    <w:rsid w:val="00130492"/>
    <w:rsid w:val="001329CB"/>
    <w:rsid w:val="001337FC"/>
    <w:rsid w:val="00136EFD"/>
    <w:rsid w:val="001413A4"/>
    <w:rsid w:val="00151449"/>
    <w:rsid w:val="00153547"/>
    <w:rsid w:val="0015570E"/>
    <w:rsid w:val="00156AA7"/>
    <w:rsid w:val="00166CA8"/>
    <w:rsid w:val="001672C6"/>
    <w:rsid w:val="0017017E"/>
    <w:rsid w:val="00177E35"/>
    <w:rsid w:val="0018206C"/>
    <w:rsid w:val="001822FD"/>
    <w:rsid w:val="00187418"/>
    <w:rsid w:val="00190612"/>
    <w:rsid w:val="0019072B"/>
    <w:rsid w:val="00190986"/>
    <w:rsid w:val="00191ED4"/>
    <w:rsid w:val="001A14A2"/>
    <w:rsid w:val="001A2706"/>
    <w:rsid w:val="001A3F34"/>
    <w:rsid w:val="001B3DB4"/>
    <w:rsid w:val="001B53CF"/>
    <w:rsid w:val="001B6874"/>
    <w:rsid w:val="001B6C3B"/>
    <w:rsid w:val="001B6DF5"/>
    <w:rsid w:val="001C2EEF"/>
    <w:rsid w:val="001C44CF"/>
    <w:rsid w:val="001C5E3F"/>
    <w:rsid w:val="001C7B57"/>
    <w:rsid w:val="001D1F8B"/>
    <w:rsid w:val="001E0315"/>
    <w:rsid w:val="001E0A60"/>
    <w:rsid w:val="001F1F7F"/>
    <w:rsid w:val="001F34EF"/>
    <w:rsid w:val="001F6FE7"/>
    <w:rsid w:val="001F729C"/>
    <w:rsid w:val="00200599"/>
    <w:rsid w:val="00202710"/>
    <w:rsid w:val="00202EF1"/>
    <w:rsid w:val="00210186"/>
    <w:rsid w:val="00210B20"/>
    <w:rsid w:val="00214440"/>
    <w:rsid w:val="002145A8"/>
    <w:rsid w:val="0021633C"/>
    <w:rsid w:val="00227E0B"/>
    <w:rsid w:val="00227FE1"/>
    <w:rsid w:val="0023067C"/>
    <w:rsid w:val="00231B08"/>
    <w:rsid w:val="002329B8"/>
    <w:rsid w:val="002338F8"/>
    <w:rsid w:val="0023444D"/>
    <w:rsid w:val="002344BB"/>
    <w:rsid w:val="00236775"/>
    <w:rsid w:val="00240D8E"/>
    <w:rsid w:val="0024285F"/>
    <w:rsid w:val="00243DC7"/>
    <w:rsid w:val="0024515A"/>
    <w:rsid w:val="0024656D"/>
    <w:rsid w:val="00251236"/>
    <w:rsid w:val="00253B42"/>
    <w:rsid w:val="00255087"/>
    <w:rsid w:val="002575E5"/>
    <w:rsid w:val="002614B9"/>
    <w:rsid w:val="0026152B"/>
    <w:rsid w:val="00264111"/>
    <w:rsid w:val="00267B25"/>
    <w:rsid w:val="00273673"/>
    <w:rsid w:val="00275B4A"/>
    <w:rsid w:val="00275CA9"/>
    <w:rsid w:val="00281349"/>
    <w:rsid w:val="002815E0"/>
    <w:rsid w:val="00292047"/>
    <w:rsid w:val="00292100"/>
    <w:rsid w:val="00293EEA"/>
    <w:rsid w:val="002958E5"/>
    <w:rsid w:val="00295DAB"/>
    <w:rsid w:val="00296C59"/>
    <w:rsid w:val="002A4EE7"/>
    <w:rsid w:val="002A552D"/>
    <w:rsid w:val="002B0712"/>
    <w:rsid w:val="002B5F94"/>
    <w:rsid w:val="002C14DF"/>
    <w:rsid w:val="002C22DF"/>
    <w:rsid w:val="002C58F2"/>
    <w:rsid w:val="002C651A"/>
    <w:rsid w:val="002C6B19"/>
    <w:rsid w:val="002C6E2A"/>
    <w:rsid w:val="002C70C9"/>
    <w:rsid w:val="002D1102"/>
    <w:rsid w:val="002D22F9"/>
    <w:rsid w:val="002D337B"/>
    <w:rsid w:val="002D4B66"/>
    <w:rsid w:val="002D575C"/>
    <w:rsid w:val="002D6A6E"/>
    <w:rsid w:val="002D6DC9"/>
    <w:rsid w:val="002E2121"/>
    <w:rsid w:val="002E6ADA"/>
    <w:rsid w:val="002E73D9"/>
    <w:rsid w:val="002F223E"/>
    <w:rsid w:val="002F76D9"/>
    <w:rsid w:val="00300894"/>
    <w:rsid w:val="00304986"/>
    <w:rsid w:val="00306B49"/>
    <w:rsid w:val="00307670"/>
    <w:rsid w:val="003101D2"/>
    <w:rsid w:val="003101D8"/>
    <w:rsid w:val="00310C27"/>
    <w:rsid w:val="00315A5D"/>
    <w:rsid w:val="0031616A"/>
    <w:rsid w:val="0032046F"/>
    <w:rsid w:val="003209F6"/>
    <w:rsid w:val="00321006"/>
    <w:rsid w:val="00321B22"/>
    <w:rsid w:val="00321CC4"/>
    <w:rsid w:val="00322944"/>
    <w:rsid w:val="003234C8"/>
    <w:rsid w:val="00330D7D"/>
    <w:rsid w:val="003310E8"/>
    <w:rsid w:val="00331301"/>
    <w:rsid w:val="00331964"/>
    <w:rsid w:val="003328CB"/>
    <w:rsid w:val="00332B85"/>
    <w:rsid w:val="00332D31"/>
    <w:rsid w:val="00333927"/>
    <w:rsid w:val="00335FCA"/>
    <w:rsid w:val="00336483"/>
    <w:rsid w:val="00340574"/>
    <w:rsid w:val="00342BF2"/>
    <w:rsid w:val="0034449C"/>
    <w:rsid w:val="00350DC0"/>
    <w:rsid w:val="00355288"/>
    <w:rsid w:val="00356095"/>
    <w:rsid w:val="003571EB"/>
    <w:rsid w:val="003619F3"/>
    <w:rsid w:val="003644DE"/>
    <w:rsid w:val="003672FB"/>
    <w:rsid w:val="00367B16"/>
    <w:rsid w:val="003700C7"/>
    <w:rsid w:val="0037134B"/>
    <w:rsid w:val="0037568B"/>
    <w:rsid w:val="00375B71"/>
    <w:rsid w:val="00375BC0"/>
    <w:rsid w:val="00382463"/>
    <w:rsid w:val="00383E76"/>
    <w:rsid w:val="00384ED6"/>
    <w:rsid w:val="003853A5"/>
    <w:rsid w:val="00386480"/>
    <w:rsid w:val="003868DD"/>
    <w:rsid w:val="00390568"/>
    <w:rsid w:val="00393246"/>
    <w:rsid w:val="003955A5"/>
    <w:rsid w:val="003955B8"/>
    <w:rsid w:val="00396616"/>
    <w:rsid w:val="003A087F"/>
    <w:rsid w:val="003A1091"/>
    <w:rsid w:val="003A42B7"/>
    <w:rsid w:val="003A5EAB"/>
    <w:rsid w:val="003A6F58"/>
    <w:rsid w:val="003B0727"/>
    <w:rsid w:val="003B0FE3"/>
    <w:rsid w:val="003B1D7B"/>
    <w:rsid w:val="003B7F2B"/>
    <w:rsid w:val="003C0E24"/>
    <w:rsid w:val="003C1BC9"/>
    <w:rsid w:val="003C513A"/>
    <w:rsid w:val="003C5BBE"/>
    <w:rsid w:val="003D30B7"/>
    <w:rsid w:val="003D357C"/>
    <w:rsid w:val="003D62A4"/>
    <w:rsid w:val="003E1A6A"/>
    <w:rsid w:val="003F29F4"/>
    <w:rsid w:val="003F30F7"/>
    <w:rsid w:val="003F374C"/>
    <w:rsid w:val="003F4D04"/>
    <w:rsid w:val="003F4FDE"/>
    <w:rsid w:val="004013D6"/>
    <w:rsid w:val="0040415D"/>
    <w:rsid w:val="00405CE9"/>
    <w:rsid w:val="00411984"/>
    <w:rsid w:val="00412CEF"/>
    <w:rsid w:val="00413621"/>
    <w:rsid w:val="0041581B"/>
    <w:rsid w:val="00415960"/>
    <w:rsid w:val="00421A88"/>
    <w:rsid w:val="00425256"/>
    <w:rsid w:val="00431618"/>
    <w:rsid w:val="00434BA0"/>
    <w:rsid w:val="00444918"/>
    <w:rsid w:val="004458F6"/>
    <w:rsid w:val="00453E50"/>
    <w:rsid w:val="0045482D"/>
    <w:rsid w:val="00454F9E"/>
    <w:rsid w:val="0045632D"/>
    <w:rsid w:val="004614FF"/>
    <w:rsid w:val="00461752"/>
    <w:rsid w:val="004627B2"/>
    <w:rsid w:val="00462A60"/>
    <w:rsid w:val="00462D78"/>
    <w:rsid w:val="0047140F"/>
    <w:rsid w:val="00472887"/>
    <w:rsid w:val="0047290F"/>
    <w:rsid w:val="00472BF8"/>
    <w:rsid w:val="00472E04"/>
    <w:rsid w:val="00474419"/>
    <w:rsid w:val="00474775"/>
    <w:rsid w:val="0047733C"/>
    <w:rsid w:val="00481263"/>
    <w:rsid w:val="004813FE"/>
    <w:rsid w:val="004832A8"/>
    <w:rsid w:val="004856C7"/>
    <w:rsid w:val="0048625C"/>
    <w:rsid w:val="004869A1"/>
    <w:rsid w:val="00491D9D"/>
    <w:rsid w:val="00492A43"/>
    <w:rsid w:val="00493155"/>
    <w:rsid w:val="0049632A"/>
    <w:rsid w:val="004A5131"/>
    <w:rsid w:val="004A76DA"/>
    <w:rsid w:val="004B1242"/>
    <w:rsid w:val="004B4241"/>
    <w:rsid w:val="004B4A94"/>
    <w:rsid w:val="004B5933"/>
    <w:rsid w:val="004B6634"/>
    <w:rsid w:val="004B6C8A"/>
    <w:rsid w:val="004B6F0A"/>
    <w:rsid w:val="004C0D4E"/>
    <w:rsid w:val="004C43A5"/>
    <w:rsid w:val="004C5D7C"/>
    <w:rsid w:val="004C6711"/>
    <w:rsid w:val="004D219A"/>
    <w:rsid w:val="004D2427"/>
    <w:rsid w:val="004D3F67"/>
    <w:rsid w:val="004D468D"/>
    <w:rsid w:val="004D6C6A"/>
    <w:rsid w:val="004D7132"/>
    <w:rsid w:val="004E02A9"/>
    <w:rsid w:val="004E1DA0"/>
    <w:rsid w:val="004E38A6"/>
    <w:rsid w:val="004E4E72"/>
    <w:rsid w:val="004F0BBF"/>
    <w:rsid w:val="004F2DC5"/>
    <w:rsid w:val="004F71DD"/>
    <w:rsid w:val="005013FC"/>
    <w:rsid w:val="00503D69"/>
    <w:rsid w:val="0050503D"/>
    <w:rsid w:val="0050548C"/>
    <w:rsid w:val="00505965"/>
    <w:rsid w:val="0050661F"/>
    <w:rsid w:val="005073FC"/>
    <w:rsid w:val="005137B6"/>
    <w:rsid w:val="0051552A"/>
    <w:rsid w:val="005209EB"/>
    <w:rsid w:val="00530517"/>
    <w:rsid w:val="0054241E"/>
    <w:rsid w:val="00542CA0"/>
    <w:rsid w:val="00543772"/>
    <w:rsid w:val="0054756F"/>
    <w:rsid w:val="0055149A"/>
    <w:rsid w:val="00553324"/>
    <w:rsid w:val="00555187"/>
    <w:rsid w:val="005612FB"/>
    <w:rsid w:val="00564093"/>
    <w:rsid w:val="00566D96"/>
    <w:rsid w:val="0057056A"/>
    <w:rsid w:val="005727CD"/>
    <w:rsid w:val="00572AD6"/>
    <w:rsid w:val="00572F5D"/>
    <w:rsid w:val="00573154"/>
    <w:rsid w:val="005766CD"/>
    <w:rsid w:val="00577B63"/>
    <w:rsid w:val="00581D18"/>
    <w:rsid w:val="00583CCE"/>
    <w:rsid w:val="00585791"/>
    <w:rsid w:val="00591591"/>
    <w:rsid w:val="0059197B"/>
    <w:rsid w:val="00592AB8"/>
    <w:rsid w:val="0059574F"/>
    <w:rsid w:val="005959F2"/>
    <w:rsid w:val="005A2BCC"/>
    <w:rsid w:val="005A5FD3"/>
    <w:rsid w:val="005A74D1"/>
    <w:rsid w:val="005B175A"/>
    <w:rsid w:val="005B273C"/>
    <w:rsid w:val="005B5556"/>
    <w:rsid w:val="005B6A0D"/>
    <w:rsid w:val="005C0EEE"/>
    <w:rsid w:val="005C3D9D"/>
    <w:rsid w:val="005C4784"/>
    <w:rsid w:val="005C4BC4"/>
    <w:rsid w:val="005C602C"/>
    <w:rsid w:val="005C6D94"/>
    <w:rsid w:val="005D1FEE"/>
    <w:rsid w:val="005D5922"/>
    <w:rsid w:val="005D6034"/>
    <w:rsid w:val="005D6805"/>
    <w:rsid w:val="005D7760"/>
    <w:rsid w:val="005D7A7C"/>
    <w:rsid w:val="005E39EF"/>
    <w:rsid w:val="005E4A05"/>
    <w:rsid w:val="005E4BA3"/>
    <w:rsid w:val="005E581D"/>
    <w:rsid w:val="005E5F74"/>
    <w:rsid w:val="005E730D"/>
    <w:rsid w:val="005F2A45"/>
    <w:rsid w:val="005F5052"/>
    <w:rsid w:val="005F711B"/>
    <w:rsid w:val="005F75BD"/>
    <w:rsid w:val="00604CAE"/>
    <w:rsid w:val="0060761D"/>
    <w:rsid w:val="00607750"/>
    <w:rsid w:val="00610D31"/>
    <w:rsid w:val="00614432"/>
    <w:rsid w:val="006177C7"/>
    <w:rsid w:val="00623F9C"/>
    <w:rsid w:val="006246C9"/>
    <w:rsid w:val="00624A4F"/>
    <w:rsid w:val="006310E6"/>
    <w:rsid w:val="00636BEC"/>
    <w:rsid w:val="00640C11"/>
    <w:rsid w:val="00640CF0"/>
    <w:rsid w:val="00643899"/>
    <w:rsid w:val="00651D1E"/>
    <w:rsid w:val="00654B89"/>
    <w:rsid w:val="006573E8"/>
    <w:rsid w:val="006606F4"/>
    <w:rsid w:val="00660AC2"/>
    <w:rsid w:val="0066501C"/>
    <w:rsid w:val="0067063C"/>
    <w:rsid w:val="0067405C"/>
    <w:rsid w:val="00674A0B"/>
    <w:rsid w:val="00674D87"/>
    <w:rsid w:val="006815DF"/>
    <w:rsid w:val="00681B7C"/>
    <w:rsid w:val="00683CAD"/>
    <w:rsid w:val="00684419"/>
    <w:rsid w:val="00685D54"/>
    <w:rsid w:val="00686058"/>
    <w:rsid w:val="00686321"/>
    <w:rsid w:val="00687B14"/>
    <w:rsid w:val="00690AAB"/>
    <w:rsid w:val="0069296E"/>
    <w:rsid w:val="00694C9A"/>
    <w:rsid w:val="00697B02"/>
    <w:rsid w:val="006A31BB"/>
    <w:rsid w:val="006A3551"/>
    <w:rsid w:val="006A35AE"/>
    <w:rsid w:val="006A381E"/>
    <w:rsid w:val="006B1327"/>
    <w:rsid w:val="006C00C3"/>
    <w:rsid w:val="006C1985"/>
    <w:rsid w:val="006C2AA6"/>
    <w:rsid w:val="006C610B"/>
    <w:rsid w:val="006C636F"/>
    <w:rsid w:val="006C68CD"/>
    <w:rsid w:val="006C6EFC"/>
    <w:rsid w:val="006C7353"/>
    <w:rsid w:val="006D0CCF"/>
    <w:rsid w:val="006D151C"/>
    <w:rsid w:val="006D57F9"/>
    <w:rsid w:val="006D633A"/>
    <w:rsid w:val="006E1EEB"/>
    <w:rsid w:val="006E68DA"/>
    <w:rsid w:val="006E7D8D"/>
    <w:rsid w:val="006F0C7C"/>
    <w:rsid w:val="006F4BB1"/>
    <w:rsid w:val="006F7701"/>
    <w:rsid w:val="00700F04"/>
    <w:rsid w:val="00702561"/>
    <w:rsid w:val="007040FE"/>
    <w:rsid w:val="0071053F"/>
    <w:rsid w:val="00710AD2"/>
    <w:rsid w:val="0071193B"/>
    <w:rsid w:val="00712EF0"/>
    <w:rsid w:val="007132E0"/>
    <w:rsid w:val="00714283"/>
    <w:rsid w:val="00716F2E"/>
    <w:rsid w:val="0072257C"/>
    <w:rsid w:val="00722F7A"/>
    <w:rsid w:val="00724951"/>
    <w:rsid w:val="00724B18"/>
    <w:rsid w:val="00724FDC"/>
    <w:rsid w:val="00730C09"/>
    <w:rsid w:val="00731DB3"/>
    <w:rsid w:val="00733577"/>
    <w:rsid w:val="00733714"/>
    <w:rsid w:val="007348AC"/>
    <w:rsid w:val="00737358"/>
    <w:rsid w:val="00737A59"/>
    <w:rsid w:val="00740C9C"/>
    <w:rsid w:val="00746A38"/>
    <w:rsid w:val="00753305"/>
    <w:rsid w:val="00755134"/>
    <w:rsid w:val="00755FA7"/>
    <w:rsid w:val="00763FBE"/>
    <w:rsid w:val="00764663"/>
    <w:rsid w:val="00766107"/>
    <w:rsid w:val="007675DE"/>
    <w:rsid w:val="0077215A"/>
    <w:rsid w:val="0077232D"/>
    <w:rsid w:val="0077331A"/>
    <w:rsid w:val="00775416"/>
    <w:rsid w:val="00777102"/>
    <w:rsid w:val="00783218"/>
    <w:rsid w:val="00784D97"/>
    <w:rsid w:val="00785FB2"/>
    <w:rsid w:val="0078664D"/>
    <w:rsid w:val="00791AA6"/>
    <w:rsid w:val="0079223E"/>
    <w:rsid w:val="007942AE"/>
    <w:rsid w:val="007955D1"/>
    <w:rsid w:val="007A2EB1"/>
    <w:rsid w:val="007A4A03"/>
    <w:rsid w:val="007A72D4"/>
    <w:rsid w:val="007B5382"/>
    <w:rsid w:val="007B5AAA"/>
    <w:rsid w:val="007B6254"/>
    <w:rsid w:val="007C0D1B"/>
    <w:rsid w:val="007C15BE"/>
    <w:rsid w:val="007C1AF0"/>
    <w:rsid w:val="007C27BD"/>
    <w:rsid w:val="007C7076"/>
    <w:rsid w:val="007D4715"/>
    <w:rsid w:val="007D5355"/>
    <w:rsid w:val="007E4786"/>
    <w:rsid w:val="007E7FFD"/>
    <w:rsid w:val="007F12B7"/>
    <w:rsid w:val="007F2ECD"/>
    <w:rsid w:val="007F4422"/>
    <w:rsid w:val="007F5F25"/>
    <w:rsid w:val="007F6C0F"/>
    <w:rsid w:val="007F7D33"/>
    <w:rsid w:val="007F7E8E"/>
    <w:rsid w:val="00801533"/>
    <w:rsid w:val="008020EA"/>
    <w:rsid w:val="008026B6"/>
    <w:rsid w:val="00803533"/>
    <w:rsid w:val="00810B5D"/>
    <w:rsid w:val="00815CA4"/>
    <w:rsid w:val="00816FAD"/>
    <w:rsid w:val="0081799D"/>
    <w:rsid w:val="008220A1"/>
    <w:rsid w:val="008224DA"/>
    <w:rsid w:val="00827D65"/>
    <w:rsid w:val="00827F0C"/>
    <w:rsid w:val="0083166A"/>
    <w:rsid w:val="00831EE4"/>
    <w:rsid w:val="008323F1"/>
    <w:rsid w:val="00833241"/>
    <w:rsid w:val="00834A92"/>
    <w:rsid w:val="00837F7B"/>
    <w:rsid w:val="00840970"/>
    <w:rsid w:val="00841047"/>
    <w:rsid w:val="00841791"/>
    <w:rsid w:val="008441A5"/>
    <w:rsid w:val="008458E4"/>
    <w:rsid w:val="00853395"/>
    <w:rsid w:val="00853D1B"/>
    <w:rsid w:val="00855F41"/>
    <w:rsid w:val="00857F1F"/>
    <w:rsid w:val="00860C35"/>
    <w:rsid w:val="0086176B"/>
    <w:rsid w:val="00861A61"/>
    <w:rsid w:val="008630F3"/>
    <w:rsid w:val="008649CB"/>
    <w:rsid w:val="00864D43"/>
    <w:rsid w:val="00865E48"/>
    <w:rsid w:val="0086757B"/>
    <w:rsid w:val="008744BF"/>
    <w:rsid w:val="00876ED6"/>
    <w:rsid w:val="0087716B"/>
    <w:rsid w:val="00885687"/>
    <w:rsid w:val="00886919"/>
    <w:rsid w:val="008900D7"/>
    <w:rsid w:val="008A1284"/>
    <w:rsid w:val="008A1D7F"/>
    <w:rsid w:val="008A3969"/>
    <w:rsid w:val="008A658A"/>
    <w:rsid w:val="008B05CD"/>
    <w:rsid w:val="008B6F22"/>
    <w:rsid w:val="008B7C96"/>
    <w:rsid w:val="008C039C"/>
    <w:rsid w:val="008C0648"/>
    <w:rsid w:val="008C27B8"/>
    <w:rsid w:val="008C51A3"/>
    <w:rsid w:val="008C6450"/>
    <w:rsid w:val="008D6C6D"/>
    <w:rsid w:val="008E7E20"/>
    <w:rsid w:val="008F278A"/>
    <w:rsid w:val="00900287"/>
    <w:rsid w:val="00901B88"/>
    <w:rsid w:val="00903F30"/>
    <w:rsid w:val="009047AC"/>
    <w:rsid w:val="00904ED4"/>
    <w:rsid w:val="00907341"/>
    <w:rsid w:val="00907E91"/>
    <w:rsid w:val="00910D8E"/>
    <w:rsid w:val="00911881"/>
    <w:rsid w:val="009133E8"/>
    <w:rsid w:val="00917A5F"/>
    <w:rsid w:val="0092445B"/>
    <w:rsid w:val="00924E2C"/>
    <w:rsid w:val="009250E4"/>
    <w:rsid w:val="00925B48"/>
    <w:rsid w:val="009277DD"/>
    <w:rsid w:val="0092794A"/>
    <w:rsid w:val="00931897"/>
    <w:rsid w:val="00932907"/>
    <w:rsid w:val="00936330"/>
    <w:rsid w:val="00941A50"/>
    <w:rsid w:val="00942C9A"/>
    <w:rsid w:val="00943E66"/>
    <w:rsid w:val="009456D7"/>
    <w:rsid w:val="00945F36"/>
    <w:rsid w:val="00947A01"/>
    <w:rsid w:val="00954696"/>
    <w:rsid w:val="0095673B"/>
    <w:rsid w:val="009574E9"/>
    <w:rsid w:val="009577A8"/>
    <w:rsid w:val="00965877"/>
    <w:rsid w:val="009716FA"/>
    <w:rsid w:val="00972C91"/>
    <w:rsid w:val="009737AC"/>
    <w:rsid w:val="00973D0A"/>
    <w:rsid w:val="00977EA3"/>
    <w:rsid w:val="00981AA9"/>
    <w:rsid w:val="00984633"/>
    <w:rsid w:val="009864ED"/>
    <w:rsid w:val="009866E2"/>
    <w:rsid w:val="00986795"/>
    <w:rsid w:val="00986C4E"/>
    <w:rsid w:val="00987B49"/>
    <w:rsid w:val="00993995"/>
    <w:rsid w:val="00994B9D"/>
    <w:rsid w:val="00995F91"/>
    <w:rsid w:val="00996597"/>
    <w:rsid w:val="00997587"/>
    <w:rsid w:val="009A3702"/>
    <w:rsid w:val="009A3761"/>
    <w:rsid w:val="009A4927"/>
    <w:rsid w:val="009A49E2"/>
    <w:rsid w:val="009A7960"/>
    <w:rsid w:val="009B1225"/>
    <w:rsid w:val="009B2144"/>
    <w:rsid w:val="009B2DCE"/>
    <w:rsid w:val="009B44EA"/>
    <w:rsid w:val="009B48CA"/>
    <w:rsid w:val="009B6165"/>
    <w:rsid w:val="009B640B"/>
    <w:rsid w:val="009B6960"/>
    <w:rsid w:val="009B75AC"/>
    <w:rsid w:val="009B7948"/>
    <w:rsid w:val="009B7C8B"/>
    <w:rsid w:val="009C7418"/>
    <w:rsid w:val="009D0DE0"/>
    <w:rsid w:val="009D34FD"/>
    <w:rsid w:val="009D3D60"/>
    <w:rsid w:val="009D46A4"/>
    <w:rsid w:val="009D5229"/>
    <w:rsid w:val="009D623D"/>
    <w:rsid w:val="009D7414"/>
    <w:rsid w:val="009D7519"/>
    <w:rsid w:val="009E125F"/>
    <w:rsid w:val="009E4143"/>
    <w:rsid w:val="009E478A"/>
    <w:rsid w:val="009E5085"/>
    <w:rsid w:val="009F2324"/>
    <w:rsid w:val="009F4748"/>
    <w:rsid w:val="009F52F2"/>
    <w:rsid w:val="009F7729"/>
    <w:rsid w:val="00A06CBB"/>
    <w:rsid w:val="00A071A2"/>
    <w:rsid w:val="00A07661"/>
    <w:rsid w:val="00A1012E"/>
    <w:rsid w:val="00A1515D"/>
    <w:rsid w:val="00A15EBA"/>
    <w:rsid w:val="00A22CE3"/>
    <w:rsid w:val="00A242CE"/>
    <w:rsid w:val="00A277F7"/>
    <w:rsid w:val="00A3207F"/>
    <w:rsid w:val="00A3446D"/>
    <w:rsid w:val="00A3738C"/>
    <w:rsid w:val="00A40A09"/>
    <w:rsid w:val="00A40B55"/>
    <w:rsid w:val="00A41C70"/>
    <w:rsid w:val="00A4216F"/>
    <w:rsid w:val="00A4230D"/>
    <w:rsid w:val="00A43710"/>
    <w:rsid w:val="00A4725A"/>
    <w:rsid w:val="00A474BD"/>
    <w:rsid w:val="00A50422"/>
    <w:rsid w:val="00A514E3"/>
    <w:rsid w:val="00A62013"/>
    <w:rsid w:val="00A707B5"/>
    <w:rsid w:val="00A70C49"/>
    <w:rsid w:val="00A71598"/>
    <w:rsid w:val="00A7793E"/>
    <w:rsid w:val="00A8235F"/>
    <w:rsid w:val="00A86473"/>
    <w:rsid w:val="00A8657F"/>
    <w:rsid w:val="00A868AA"/>
    <w:rsid w:val="00A90C02"/>
    <w:rsid w:val="00A9284C"/>
    <w:rsid w:val="00A93C0D"/>
    <w:rsid w:val="00AA18B4"/>
    <w:rsid w:val="00AA34C9"/>
    <w:rsid w:val="00AA6A71"/>
    <w:rsid w:val="00AA6F5E"/>
    <w:rsid w:val="00AA7948"/>
    <w:rsid w:val="00AB290A"/>
    <w:rsid w:val="00AC328D"/>
    <w:rsid w:val="00AC32C8"/>
    <w:rsid w:val="00AC5900"/>
    <w:rsid w:val="00AC6950"/>
    <w:rsid w:val="00AC6CB2"/>
    <w:rsid w:val="00AC6DBB"/>
    <w:rsid w:val="00AD3603"/>
    <w:rsid w:val="00AD44EE"/>
    <w:rsid w:val="00AD7BE7"/>
    <w:rsid w:val="00AE0265"/>
    <w:rsid w:val="00AE1845"/>
    <w:rsid w:val="00AF57EA"/>
    <w:rsid w:val="00AF6983"/>
    <w:rsid w:val="00AF7DA1"/>
    <w:rsid w:val="00B00413"/>
    <w:rsid w:val="00B01654"/>
    <w:rsid w:val="00B0335E"/>
    <w:rsid w:val="00B06883"/>
    <w:rsid w:val="00B1129D"/>
    <w:rsid w:val="00B1198A"/>
    <w:rsid w:val="00B126D3"/>
    <w:rsid w:val="00B1453A"/>
    <w:rsid w:val="00B17622"/>
    <w:rsid w:val="00B179D0"/>
    <w:rsid w:val="00B2083E"/>
    <w:rsid w:val="00B23EBD"/>
    <w:rsid w:val="00B255E4"/>
    <w:rsid w:val="00B26270"/>
    <w:rsid w:val="00B263DD"/>
    <w:rsid w:val="00B2743F"/>
    <w:rsid w:val="00B27AE7"/>
    <w:rsid w:val="00B31BCA"/>
    <w:rsid w:val="00B325F3"/>
    <w:rsid w:val="00B42E38"/>
    <w:rsid w:val="00B437E0"/>
    <w:rsid w:val="00B45E76"/>
    <w:rsid w:val="00B4688D"/>
    <w:rsid w:val="00B5610C"/>
    <w:rsid w:val="00B573C1"/>
    <w:rsid w:val="00B6093F"/>
    <w:rsid w:val="00B61401"/>
    <w:rsid w:val="00B71ED6"/>
    <w:rsid w:val="00B73C68"/>
    <w:rsid w:val="00B75788"/>
    <w:rsid w:val="00B759D5"/>
    <w:rsid w:val="00B7701D"/>
    <w:rsid w:val="00B81AE0"/>
    <w:rsid w:val="00B83A08"/>
    <w:rsid w:val="00B849AC"/>
    <w:rsid w:val="00B867E6"/>
    <w:rsid w:val="00B94FDF"/>
    <w:rsid w:val="00B951AD"/>
    <w:rsid w:val="00B953F9"/>
    <w:rsid w:val="00B96335"/>
    <w:rsid w:val="00BA1820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C0E93"/>
    <w:rsid w:val="00BC1C93"/>
    <w:rsid w:val="00BC4ADB"/>
    <w:rsid w:val="00BD05E7"/>
    <w:rsid w:val="00BD4D68"/>
    <w:rsid w:val="00BD7D9D"/>
    <w:rsid w:val="00BE21B8"/>
    <w:rsid w:val="00BE23A6"/>
    <w:rsid w:val="00BE5341"/>
    <w:rsid w:val="00BE773C"/>
    <w:rsid w:val="00BF0135"/>
    <w:rsid w:val="00BF179E"/>
    <w:rsid w:val="00BF3D79"/>
    <w:rsid w:val="00BF6913"/>
    <w:rsid w:val="00BF6AD2"/>
    <w:rsid w:val="00BF7665"/>
    <w:rsid w:val="00C0210A"/>
    <w:rsid w:val="00C028FD"/>
    <w:rsid w:val="00C06DD1"/>
    <w:rsid w:val="00C10007"/>
    <w:rsid w:val="00C12118"/>
    <w:rsid w:val="00C12BC1"/>
    <w:rsid w:val="00C12CA0"/>
    <w:rsid w:val="00C1404D"/>
    <w:rsid w:val="00C158E4"/>
    <w:rsid w:val="00C15DAC"/>
    <w:rsid w:val="00C17267"/>
    <w:rsid w:val="00C21219"/>
    <w:rsid w:val="00C21BBE"/>
    <w:rsid w:val="00C22B4D"/>
    <w:rsid w:val="00C22C02"/>
    <w:rsid w:val="00C24762"/>
    <w:rsid w:val="00C249FB"/>
    <w:rsid w:val="00C329FB"/>
    <w:rsid w:val="00C33CF4"/>
    <w:rsid w:val="00C34556"/>
    <w:rsid w:val="00C404E1"/>
    <w:rsid w:val="00C47C4C"/>
    <w:rsid w:val="00C54884"/>
    <w:rsid w:val="00C54A09"/>
    <w:rsid w:val="00C54EC4"/>
    <w:rsid w:val="00C55E2D"/>
    <w:rsid w:val="00C55FB3"/>
    <w:rsid w:val="00C57C4D"/>
    <w:rsid w:val="00C57DCB"/>
    <w:rsid w:val="00C57FF4"/>
    <w:rsid w:val="00C60182"/>
    <w:rsid w:val="00C62376"/>
    <w:rsid w:val="00C635DF"/>
    <w:rsid w:val="00C63AB7"/>
    <w:rsid w:val="00C66CAE"/>
    <w:rsid w:val="00C70617"/>
    <w:rsid w:val="00C716DE"/>
    <w:rsid w:val="00C71A33"/>
    <w:rsid w:val="00C71D10"/>
    <w:rsid w:val="00C7267B"/>
    <w:rsid w:val="00C7299F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49A3"/>
    <w:rsid w:val="00CA52CA"/>
    <w:rsid w:val="00CA53CB"/>
    <w:rsid w:val="00CB073B"/>
    <w:rsid w:val="00CB27A8"/>
    <w:rsid w:val="00CB65DD"/>
    <w:rsid w:val="00CC3371"/>
    <w:rsid w:val="00CC4310"/>
    <w:rsid w:val="00CC60DE"/>
    <w:rsid w:val="00CC7138"/>
    <w:rsid w:val="00CC7846"/>
    <w:rsid w:val="00CD01C1"/>
    <w:rsid w:val="00CD0C2E"/>
    <w:rsid w:val="00CD11D7"/>
    <w:rsid w:val="00CE59AF"/>
    <w:rsid w:val="00CE63C1"/>
    <w:rsid w:val="00CF0847"/>
    <w:rsid w:val="00CF1510"/>
    <w:rsid w:val="00CF3637"/>
    <w:rsid w:val="00CF5E2B"/>
    <w:rsid w:val="00CF7334"/>
    <w:rsid w:val="00D01ED8"/>
    <w:rsid w:val="00D045BA"/>
    <w:rsid w:val="00D04B8E"/>
    <w:rsid w:val="00D05FCE"/>
    <w:rsid w:val="00D104A9"/>
    <w:rsid w:val="00D10E02"/>
    <w:rsid w:val="00D10E17"/>
    <w:rsid w:val="00D12582"/>
    <w:rsid w:val="00D12977"/>
    <w:rsid w:val="00D1310E"/>
    <w:rsid w:val="00D15013"/>
    <w:rsid w:val="00D20342"/>
    <w:rsid w:val="00D21C29"/>
    <w:rsid w:val="00D21DF4"/>
    <w:rsid w:val="00D227D7"/>
    <w:rsid w:val="00D232A9"/>
    <w:rsid w:val="00D24777"/>
    <w:rsid w:val="00D25F0D"/>
    <w:rsid w:val="00D26986"/>
    <w:rsid w:val="00D34794"/>
    <w:rsid w:val="00D360F4"/>
    <w:rsid w:val="00D43198"/>
    <w:rsid w:val="00D4416E"/>
    <w:rsid w:val="00D51CD5"/>
    <w:rsid w:val="00D51E2B"/>
    <w:rsid w:val="00D51EBF"/>
    <w:rsid w:val="00D54A39"/>
    <w:rsid w:val="00D61887"/>
    <w:rsid w:val="00D6225B"/>
    <w:rsid w:val="00D62686"/>
    <w:rsid w:val="00D62815"/>
    <w:rsid w:val="00D649F9"/>
    <w:rsid w:val="00D6514C"/>
    <w:rsid w:val="00D711BE"/>
    <w:rsid w:val="00D832E6"/>
    <w:rsid w:val="00D83392"/>
    <w:rsid w:val="00D85372"/>
    <w:rsid w:val="00D85A4F"/>
    <w:rsid w:val="00D876BD"/>
    <w:rsid w:val="00D878A9"/>
    <w:rsid w:val="00D923F1"/>
    <w:rsid w:val="00D92EFB"/>
    <w:rsid w:val="00D939AF"/>
    <w:rsid w:val="00D96D78"/>
    <w:rsid w:val="00D9732B"/>
    <w:rsid w:val="00D97BD8"/>
    <w:rsid w:val="00DA23AE"/>
    <w:rsid w:val="00DA2BB3"/>
    <w:rsid w:val="00DA493C"/>
    <w:rsid w:val="00DA4C96"/>
    <w:rsid w:val="00DA5D33"/>
    <w:rsid w:val="00DA6F05"/>
    <w:rsid w:val="00DB0821"/>
    <w:rsid w:val="00DB15CB"/>
    <w:rsid w:val="00DB1E7F"/>
    <w:rsid w:val="00DB278E"/>
    <w:rsid w:val="00DC3878"/>
    <w:rsid w:val="00DC4AE2"/>
    <w:rsid w:val="00DC56B0"/>
    <w:rsid w:val="00DC686C"/>
    <w:rsid w:val="00DC6B38"/>
    <w:rsid w:val="00DD028E"/>
    <w:rsid w:val="00DD6B44"/>
    <w:rsid w:val="00DD7194"/>
    <w:rsid w:val="00DE0B81"/>
    <w:rsid w:val="00DE228A"/>
    <w:rsid w:val="00DE3E23"/>
    <w:rsid w:val="00DE4C65"/>
    <w:rsid w:val="00DE72E4"/>
    <w:rsid w:val="00DE7A78"/>
    <w:rsid w:val="00DF0002"/>
    <w:rsid w:val="00DF0BFA"/>
    <w:rsid w:val="00DF15D0"/>
    <w:rsid w:val="00DF4978"/>
    <w:rsid w:val="00DF5D47"/>
    <w:rsid w:val="00DF65EF"/>
    <w:rsid w:val="00DF6AD7"/>
    <w:rsid w:val="00DF73BD"/>
    <w:rsid w:val="00DF73CB"/>
    <w:rsid w:val="00E01877"/>
    <w:rsid w:val="00E04DFE"/>
    <w:rsid w:val="00E14802"/>
    <w:rsid w:val="00E14C93"/>
    <w:rsid w:val="00E16DA4"/>
    <w:rsid w:val="00E1727C"/>
    <w:rsid w:val="00E207C9"/>
    <w:rsid w:val="00E212FC"/>
    <w:rsid w:val="00E2250C"/>
    <w:rsid w:val="00E246D1"/>
    <w:rsid w:val="00E27607"/>
    <w:rsid w:val="00E27CA1"/>
    <w:rsid w:val="00E30113"/>
    <w:rsid w:val="00E309A4"/>
    <w:rsid w:val="00E3500A"/>
    <w:rsid w:val="00E427D0"/>
    <w:rsid w:val="00E478C3"/>
    <w:rsid w:val="00E50869"/>
    <w:rsid w:val="00E513E2"/>
    <w:rsid w:val="00E521DD"/>
    <w:rsid w:val="00E53385"/>
    <w:rsid w:val="00E53D57"/>
    <w:rsid w:val="00E56C6F"/>
    <w:rsid w:val="00E57697"/>
    <w:rsid w:val="00E578C1"/>
    <w:rsid w:val="00E610EF"/>
    <w:rsid w:val="00E612D4"/>
    <w:rsid w:val="00E617E7"/>
    <w:rsid w:val="00E64F70"/>
    <w:rsid w:val="00E65D8C"/>
    <w:rsid w:val="00E66D9C"/>
    <w:rsid w:val="00E67EE4"/>
    <w:rsid w:val="00E73B26"/>
    <w:rsid w:val="00E7708C"/>
    <w:rsid w:val="00E7784B"/>
    <w:rsid w:val="00E85538"/>
    <w:rsid w:val="00E90A69"/>
    <w:rsid w:val="00E90FAB"/>
    <w:rsid w:val="00E94390"/>
    <w:rsid w:val="00E965E7"/>
    <w:rsid w:val="00EA0F93"/>
    <w:rsid w:val="00EA1A0A"/>
    <w:rsid w:val="00EA33FF"/>
    <w:rsid w:val="00EA3660"/>
    <w:rsid w:val="00EA4CDB"/>
    <w:rsid w:val="00EA5E94"/>
    <w:rsid w:val="00EA5F0A"/>
    <w:rsid w:val="00EB1FF5"/>
    <w:rsid w:val="00EB4E2A"/>
    <w:rsid w:val="00EC54F6"/>
    <w:rsid w:val="00EC6102"/>
    <w:rsid w:val="00ED7991"/>
    <w:rsid w:val="00EE37DC"/>
    <w:rsid w:val="00EE3D54"/>
    <w:rsid w:val="00EE3EDC"/>
    <w:rsid w:val="00EE4058"/>
    <w:rsid w:val="00EE4A17"/>
    <w:rsid w:val="00EE4D77"/>
    <w:rsid w:val="00EE564A"/>
    <w:rsid w:val="00EE600A"/>
    <w:rsid w:val="00EE64D7"/>
    <w:rsid w:val="00F00971"/>
    <w:rsid w:val="00F023CA"/>
    <w:rsid w:val="00F026F1"/>
    <w:rsid w:val="00F05DD0"/>
    <w:rsid w:val="00F06E6B"/>
    <w:rsid w:val="00F07FDF"/>
    <w:rsid w:val="00F12C7E"/>
    <w:rsid w:val="00F156D2"/>
    <w:rsid w:val="00F1578C"/>
    <w:rsid w:val="00F16ADB"/>
    <w:rsid w:val="00F1714B"/>
    <w:rsid w:val="00F20DC9"/>
    <w:rsid w:val="00F27D20"/>
    <w:rsid w:val="00F30120"/>
    <w:rsid w:val="00F311BD"/>
    <w:rsid w:val="00F33309"/>
    <w:rsid w:val="00F34030"/>
    <w:rsid w:val="00F346B4"/>
    <w:rsid w:val="00F35949"/>
    <w:rsid w:val="00F40FB1"/>
    <w:rsid w:val="00F427F7"/>
    <w:rsid w:val="00F51EE6"/>
    <w:rsid w:val="00F57094"/>
    <w:rsid w:val="00F61261"/>
    <w:rsid w:val="00F63A86"/>
    <w:rsid w:val="00F6449B"/>
    <w:rsid w:val="00F67144"/>
    <w:rsid w:val="00F71130"/>
    <w:rsid w:val="00F724E7"/>
    <w:rsid w:val="00F764BD"/>
    <w:rsid w:val="00F775C9"/>
    <w:rsid w:val="00F82C89"/>
    <w:rsid w:val="00F83F9E"/>
    <w:rsid w:val="00F84018"/>
    <w:rsid w:val="00F8631B"/>
    <w:rsid w:val="00F875B2"/>
    <w:rsid w:val="00F90D87"/>
    <w:rsid w:val="00F915B0"/>
    <w:rsid w:val="00F92313"/>
    <w:rsid w:val="00F945B1"/>
    <w:rsid w:val="00F95EFC"/>
    <w:rsid w:val="00FA1993"/>
    <w:rsid w:val="00FA315D"/>
    <w:rsid w:val="00FA42A0"/>
    <w:rsid w:val="00FA5584"/>
    <w:rsid w:val="00FB0132"/>
    <w:rsid w:val="00FB507C"/>
    <w:rsid w:val="00FC6F2F"/>
    <w:rsid w:val="00FC7E09"/>
    <w:rsid w:val="00FD06F9"/>
    <w:rsid w:val="00FD232B"/>
    <w:rsid w:val="00FD3BB4"/>
    <w:rsid w:val="00FD41A6"/>
    <w:rsid w:val="00FE29E9"/>
    <w:rsid w:val="00FE4240"/>
    <w:rsid w:val="00FE5D88"/>
    <w:rsid w:val="00FE6A1A"/>
    <w:rsid w:val="00FF318C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41</TotalTime>
  <Pages>2</Pages>
  <Words>334</Words>
  <Characters>1603</Characters>
  <Application>Microsoft Office Word</Application>
  <DocSecurity>0</DocSecurity>
  <Lines>42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34</cp:revision>
  <cp:lastPrinted>2024-12-16T11:26:00Z</cp:lastPrinted>
  <dcterms:created xsi:type="dcterms:W3CDTF">2025-11-13T13:29:00Z</dcterms:created>
  <dcterms:modified xsi:type="dcterms:W3CDTF">2025-12-09T11:06:00Z</dcterms:modified>
</cp:coreProperties>
</file>