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FD0D8" w14:textId="0A9A5432" w:rsidR="00733714" w:rsidRPr="00F026F1" w:rsidRDefault="00733714" w:rsidP="00733714">
      <w:pPr>
        <w:spacing w:after="160" w:line="256" w:lineRule="auto"/>
        <w:rPr>
          <w:rFonts w:asciiTheme="majorBidi" w:hAnsiTheme="majorBidi" w:cstheme="majorBidi"/>
        </w:rPr>
      </w:pPr>
    </w:p>
    <w:p w14:paraId="5BA97E4A" w14:textId="1B8E5F1C" w:rsidR="003F374C" w:rsidRDefault="00733714" w:rsidP="00C57C4D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  <w:r w:rsidRPr="005F75BD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פרוט</w:t>
      </w:r>
      <w:r w:rsidR="00B42E38" w:rsidRPr="005F75BD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ו</w:t>
      </w:r>
      <w:r w:rsidRPr="005F75BD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קול  </w:t>
      </w:r>
      <w:r w:rsidR="00DE7A78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2.25</w:t>
      </w:r>
      <w:r w:rsidR="006573E8" w:rsidRPr="005F75BD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47733C" w:rsidRPr="005F75BD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5F75BD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מישיבת </w:t>
      </w:r>
      <w:r w:rsidR="006606F4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ועדת חינוך </w:t>
      </w:r>
      <w:r w:rsidRPr="005F75BD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 שהתקיימה ביום </w:t>
      </w:r>
      <w:r w:rsidR="00DE7A78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2</w:t>
      </w:r>
      <w:r w:rsidR="00EB1FF5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5</w:t>
      </w:r>
      <w:r w:rsidR="00DE7A78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.5</w:t>
      </w:r>
      <w:r w:rsidR="00275CA9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.25</w:t>
      </w:r>
    </w:p>
    <w:p w14:paraId="35714DE0" w14:textId="77777777" w:rsidR="00C71D10" w:rsidRDefault="00C71D10" w:rsidP="00C57C4D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</w:p>
    <w:p w14:paraId="531A0984" w14:textId="358E76D3" w:rsidR="00733714" w:rsidRPr="005F75BD" w:rsidRDefault="003F374C" w:rsidP="00C57C4D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שהתקיימה </w:t>
      </w:r>
      <w:r w:rsidR="00674D87" w:rsidRPr="005F75BD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 בזום</w:t>
      </w:r>
    </w:p>
    <w:p w14:paraId="28EBE333" w14:textId="77777777" w:rsidR="00733714" w:rsidRPr="005F75BD" w:rsidRDefault="00733714" w:rsidP="00733714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</w:p>
    <w:p w14:paraId="11251836" w14:textId="77777777" w:rsidR="00255087" w:rsidRPr="005F75BD" w:rsidRDefault="00255087" w:rsidP="00255087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571E99F2" w14:textId="3C908D3C" w:rsidR="00255087" w:rsidRDefault="00E309A4" w:rsidP="00BA7DD0">
      <w:pPr>
        <w:spacing w:after="160" w:line="360" w:lineRule="auto"/>
        <w:contextualSpacing/>
        <w:rPr>
          <w:rFonts w:asciiTheme="majorBidi" w:hAnsiTheme="majorBidi" w:cstheme="majorBidi"/>
          <w:sz w:val="28"/>
          <w:szCs w:val="28"/>
          <w:rtl/>
        </w:rPr>
      </w:pPr>
      <w:r w:rsidRPr="005F75BD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נוכחים ה"ה</w:t>
      </w:r>
      <w:r w:rsidRPr="005F75BD">
        <w:rPr>
          <w:rFonts w:asciiTheme="majorBidi" w:hAnsiTheme="majorBidi" w:cstheme="majorBidi" w:hint="cs"/>
          <w:sz w:val="28"/>
          <w:szCs w:val="28"/>
          <w:rtl/>
        </w:rPr>
        <w:t>:</w:t>
      </w:r>
      <w:r w:rsidRPr="005F75BD">
        <w:rPr>
          <w:rFonts w:asciiTheme="majorBidi" w:hAnsiTheme="majorBidi" w:cstheme="majorBidi"/>
          <w:sz w:val="28"/>
          <w:szCs w:val="28"/>
          <w:rtl/>
        </w:rPr>
        <w:tab/>
      </w:r>
      <w:r w:rsidRPr="005F75BD">
        <w:rPr>
          <w:rFonts w:asciiTheme="majorBidi" w:hAnsiTheme="majorBidi" w:cstheme="majorBidi"/>
          <w:sz w:val="28"/>
          <w:szCs w:val="28"/>
          <w:rtl/>
        </w:rPr>
        <w:tab/>
      </w:r>
      <w:r w:rsidR="003F374C">
        <w:rPr>
          <w:rFonts w:asciiTheme="majorBidi" w:hAnsiTheme="majorBidi" w:cstheme="majorBidi" w:hint="cs"/>
          <w:sz w:val="28"/>
          <w:szCs w:val="28"/>
          <w:rtl/>
        </w:rPr>
        <w:t xml:space="preserve">מר </w:t>
      </w:r>
      <w:r w:rsidR="0069296E">
        <w:rPr>
          <w:rFonts w:asciiTheme="majorBidi" w:hAnsiTheme="majorBidi" w:cstheme="majorBidi" w:hint="cs"/>
          <w:sz w:val="28"/>
          <w:szCs w:val="28"/>
          <w:rtl/>
        </w:rPr>
        <w:t>אלי יריב</w:t>
      </w:r>
      <w:r w:rsidR="0069296E">
        <w:rPr>
          <w:rFonts w:asciiTheme="majorBidi" w:hAnsiTheme="majorBidi" w:cstheme="majorBidi"/>
          <w:sz w:val="28"/>
          <w:szCs w:val="28"/>
          <w:rtl/>
        </w:rPr>
        <w:tab/>
      </w:r>
      <w:r w:rsidR="00722F7A" w:rsidRPr="005F75BD">
        <w:rPr>
          <w:rFonts w:asciiTheme="majorBidi" w:hAnsiTheme="majorBidi" w:cstheme="majorBidi"/>
          <w:sz w:val="28"/>
          <w:szCs w:val="28"/>
          <w:rtl/>
        </w:rPr>
        <w:tab/>
      </w:r>
      <w:r w:rsidR="00722F7A" w:rsidRPr="005F75BD">
        <w:rPr>
          <w:rFonts w:asciiTheme="majorBidi" w:hAnsiTheme="majorBidi" w:cstheme="majorBidi" w:hint="cs"/>
          <w:sz w:val="28"/>
          <w:szCs w:val="28"/>
          <w:rtl/>
        </w:rPr>
        <w:t>-</w:t>
      </w:r>
      <w:r w:rsidR="00722F7A" w:rsidRPr="005F75BD">
        <w:rPr>
          <w:rFonts w:asciiTheme="majorBidi" w:hAnsiTheme="majorBidi" w:cstheme="majorBidi"/>
          <w:sz w:val="28"/>
          <w:szCs w:val="28"/>
          <w:rtl/>
        </w:rPr>
        <w:tab/>
      </w:r>
      <w:r w:rsidR="0069296E">
        <w:rPr>
          <w:rFonts w:asciiTheme="majorBidi" w:hAnsiTheme="majorBidi" w:cstheme="majorBidi" w:hint="cs"/>
          <w:sz w:val="28"/>
          <w:szCs w:val="28"/>
          <w:rtl/>
        </w:rPr>
        <w:t xml:space="preserve">מ"מ </w:t>
      </w:r>
      <w:r w:rsidR="00722F7A" w:rsidRPr="005F75BD">
        <w:rPr>
          <w:rFonts w:asciiTheme="majorBidi" w:hAnsiTheme="majorBidi" w:cstheme="majorBidi" w:hint="cs"/>
          <w:sz w:val="28"/>
          <w:szCs w:val="28"/>
          <w:rtl/>
        </w:rPr>
        <w:t>יו"ר הוועדה</w:t>
      </w:r>
    </w:p>
    <w:p w14:paraId="60552B89" w14:textId="22E90B55" w:rsidR="006606F4" w:rsidRDefault="00125181" w:rsidP="006606F4">
      <w:pPr>
        <w:spacing w:after="160" w:line="360" w:lineRule="auto"/>
        <w:ind w:left="1440" w:firstLine="720"/>
        <w:contextualSpacing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מר שמעון כהן סבן</w:t>
      </w:r>
      <w:r w:rsidR="006606F4">
        <w:rPr>
          <w:rFonts w:asciiTheme="majorBidi" w:hAnsiTheme="majorBidi" w:cstheme="majorBidi"/>
          <w:sz w:val="28"/>
          <w:szCs w:val="28"/>
          <w:rtl/>
        </w:rPr>
        <w:tab/>
      </w:r>
      <w:r w:rsidR="006606F4">
        <w:rPr>
          <w:rFonts w:asciiTheme="majorBidi" w:hAnsiTheme="majorBidi" w:cstheme="majorBidi" w:hint="cs"/>
          <w:sz w:val="28"/>
          <w:szCs w:val="28"/>
          <w:rtl/>
        </w:rPr>
        <w:t>-</w:t>
      </w:r>
      <w:r w:rsidR="006606F4">
        <w:rPr>
          <w:rFonts w:asciiTheme="majorBidi" w:hAnsiTheme="majorBidi" w:cstheme="majorBidi"/>
          <w:sz w:val="28"/>
          <w:szCs w:val="28"/>
          <w:rtl/>
        </w:rPr>
        <w:tab/>
      </w:r>
      <w:r w:rsidR="006606F4">
        <w:rPr>
          <w:rFonts w:asciiTheme="majorBidi" w:hAnsiTheme="majorBidi" w:cstheme="majorBidi" w:hint="cs"/>
          <w:sz w:val="28"/>
          <w:szCs w:val="28"/>
          <w:rtl/>
        </w:rPr>
        <w:t>חבר הוועדה</w:t>
      </w:r>
    </w:p>
    <w:p w14:paraId="2E431A6C" w14:textId="08463A7E" w:rsidR="006606F4" w:rsidRDefault="00125181" w:rsidP="006606F4">
      <w:pPr>
        <w:spacing w:after="160" w:line="360" w:lineRule="auto"/>
        <w:ind w:left="1440" w:firstLine="720"/>
        <w:contextualSpacing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מר אברהם חקק</w:t>
      </w:r>
      <w:r w:rsidR="006606F4">
        <w:rPr>
          <w:rFonts w:asciiTheme="majorBidi" w:hAnsiTheme="majorBidi" w:cstheme="majorBidi"/>
          <w:sz w:val="28"/>
          <w:szCs w:val="28"/>
          <w:rtl/>
        </w:rPr>
        <w:tab/>
      </w:r>
      <w:r w:rsidR="006606F4">
        <w:rPr>
          <w:rFonts w:asciiTheme="majorBidi" w:hAnsiTheme="majorBidi" w:cstheme="majorBidi" w:hint="cs"/>
          <w:sz w:val="28"/>
          <w:szCs w:val="28"/>
          <w:rtl/>
        </w:rPr>
        <w:t>-</w:t>
      </w:r>
      <w:r w:rsidR="006606F4">
        <w:rPr>
          <w:rFonts w:asciiTheme="majorBidi" w:hAnsiTheme="majorBidi" w:cstheme="majorBidi"/>
          <w:sz w:val="28"/>
          <w:szCs w:val="28"/>
          <w:rtl/>
        </w:rPr>
        <w:tab/>
      </w:r>
      <w:r w:rsidR="006606F4">
        <w:rPr>
          <w:rFonts w:asciiTheme="majorBidi" w:hAnsiTheme="majorBidi" w:cstheme="majorBidi" w:hint="cs"/>
          <w:sz w:val="28"/>
          <w:szCs w:val="28"/>
          <w:rtl/>
        </w:rPr>
        <w:t>חבר הוועדה</w:t>
      </w:r>
    </w:p>
    <w:p w14:paraId="348CBD70" w14:textId="45B9E405" w:rsidR="00D360F4" w:rsidRDefault="00EE3D54" w:rsidP="006606F4">
      <w:pPr>
        <w:spacing w:after="160" w:line="360" w:lineRule="auto"/>
        <w:ind w:left="1440" w:firstLine="720"/>
        <w:contextualSpacing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מר יוסי היזמי</w:t>
      </w:r>
      <w:r w:rsidR="00D360F4">
        <w:rPr>
          <w:rFonts w:asciiTheme="majorBidi" w:hAnsiTheme="majorBidi" w:cstheme="majorBidi"/>
          <w:sz w:val="28"/>
          <w:szCs w:val="28"/>
          <w:rtl/>
        </w:rPr>
        <w:tab/>
      </w:r>
      <w:r w:rsidR="00D360F4">
        <w:rPr>
          <w:rFonts w:asciiTheme="majorBidi" w:hAnsiTheme="majorBidi" w:cstheme="majorBidi"/>
          <w:sz w:val="28"/>
          <w:szCs w:val="28"/>
          <w:rtl/>
        </w:rPr>
        <w:tab/>
      </w:r>
      <w:r w:rsidR="00D360F4">
        <w:rPr>
          <w:rFonts w:asciiTheme="majorBidi" w:hAnsiTheme="majorBidi" w:cstheme="majorBidi" w:hint="cs"/>
          <w:sz w:val="28"/>
          <w:szCs w:val="28"/>
          <w:rtl/>
        </w:rPr>
        <w:t>-</w:t>
      </w:r>
      <w:r w:rsidR="00D360F4">
        <w:rPr>
          <w:rFonts w:asciiTheme="majorBidi" w:hAnsiTheme="majorBidi" w:cstheme="majorBidi"/>
          <w:sz w:val="28"/>
          <w:szCs w:val="28"/>
          <w:rtl/>
        </w:rPr>
        <w:tab/>
      </w:r>
      <w:r w:rsidR="00D360F4">
        <w:rPr>
          <w:rFonts w:asciiTheme="majorBidi" w:hAnsiTheme="majorBidi" w:cstheme="majorBidi" w:hint="cs"/>
          <w:sz w:val="28"/>
          <w:szCs w:val="28"/>
          <w:rtl/>
        </w:rPr>
        <w:t>חבר הוועדה</w:t>
      </w:r>
    </w:p>
    <w:p w14:paraId="74E00169" w14:textId="35B93523" w:rsidR="00EE3D54" w:rsidRDefault="00EE3D54" w:rsidP="006606F4">
      <w:pPr>
        <w:spacing w:after="160" w:line="360" w:lineRule="auto"/>
        <w:ind w:left="1440" w:firstLine="720"/>
        <w:contextualSpacing/>
        <w:rPr>
          <w:rFonts w:asciiTheme="majorBidi" w:hAnsiTheme="majorBidi" w:cstheme="majorBidi"/>
          <w:sz w:val="28"/>
          <w:szCs w:val="28"/>
          <w:rtl/>
        </w:rPr>
      </w:pPr>
      <w:r w:rsidRPr="00EE3D54">
        <w:rPr>
          <w:rFonts w:asciiTheme="majorBidi" w:hAnsiTheme="majorBidi"/>
          <w:sz w:val="28"/>
          <w:szCs w:val="28"/>
          <w:rtl/>
        </w:rPr>
        <w:t>גב' אירנה גנין</w:t>
      </w:r>
      <w:r w:rsidRPr="00EE3D54">
        <w:rPr>
          <w:rFonts w:asciiTheme="majorBidi" w:hAnsiTheme="majorBidi"/>
          <w:sz w:val="28"/>
          <w:szCs w:val="28"/>
          <w:rtl/>
        </w:rPr>
        <w:tab/>
      </w:r>
      <w:r w:rsidRPr="00EE3D54">
        <w:rPr>
          <w:rFonts w:asciiTheme="majorBidi" w:hAnsiTheme="majorBidi"/>
          <w:sz w:val="28"/>
          <w:szCs w:val="28"/>
          <w:rtl/>
        </w:rPr>
        <w:tab/>
        <w:t>-</w:t>
      </w:r>
      <w:r w:rsidRPr="00EE3D54">
        <w:rPr>
          <w:rFonts w:asciiTheme="majorBidi" w:hAnsiTheme="majorBidi"/>
          <w:sz w:val="28"/>
          <w:szCs w:val="28"/>
          <w:rtl/>
        </w:rPr>
        <w:tab/>
        <w:t>חברת הוועדה</w:t>
      </w:r>
    </w:p>
    <w:p w14:paraId="7DA10085" w14:textId="580F68F1" w:rsidR="00AC6CB2" w:rsidRDefault="00EE3D54" w:rsidP="006606F4">
      <w:pPr>
        <w:spacing w:after="160" w:line="360" w:lineRule="auto"/>
        <w:ind w:left="1440" w:firstLine="720"/>
        <w:contextualSpacing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גב' מרסל לידור</w:t>
      </w:r>
      <w:r w:rsidR="00AC6CB2">
        <w:rPr>
          <w:rFonts w:asciiTheme="majorBidi" w:hAnsiTheme="majorBidi" w:cstheme="majorBidi"/>
          <w:sz w:val="28"/>
          <w:szCs w:val="28"/>
          <w:rtl/>
        </w:rPr>
        <w:tab/>
      </w:r>
      <w:r w:rsidR="00AC6CB2">
        <w:rPr>
          <w:rFonts w:asciiTheme="majorBidi" w:hAnsiTheme="majorBidi" w:cstheme="majorBidi" w:hint="cs"/>
          <w:sz w:val="28"/>
          <w:szCs w:val="28"/>
          <w:rtl/>
        </w:rPr>
        <w:t>-</w:t>
      </w:r>
      <w:r w:rsidR="00AC6CB2"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>מנהלת מחלקה רווחה חינוכית</w:t>
      </w:r>
    </w:p>
    <w:p w14:paraId="7D42EC09" w14:textId="593F50E2" w:rsidR="001C2EEF" w:rsidRPr="005F75BD" w:rsidRDefault="006606F4" w:rsidP="009D5229">
      <w:pPr>
        <w:spacing w:line="360" w:lineRule="auto"/>
        <w:contextualSpacing/>
        <w:rPr>
          <w:rFonts w:asciiTheme="majorBidi" w:eastAsia="Times New Roman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ab/>
      </w:r>
      <w:r w:rsidR="00755134" w:rsidRPr="005F75BD">
        <w:rPr>
          <w:rFonts w:asciiTheme="majorBidi" w:hAnsiTheme="majorBidi" w:cstheme="majorBidi"/>
          <w:sz w:val="28"/>
          <w:szCs w:val="28"/>
          <w:rtl/>
        </w:rPr>
        <w:tab/>
      </w:r>
      <w:r w:rsidR="00755134" w:rsidRPr="005F75BD">
        <w:rPr>
          <w:rFonts w:asciiTheme="majorBidi" w:hAnsiTheme="majorBidi" w:cstheme="majorBidi"/>
          <w:sz w:val="28"/>
          <w:szCs w:val="28"/>
          <w:rtl/>
        </w:rPr>
        <w:tab/>
      </w:r>
      <w:r w:rsidR="001C2EEF">
        <w:rPr>
          <w:rFonts w:asciiTheme="majorBidi" w:eastAsia="Times New Roman" w:hAnsiTheme="majorBidi" w:cstheme="majorBidi" w:hint="cs"/>
          <w:sz w:val="28"/>
          <w:szCs w:val="28"/>
          <w:rtl/>
        </w:rPr>
        <w:t>גב' מאיה שניידר</w:t>
      </w:r>
      <w:r w:rsidR="001C2EEF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="001C2EEF">
        <w:rPr>
          <w:rFonts w:asciiTheme="majorBidi" w:eastAsia="Times New Roman" w:hAnsiTheme="majorBidi" w:cstheme="majorBidi" w:hint="cs"/>
          <w:sz w:val="28"/>
          <w:szCs w:val="28"/>
          <w:rtl/>
        </w:rPr>
        <w:t>-</w:t>
      </w:r>
      <w:r w:rsidR="001C2EEF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="001C2EEF">
        <w:rPr>
          <w:rFonts w:asciiTheme="majorBidi" w:eastAsia="Times New Roman" w:hAnsiTheme="majorBidi" w:cstheme="majorBidi" w:hint="cs"/>
          <w:sz w:val="28"/>
          <w:szCs w:val="28"/>
          <w:rtl/>
        </w:rPr>
        <w:t>מזכירת הוועדה</w:t>
      </w:r>
    </w:p>
    <w:p w14:paraId="746875B8" w14:textId="12B3693C" w:rsidR="00255087" w:rsidRPr="005F75BD" w:rsidRDefault="00255087" w:rsidP="006606F4">
      <w:pPr>
        <w:spacing w:after="160" w:line="360" w:lineRule="auto"/>
        <w:contextualSpacing/>
        <w:rPr>
          <w:rFonts w:asciiTheme="majorBidi" w:hAnsiTheme="majorBidi" w:cstheme="majorBidi"/>
          <w:sz w:val="28"/>
          <w:szCs w:val="28"/>
          <w:rtl/>
        </w:rPr>
      </w:pPr>
    </w:p>
    <w:p w14:paraId="4A925971" w14:textId="69B2CDE6" w:rsidR="0069296E" w:rsidRDefault="00491D9D" w:rsidP="00EE3D54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  <w:r w:rsidRPr="009D522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חסרים ה"ה: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 w:rsidR="00EE3D54">
        <w:rPr>
          <w:rFonts w:asciiTheme="majorBidi" w:hAnsiTheme="majorBidi" w:hint="cs"/>
          <w:sz w:val="28"/>
          <w:szCs w:val="28"/>
          <w:rtl/>
        </w:rPr>
        <w:t>מ</w:t>
      </w:r>
      <w:r w:rsidR="009D5229" w:rsidRPr="009D5229">
        <w:rPr>
          <w:rFonts w:asciiTheme="majorBidi" w:hAnsiTheme="majorBidi"/>
          <w:sz w:val="28"/>
          <w:szCs w:val="28"/>
          <w:rtl/>
        </w:rPr>
        <w:t>ר שי אודסה</w:t>
      </w:r>
      <w:r w:rsidR="009D5229" w:rsidRPr="009D5229">
        <w:rPr>
          <w:rFonts w:asciiTheme="majorBidi" w:hAnsiTheme="majorBidi"/>
          <w:sz w:val="28"/>
          <w:szCs w:val="28"/>
          <w:rtl/>
        </w:rPr>
        <w:tab/>
      </w:r>
      <w:r w:rsidR="009D5229" w:rsidRPr="009D5229">
        <w:rPr>
          <w:rFonts w:asciiTheme="majorBidi" w:hAnsiTheme="majorBidi"/>
          <w:sz w:val="28"/>
          <w:szCs w:val="28"/>
          <w:rtl/>
        </w:rPr>
        <w:tab/>
        <w:t>-</w:t>
      </w:r>
      <w:r w:rsidR="009D5229" w:rsidRPr="009D5229">
        <w:rPr>
          <w:rFonts w:asciiTheme="majorBidi" w:hAnsiTheme="majorBidi"/>
          <w:sz w:val="28"/>
          <w:szCs w:val="28"/>
          <w:rtl/>
        </w:rPr>
        <w:tab/>
        <w:t>יו"ר וועד ההורים העירוני</w:t>
      </w:r>
    </w:p>
    <w:p w14:paraId="20AB02EA" w14:textId="254DAFF6" w:rsidR="00674D87" w:rsidRPr="005F75BD" w:rsidRDefault="0047733C" w:rsidP="001E0A60">
      <w:pPr>
        <w:spacing w:after="160" w:line="360" w:lineRule="auto"/>
        <w:contextualSpacing/>
        <w:rPr>
          <w:rFonts w:asciiTheme="majorBidi" w:hAnsiTheme="majorBidi" w:cstheme="majorBidi"/>
          <w:sz w:val="28"/>
          <w:szCs w:val="28"/>
          <w:rtl/>
        </w:rPr>
      </w:pPr>
      <w:r w:rsidRPr="005F75BD">
        <w:rPr>
          <w:rFonts w:asciiTheme="majorBidi" w:hAnsiTheme="majorBidi" w:cstheme="majorBidi"/>
          <w:sz w:val="28"/>
          <w:szCs w:val="28"/>
          <w:rtl/>
        </w:rPr>
        <w:tab/>
      </w:r>
      <w:r w:rsidRPr="005F75BD">
        <w:rPr>
          <w:rFonts w:asciiTheme="majorBidi" w:hAnsiTheme="majorBidi" w:cstheme="majorBidi"/>
          <w:sz w:val="28"/>
          <w:szCs w:val="28"/>
          <w:rtl/>
        </w:rPr>
        <w:tab/>
      </w:r>
      <w:r w:rsidR="009D5229">
        <w:rPr>
          <w:rFonts w:asciiTheme="majorBidi" w:hAnsiTheme="majorBidi" w:cstheme="majorBidi"/>
          <w:sz w:val="28"/>
          <w:szCs w:val="28"/>
          <w:rtl/>
        </w:rPr>
        <w:tab/>
      </w:r>
      <w:r w:rsidR="009D5229" w:rsidRPr="009D5229">
        <w:rPr>
          <w:rFonts w:asciiTheme="majorBidi" w:hAnsiTheme="majorBidi"/>
          <w:sz w:val="28"/>
          <w:szCs w:val="28"/>
          <w:rtl/>
        </w:rPr>
        <w:t xml:space="preserve">גב' אור </w:t>
      </w:r>
      <w:proofErr w:type="spellStart"/>
      <w:r w:rsidR="009D5229" w:rsidRPr="009D5229">
        <w:rPr>
          <w:rFonts w:asciiTheme="majorBidi" w:hAnsiTheme="majorBidi"/>
          <w:sz w:val="28"/>
          <w:szCs w:val="28"/>
          <w:rtl/>
        </w:rPr>
        <w:t>דוידוביץ</w:t>
      </w:r>
      <w:proofErr w:type="spellEnd"/>
      <w:r w:rsidR="009D5229" w:rsidRPr="009D5229">
        <w:rPr>
          <w:rFonts w:asciiTheme="majorBidi" w:hAnsiTheme="majorBidi"/>
          <w:sz w:val="28"/>
          <w:szCs w:val="28"/>
          <w:rtl/>
        </w:rPr>
        <w:tab/>
        <w:t>-</w:t>
      </w:r>
      <w:r w:rsidR="009D5229" w:rsidRPr="009D5229">
        <w:rPr>
          <w:rFonts w:asciiTheme="majorBidi" w:hAnsiTheme="majorBidi"/>
          <w:sz w:val="28"/>
          <w:szCs w:val="28"/>
          <w:rtl/>
        </w:rPr>
        <w:tab/>
        <w:t>יו"ר מועצת התלמידים העירונית</w:t>
      </w:r>
    </w:p>
    <w:p w14:paraId="0F1BCF31" w14:textId="77777777" w:rsidR="0055149A" w:rsidRPr="005F75BD" w:rsidRDefault="0055149A" w:rsidP="00674D87">
      <w:pPr>
        <w:spacing w:after="160" w:line="360" w:lineRule="auto"/>
        <w:ind w:left="1440" w:firstLine="720"/>
        <w:contextualSpacing/>
        <w:rPr>
          <w:rFonts w:asciiTheme="majorBidi" w:hAnsiTheme="majorBidi" w:cstheme="majorBidi"/>
          <w:sz w:val="28"/>
          <w:szCs w:val="28"/>
          <w:rtl/>
        </w:rPr>
      </w:pPr>
    </w:p>
    <w:p w14:paraId="62726274" w14:textId="5937D946" w:rsidR="006606F4" w:rsidRDefault="006606F4" w:rsidP="00255087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32599195" w14:textId="77777777" w:rsidR="004B5933" w:rsidRPr="005F75BD" w:rsidRDefault="004B5933" w:rsidP="004B5933">
      <w:pPr>
        <w:spacing w:after="200" w:line="276" w:lineRule="auto"/>
        <w:rPr>
          <w:b/>
          <w:bCs/>
          <w:sz w:val="28"/>
          <w:szCs w:val="28"/>
          <w:u w:val="single"/>
          <w:rtl/>
        </w:rPr>
      </w:pPr>
      <w:r w:rsidRPr="005F75BD">
        <w:rPr>
          <w:rFonts w:hint="cs"/>
          <w:b/>
          <w:bCs/>
          <w:sz w:val="28"/>
          <w:szCs w:val="28"/>
          <w:u w:val="single"/>
          <w:rtl/>
        </w:rPr>
        <w:t>על סדר היום:</w:t>
      </w:r>
    </w:p>
    <w:p w14:paraId="2065D2CF" w14:textId="77777777" w:rsidR="00036754" w:rsidRPr="005D61BE" w:rsidRDefault="00036754" w:rsidP="00036754">
      <w:pPr>
        <w:numPr>
          <w:ilvl w:val="0"/>
          <w:numId w:val="23"/>
        </w:numPr>
        <w:shd w:val="clear" w:color="auto" w:fill="FFFFFF"/>
        <w:tabs>
          <w:tab w:val="clear" w:pos="2061"/>
          <w:tab w:val="num" w:pos="360"/>
        </w:tabs>
        <w:spacing w:before="100" w:beforeAutospacing="1" w:after="100" w:afterAutospacing="1"/>
        <w:ind w:left="360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 w:hint="cs"/>
          <w:color w:val="000000"/>
          <w:sz w:val="28"/>
          <w:szCs w:val="28"/>
          <w:rtl/>
        </w:rPr>
        <w:t>רווחה חינוכית.</w:t>
      </w:r>
    </w:p>
    <w:p w14:paraId="08E3CA14" w14:textId="77777777" w:rsidR="00C12118" w:rsidRDefault="00C12118" w:rsidP="006606F4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24440C2B" w14:textId="77777777" w:rsidR="00C12118" w:rsidRDefault="00C12118" w:rsidP="006606F4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3C9C0565" w14:textId="4887C643" w:rsidR="00F40FB1" w:rsidRDefault="00F40FB1" w:rsidP="006606F4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2A025FCA" w14:textId="77777777" w:rsidR="00AD44EE" w:rsidRDefault="00AD44EE" w:rsidP="006606F4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7A3CFA33" w14:textId="77777777" w:rsidR="00AD44EE" w:rsidRDefault="00AD44EE" w:rsidP="006606F4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04FA268D" w14:textId="77777777" w:rsidR="00AD44EE" w:rsidRDefault="00AD44EE" w:rsidP="006606F4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0A67A72A" w14:textId="77777777" w:rsidR="00D9732B" w:rsidRDefault="00D9732B" w:rsidP="006606F4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0CB58B61" w14:textId="77777777" w:rsidR="00D9732B" w:rsidRDefault="00D9732B" w:rsidP="006606F4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11584F68" w14:textId="77777777" w:rsidR="00036754" w:rsidRDefault="00036754" w:rsidP="00DD7194">
      <w:pPr>
        <w:spacing w:line="276" w:lineRule="auto"/>
        <w:rPr>
          <w:b/>
          <w:bCs/>
          <w:noProof/>
          <w:sz w:val="26"/>
          <w:szCs w:val="26"/>
          <w:u w:val="single"/>
          <w:rtl/>
        </w:rPr>
      </w:pPr>
    </w:p>
    <w:p w14:paraId="6D23E26F" w14:textId="3ABD75AD" w:rsidR="00EE37DC" w:rsidRPr="00553324" w:rsidRDefault="00EE37DC" w:rsidP="00DD7194">
      <w:pPr>
        <w:spacing w:line="276" w:lineRule="auto"/>
        <w:rPr>
          <w:b/>
          <w:bCs/>
          <w:noProof/>
          <w:sz w:val="26"/>
          <w:szCs w:val="26"/>
          <w:u w:val="single"/>
          <w:rtl/>
        </w:rPr>
      </w:pPr>
      <w:r w:rsidRPr="00553324">
        <w:rPr>
          <w:rFonts w:hint="cs"/>
          <w:b/>
          <w:bCs/>
          <w:noProof/>
          <w:sz w:val="26"/>
          <w:szCs w:val="26"/>
          <w:u w:val="single"/>
          <w:rtl/>
        </w:rPr>
        <w:t>בועד</w:t>
      </w:r>
      <w:r w:rsidR="006606F4" w:rsidRPr="00553324">
        <w:rPr>
          <w:rFonts w:hint="cs"/>
          <w:b/>
          <w:bCs/>
          <w:noProof/>
          <w:sz w:val="26"/>
          <w:szCs w:val="26"/>
          <w:u w:val="single"/>
          <w:rtl/>
        </w:rPr>
        <w:t>ת חינוך</w:t>
      </w:r>
      <w:r w:rsidR="00834A92">
        <w:rPr>
          <w:rFonts w:hint="cs"/>
          <w:b/>
          <w:bCs/>
          <w:noProof/>
          <w:sz w:val="26"/>
          <w:szCs w:val="26"/>
          <w:u w:val="single"/>
          <w:rtl/>
        </w:rPr>
        <w:t xml:space="preserve"> מס' </w:t>
      </w:r>
      <w:r w:rsidR="006606F4" w:rsidRPr="00553324">
        <w:rPr>
          <w:rFonts w:hint="cs"/>
          <w:b/>
          <w:bCs/>
          <w:noProof/>
          <w:sz w:val="26"/>
          <w:szCs w:val="26"/>
          <w:u w:val="single"/>
          <w:rtl/>
        </w:rPr>
        <w:t xml:space="preserve"> </w:t>
      </w:r>
      <w:r w:rsidR="00AD44EE">
        <w:rPr>
          <w:rFonts w:hint="cs"/>
          <w:b/>
          <w:bCs/>
          <w:noProof/>
          <w:sz w:val="26"/>
          <w:szCs w:val="26"/>
          <w:u w:val="single"/>
          <w:rtl/>
        </w:rPr>
        <w:t>2</w:t>
      </w:r>
      <w:r w:rsidR="00C12118">
        <w:rPr>
          <w:rFonts w:hint="cs"/>
          <w:b/>
          <w:bCs/>
          <w:noProof/>
          <w:sz w:val="26"/>
          <w:szCs w:val="26"/>
          <w:u w:val="single"/>
          <w:rtl/>
        </w:rPr>
        <w:t xml:space="preserve">.25 </w:t>
      </w:r>
      <w:r w:rsidR="00C91ED4" w:rsidRPr="00553324">
        <w:rPr>
          <w:rFonts w:hint="cs"/>
          <w:b/>
          <w:bCs/>
          <w:noProof/>
          <w:sz w:val="26"/>
          <w:szCs w:val="26"/>
          <w:u w:val="single"/>
          <w:rtl/>
        </w:rPr>
        <w:t xml:space="preserve"> </w:t>
      </w:r>
      <w:r w:rsidRPr="00553324">
        <w:rPr>
          <w:rFonts w:hint="cs"/>
          <w:b/>
          <w:bCs/>
          <w:noProof/>
          <w:sz w:val="26"/>
          <w:szCs w:val="26"/>
          <w:u w:val="single"/>
          <w:rtl/>
        </w:rPr>
        <w:t xml:space="preserve"> שהתקיימה ביום </w:t>
      </w:r>
      <w:r w:rsidR="00AD44EE">
        <w:rPr>
          <w:rFonts w:hint="cs"/>
          <w:b/>
          <w:bCs/>
          <w:noProof/>
          <w:sz w:val="26"/>
          <w:szCs w:val="26"/>
          <w:u w:val="single"/>
          <w:rtl/>
        </w:rPr>
        <w:t>25.5</w:t>
      </w:r>
      <w:r w:rsidR="003700C7">
        <w:rPr>
          <w:rFonts w:hint="cs"/>
          <w:b/>
          <w:bCs/>
          <w:noProof/>
          <w:sz w:val="26"/>
          <w:szCs w:val="26"/>
          <w:u w:val="single"/>
          <w:rtl/>
        </w:rPr>
        <w:t xml:space="preserve">.25 </w:t>
      </w:r>
      <w:r w:rsidRPr="00553324">
        <w:rPr>
          <w:rFonts w:hint="cs"/>
          <w:b/>
          <w:bCs/>
          <w:noProof/>
          <w:sz w:val="26"/>
          <w:szCs w:val="26"/>
          <w:u w:val="single"/>
          <w:rtl/>
        </w:rPr>
        <w:t>בנושא שבנדון הועלו הדברים הבאים:</w:t>
      </w:r>
    </w:p>
    <w:p w14:paraId="05361C4B" w14:textId="301D8787" w:rsidR="006606F4" w:rsidRDefault="006606F4" w:rsidP="00DD7194">
      <w:pPr>
        <w:spacing w:line="276" w:lineRule="auto"/>
        <w:rPr>
          <w:noProof/>
          <w:sz w:val="28"/>
          <w:szCs w:val="28"/>
          <w:rtl/>
        </w:rPr>
      </w:pPr>
    </w:p>
    <w:p w14:paraId="2346945E" w14:textId="0CCE5704" w:rsidR="001D1F8B" w:rsidRDefault="00036754" w:rsidP="00DD7194">
      <w:pPr>
        <w:spacing w:after="160" w:line="276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*</w:t>
      </w:r>
      <w:r w:rsidR="00AD44EE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F35949">
        <w:rPr>
          <w:rFonts w:asciiTheme="majorBidi" w:hAnsiTheme="majorBidi" w:cstheme="majorBidi" w:hint="cs"/>
          <w:sz w:val="28"/>
          <w:szCs w:val="28"/>
          <w:rtl/>
        </w:rPr>
        <w:t xml:space="preserve">הרשות </w:t>
      </w:r>
      <w:r w:rsidR="00AD44EE">
        <w:rPr>
          <w:rFonts w:asciiTheme="majorBidi" w:hAnsiTheme="majorBidi" w:cstheme="majorBidi"/>
          <w:sz w:val="28"/>
          <w:szCs w:val="28"/>
          <w:rtl/>
        </w:rPr>
        <w:t>מקדמ</w:t>
      </w:r>
      <w:r w:rsidR="00F35949">
        <w:rPr>
          <w:rFonts w:asciiTheme="majorBidi" w:hAnsiTheme="majorBidi" w:cstheme="majorBidi" w:hint="cs"/>
          <w:sz w:val="28"/>
          <w:szCs w:val="28"/>
          <w:rtl/>
        </w:rPr>
        <w:t>ת</w:t>
      </w:r>
      <w:r w:rsidR="00AD44EE">
        <w:rPr>
          <w:rFonts w:asciiTheme="majorBidi" w:hAnsiTheme="majorBidi" w:cstheme="majorBidi"/>
          <w:sz w:val="28"/>
          <w:szCs w:val="28"/>
          <w:rtl/>
        </w:rPr>
        <w:t xml:space="preserve"> תוכניות עבור ילדים ונוער בסיכון מתוך ראייה הוליסטית רחבה בפן הלימודי</w:t>
      </w:r>
      <w:r>
        <w:rPr>
          <w:rFonts w:asciiTheme="majorBidi" w:hAnsiTheme="majorBidi" w:cstheme="majorBidi" w:hint="cs"/>
          <w:sz w:val="28"/>
          <w:szCs w:val="28"/>
          <w:rtl/>
        </w:rPr>
        <w:t>,</w:t>
      </w:r>
      <w:r w:rsidR="00AD44EE">
        <w:rPr>
          <w:rFonts w:asciiTheme="majorBidi" w:hAnsiTheme="majorBidi" w:cstheme="majorBidi"/>
          <w:sz w:val="28"/>
          <w:szCs w:val="28"/>
          <w:rtl/>
        </w:rPr>
        <w:t xml:space="preserve"> בפן הרגשי</w:t>
      </w:r>
      <w:r>
        <w:rPr>
          <w:rFonts w:asciiTheme="majorBidi" w:hAnsiTheme="majorBidi" w:cstheme="majorBidi" w:hint="cs"/>
          <w:sz w:val="28"/>
          <w:szCs w:val="28"/>
          <w:rtl/>
        </w:rPr>
        <w:t>,</w:t>
      </w:r>
      <w:r w:rsidR="00AD44EE">
        <w:rPr>
          <w:rFonts w:asciiTheme="majorBidi" w:hAnsiTheme="majorBidi" w:cstheme="majorBidi"/>
          <w:sz w:val="28"/>
          <w:szCs w:val="28"/>
          <w:rtl/>
        </w:rPr>
        <w:t xml:space="preserve"> פן החברתי והקהילתי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</w:p>
    <w:p w14:paraId="5C84CF56" w14:textId="60EFC530" w:rsidR="001A3F34" w:rsidRDefault="001D1F8B" w:rsidP="00DD7194">
      <w:pPr>
        <w:spacing w:after="160" w:line="276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*</w:t>
      </w:r>
      <w:r w:rsidR="00AD44EE">
        <w:rPr>
          <w:rFonts w:asciiTheme="majorBidi" w:hAnsiTheme="majorBidi" w:cstheme="majorBidi"/>
          <w:sz w:val="28"/>
          <w:szCs w:val="28"/>
          <w:rtl/>
        </w:rPr>
        <w:t xml:space="preserve"> המטרה לייצר תוכניות מותאמות במערכת החינוך הפורמאלי </w:t>
      </w:r>
      <w:r>
        <w:rPr>
          <w:rFonts w:asciiTheme="majorBidi" w:hAnsiTheme="majorBidi" w:cstheme="majorBidi" w:hint="cs"/>
          <w:sz w:val="28"/>
          <w:szCs w:val="28"/>
          <w:rtl/>
        </w:rPr>
        <w:t>ו</w:t>
      </w:r>
      <w:r w:rsidR="00AD44EE">
        <w:rPr>
          <w:rFonts w:asciiTheme="majorBidi" w:hAnsiTheme="majorBidi" w:cstheme="majorBidi"/>
          <w:sz w:val="28"/>
          <w:szCs w:val="28"/>
          <w:rtl/>
        </w:rPr>
        <w:t xml:space="preserve">גם </w:t>
      </w:r>
      <w:r>
        <w:rPr>
          <w:rFonts w:asciiTheme="majorBidi" w:hAnsiTheme="majorBidi" w:cstheme="majorBidi" w:hint="cs"/>
          <w:sz w:val="28"/>
          <w:szCs w:val="28"/>
          <w:rtl/>
        </w:rPr>
        <w:t>ב</w:t>
      </w:r>
      <w:r w:rsidR="00AD44EE">
        <w:rPr>
          <w:rFonts w:asciiTheme="majorBidi" w:hAnsiTheme="majorBidi" w:cstheme="majorBidi"/>
          <w:sz w:val="28"/>
          <w:szCs w:val="28"/>
          <w:rtl/>
        </w:rPr>
        <w:t>חינוך הבלתי פורמ</w:t>
      </w:r>
      <w:r w:rsidR="00A70C49">
        <w:rPr>
          <w:rFonts w:asciiTheme="majorBidi" w:hAnsiTheme="majorBidi" w:cstheme="majorBidi" w:hint="cs"/>
          <w:sz w:val="28"/>
          <w:szCs w:val="28"/>
          <w:rtl/>
        </w:rPr>
        <w:t>א</w:t>
      </w:r>
      <w:r w:rsidR="00AD44EE">
        <w:rPr>
          <w:rFonts w:asciiTheme="majorBidi" w:hAnsiTheme="majorBidi" w:cstheme="majorBidi"/>
          <w:sz w:val="28"/>
          <w:szCs w:val="28"/>
          <w:rtl/>
        </w:rPr>
        <w:t>לית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, </w:t>
      </w:r>
      <w:r w:rsidR="00AD44EE">
        <w:rPr>
          <w:rFonts w:asciiTheme="majorBidi" w:hAnsiTheme="majorBidi" w:cstheme="majorBidi"/>
          <w:sz w:val="28"/>
          <w:szCs w:val="28"/>
          <w:rtl/>
        </w:rPr>
        <w:t xml:space="preserve"> בעיקר דרך קולות קוראים של שיקום שכונות</w:t>
      </w:r>
      <w:r w:rsidR="00A70C49">
        <w:rPr>
          <w:rFonts w:asciiTheme="majorBidi" w:hAnsiTheme="majorBidi" w:cstheme="majorBidi" w:hint="cs"/>
          <w:sz w:val="28"/>
          <w:szCs w:val="28"/>
          <w:rtl/>
        </w:rPr>
        <w:t xml:space="preserve"> ורווחה חינוכית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. </w:t>
      </w:r>
      <w:r w:rsidR="00AD44EE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01823F24" w14:textId="0A959E2D" w:rsidR="001A3F34" w:rsidRDefault="001A3F34" w:rsidP="00DD7194">
      <w:pPr>
        <w:spacing w:after="160" w:line="276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* </w:t>
      </w:r>
      <w:r w:rsidR="00AD44EE">
        <w:rPr>
          <w:rFonts w:asciiTheme="majorBidi" w:hAnsiTheme="majorBidi" w:cstheme="majorBidi"/>
          <w:sz w:val="28"/>
          <w:szCs w:val="28"/>
          <w:rtl/>
        </w:rPr>
        <w:t xml:space="preserve">כל תוכניות הסיכון העירוניות </w:t>
      </w:r>
      <w:r w:rsidR="00D9732B">
        <w:rPr>
          <w:rFonts w:asciiTheme="majorBidi" w:hAnsiTheme="majorBidi" w:cstheme="majorBidi" w:hint="cs"/>
          <w:sz w:val="28"/>
          <w:szCs w:val="28"/>
          <w:rtl/>
        </w:rPr>
        <w:t xml:space="preserve">נמצאות </w:t>
      </w:r>
      <w:r w:rsidR="00AD44EE">
        <w:rPr>
          <w:rFonts w:asciiTheme="majorBidi" w:hAnsiTheme="majorBidi" w:cstheme="majorBidi"/>
          <w:sz w:val="28"/>
          <w:szCs w:val="28"/>
          <w:rtl/>
        </w:rPr>
        <w:t xml:space="preserve"> תחת המחלקה של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רווחה חינוכית. </w:t>
      </w:r>
    </w:p>
    <w:p w14:paraId="7DF3EDC6" w14:textId="77777777" w:rsidR="0031616A" w:rsidRDefault="001A3F34" w:rsidP="0031616A">
      <w:pPr>
        <w:spacing w:after="160" w:line="276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* </w:t>
      </w:r>
      <w:r w:rsidR="00AD44EE">
        <w:rPr>
          <w:rFonts w:asciiTheme="majorBidi" w:hAnsiTheme="majorBidi" w:cstheme="majorBidi"/>
          <w:sz w:val="28"/>
          <w:szCs w:val="28"/>
          <w:rtl/>
        </w:rPr>
        <w:t>בתוך המסגרות בבתי הספר</w:t>
      </w:r>
      <w:r w:rsidR="00EE600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ה</w:t>
      </w:r>
      <w:r w:rsidR="00AD44EE">
        <w:rPr>
          <w:rFonts w:asciiTheme="majorBidi" w:hAnsiTheme="majorBidi" w:cstheme="majorBidi"/>
          <w:sz w:val="28"/>
          <w:szCs w:val="28"/>
          <w:rtl/>
        </w:rPr>
        <w:t>בלתי פורמ</w:t>
      </w:r>
      <w:r w:rsidR="007A4A03">
        <w:rPr>
          <w:rFonts w:asciiTheme="majorBidi" w:hAnsiTheme="majorBidi" w:cstheme="majorBidi" w:hint="cs"/>
          <w:sz w:val="28"/>
          <w:szCs w:val="28"/>
          <w:rtl/>
        </w:rPr>
        <w:t>א</w:t>
      </w:r>
      <w:r w:rsidR="00AD44EE">
        <w:rPr>
          <w:rFonts w:asciiTheme="majorBidi" w:hAnsiTheme="majorBidi" w:cstheme="majorBidi"/>
          <w:sz w:val="28"/>
          <w:szCs w:val="28"/>
          <w:rtl/>
        </w:rPr>
        <w:t>לי יש  את התחום של מועדוניות הרווחה החינוכית עבור ילדים בסיכון בכיתות א</w:t>
      </w:r>
      <w:r>
        <w:rPr>
          <w:rFonts w:asciiTheme="majorBidi" w:hAnsiTheme="majorBidi" w:cstheme="majorBidi" w:hint="cs"/>
          <w:sz w:val="28"/>
          <w:szCs w:val="28"/>
          <w:rtl/>
        </w:rPr>
        <w:t>' -</w:t>
      </w:r>
      <w:r w:rsidR="00AD44EE">
        <w:rPr>
          <w:rFonts w:asciiTheme="majorBidi" w:hAnsiTheme="majorBidi" w:cstheme="majorBidi"/>
          <w:sz w:val="28"/>
          <w:szCs w:val="28"/>
          <w:rtl/>
        </w:rPr>
        <w:t>ה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', </w:t>
      </w:r>
      <w:r w:rsidR="00AD44EE">
        <w:rPr>
          <w:rFonts w:asciiTheme="majorBidi" w:hAnsiTheme="majorBidi" w:cstheme="majorBidi"/>
          <w:sz w:val="28"/>
          <w:szCs w:val="28"/>
          <w:rtl/>
        </w:rPr>
        <w:t>מסיום ש</w:t>
      </w:r>
      <w:r w:rsidR="00EE600A">
        <w:rPr>
          <w:rFonts w:asciiTheme="majorBidi" w:hAnsiTheme="majorBidi" w:cstheme="majorBidi" w:hint="cs"/>
          <w:sz w:val="28"/>
          <w:szCs w:val="28"/>
          <w:rtl/>
        </w:rPr>
        <w:t>ע</w:t>
      </w:r>
      <w:r w:rsidR="00AD44EE">
        <w:rPr>
          <w:rFonts w:asciiTheme="majorBidi" w:hAnsiTheme="majorBidi" w:cstheme="majorBidi"/>
          <w:sz w:val="28"/>
          <w:szCs w:val="28"/>
          <w:rtl/>
        </w:rPr>
        <w:t xml:space="preserve">ת הלימודים </w:t>
      </w:r>
      <w:r w:rsidR="00EE600A">
        <w:rPr>
          <w:rFonts w:asciiTheme="majorBidi" w:hAnsiTheme="majorBidi" w:cstheme="majorBidi" w:hint="cs"/>
          <w:sz w:val="28"/>
          <w:szCs w:val="28"/>
          <w:rtl/>
        </w:rPr>
        <w:t>עד</w:t>
      </w:r>
      <w:r w:rsidR="00AD44EE">
        <w:rPr>
          <w:rFonts w:asciiTheme="majorBidi" w:hAnsiTheme="majorBidi" w:cstheme="majorBidi"/>
          <w:sz w:val="28"/>
          <w:szCs w:val="28"/>
          <w:rtl/>
        </w:rPr>
        <w:t xml:space="preserve"> השעה </w:t>
      </w:r>
      <w:r w:rsidR="00EE600A">
        <w:rPr>
          <w:rFonts w:asciiTheme="majorBidi" w:hAnsiTheme="majorBidi" w:cstheme="majorBidi" w:hint="cs"/>
          <w:sz w:val="28"/>
          <w:szCs w:val="28"/>
          <w:rtl/>
        </w:rPr>
        <w:t xml:space="preserve">18:00, </w:t>
      </w:r>
      <w:r w:rsidR="00AD44EE">
        <w:rPr>
          <w:rFonts w:asciiTheme="majorBidi" w:hAnsiTheme="majorBidi" w:cstheme="majorBidi"/>
          <w:sz w:val="28"/>
          <w:szCs w:val="28"/>
          <w:rtl/>
        </w:rPr>
        <w:t xml:space="preserve"> כולל ארוחת </w:t>
      </w:r>
      <w:proofErr w:type="spellStart"/>
      <w:r w:rsidR="00AD44EE">
        <w:rPr>
          <w:rFonts w:asciiTheme="majorBidi" w:hAnsiTheme="majorBidi" w:cstheme="majorBidi"/>
          <w:sz w:val="28"/>
          <w:szCs w:val="28"/>
          <w:rtl/>
        </w:rPr>
        <w:t>צהריים</w:t>
      </w:r>
      <w:proofErr w:type="spellEnd"/>
      <w:r w:rsidR="00AD44EE">
        <w:rPr>
          <w:rFonts w:asciiTheme="majorBidi" w:hAnsiTheme="majorBidi" w:cstheme="majorBidi"/>
          <w:sz w:val="28"/>
          <w:szCs w:val="28"/>
          <w:rtl/>
        </w:rPr>
        <w:t xml:space="preserve"> חמה וארוחת ערב</w:t>
      </w:r>
      <w:r w:rsidR="00A70C49">
        <w:rPr>
          <w:rFonts w:asciiTheme="majorBidi" w:hAnsiTheme="majorBidi" w:cstheme="majorBidi" w:hint="cs"/>
          <w:sz w:val="28"/>
          <w:szCs w:val="28"/>
          <w:rtl/>
        </w:rPr>
        <w:t>, עם תכלול רגשי, לימודי, בליווי פרטני של הילדים.</w:t>
      </w:r>
      <w:r w:rsidR="0031616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AD44EE">
        <w:rPr>
          <w:rFonts w:asciiTheme="majorBidi" w:hAnsiTheme="majorBidi" w:cstheme="majorBidi"/>
          <w:sz w:val="28"/>
          <w:szCs w:val="28"/>
          <w:rtl/>
        </w:rPr>
        <w:t>יש  3 מועדוניות</w:t>
      </w:r>
      <w:r w:rsidR="007A4A03">
        <w:rPr>
          <w:rFonts w:asciiTheme="majorBidi" w:hAnsiTheme="majorBidi" w:cstheme="majorBidi" w:hint="cs"/>
          <w:sz w:val="28"/>
          <w:szCs w:val="28"/>
          <w:rtl/>
        </w:rPr>
        <w:t xml:space="preserve">, </w:t>
      </w:r>
      <w:r w:rsidR="00AD44EE">
        <w:rPr>
          <w:rFonts w:asciiTheme="majorBidi" w:hAnsiTheme="majorBidi" w:cstheme="majorBidi"/>
          <w:sz w:val="28"/>
          <w:szCs w:val="28"/>
          <w:rtl/>
        </w:rPr>
        <w:t xml:space="preserve"> כ</w:t>
      </w:r>
      <w:r w:rsidR="00375BC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375BC0">
        <w:rPr>
          <w:rFonts w:asciiTheme="majorBidi" w:hAnsiTheme="majorBidi" w:cstheme="majorBidi"/>
          <w:sz w:val="28"/>
          <w:szCs w:val="28"/>
          <w:rtl/>
        </w:rPr>
        <w:t>–</w:t>
      </w:r>
      <w:r w:rsidR="00375BC0">
        <w:rPr>
          <w:rFonts w:asciiTheme="majorBidi" w:hAnsiTheme="majorBidi" w:cstheme="majorBidi" w:hint="cs"/>
          <w:sz w:val="28"/>
          <w:szCs w:val="28"/>
          <w:rtl/>
        </w:rPr>
        <w:t xml:space="preserve"> 45 </w:t>
      </w:r>
      <w:r w:rsidR="00AD44EE">
        <w:rPr>
          <w:rFonts w:asciiTheme="majorBidi" w:hAnsiTheme="majorBidi" w:cstheme="majorBidi"/>
          <w:sz w:val="28"/>
          <w:szCs w:val="28"/>
          <w:rtl/>
        </w:rPr>
        <w:t>ילדים משתתפים בתוכנית</w:t>
      </w:r>
      <w:r w:rsidR="0031616A">
        <w:rPr>
          <w:rFonts w:asciiTheme="majorBidi" w:hAnsiTheme="majorBidi" w:cstheme="majorBidi" w:hint="cs"/>
          <w:sz w:val="28"/>
          <w:szCs w:val="28"/>
          <w:rtl/>
        </w:rPr>
        <w:t>.</w:t>
      </w:r>
    </w:p>
    <w:p w14:paraId="06F069FD" w14:textId="4FC4EED3" w:rsidR="001C7B57" w:rsidRDefault="0031616A" w:rsidP="0031616A">
      <w:pPr>
        <w:spacing w:after="160" w:line="276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*</w:t>
      </w:r>
      <w:r w:rsidR="00AD44EE">
        <w:rPr>
          <w:rFonts w:asciiTheme="majorBidi" w:hAnsiTheme="majorBidi" w:cstheme="majorBidi"/>
          <w:sz w:val="28"/>
          <w:szCs w:val="28"/>
          <w:rtl/>
        </w:rPr>
        <w:t>יש לימודיות שזה צמצום פערים לימודיים</w:t>
      </w:r>
      <w:r w:rsidR="007A4A03">
        <w:rPr>
          <w:rFonts w:asciiTheme="majorBidi" w:hAnsiTheme="majorBidi" w:cstheme="majorBidi" w:hint="cs"/>
          <w:sz w:val="28"/>
          <w:szCs w:val="28"/>
          <w:rtl/>
        </w:rPr>
        <w:t xml:space="preserve"> מ</w:t>
      </w:r>
      <w:r w:rsidR="00AD44EE">
        <w:rPr>
          <w:rFonts w:asciiTheme="majorBidi" w:hAnsiTheme="majorBidi" w:cstheme="majorBidi"/>
          <w:sz w:val="28"/>
          <w:szCs w:val="28"/>
          <w:rtl/>
        </w:rPr>
        <w:t xml:space="preserve">שעות סיום הלימודים ועד השעה </w:t>
      </w:r>
      <w:r w:rsidR="00375BC0">
        <w:rPr>
          <w:rFonts w:asciiTheme="majorBidi" w:hAnsiTheme="majorBidi" w:cstheme="majorBidi" w:hint="cs"/>
          <w:sz w:val="28"/>
          <w:szCs w:val="28"/>
          <w:rtl/>
        </w:rPr>
        <w:t xml:space="preserve">16:00. </w:t>
      </w:r>
      <w:r w:rsidR="00AD44EE">
        <w:rPr>
          <w:rFonts w:asciiTheme="majorBidi" w:hAnsiTheme="majorBidi" w:cstheme="majorBidi"/>
          <w:sz w:val="28"/>
          <w:szCs w:val="28"/>
          <w:rtl/>
        </w:rPr>
        <w:t xml:space="preserve"> </w:t>
      </w:r>
      <w:proofErr w:type="spellStart"/>
      <w:r w:rsidR="00943E66">
        <w:rPr>
          <w:rFonts w:asciiTheme="majorBidi" w:hAnsiTheme="majorBidi" w:cstheme="majorBidi" w:hint="cs"/>
          <w:sz w:val="28"/>
          <w:szCs w:val="28"/>
          <w:rtl/>
        </w:rPr>
        <w:t>תיגבור</w:t>
      </w:r>
      <w:proofErr w:type="spellEnd"/>
      <w:r w:rsidR="00943E66">
        <w:rPr>
          <w:rFonts w:asciiTheme="majorBidi" w:hAnsiTheme="majorBidi" w:cstheme="majorBidi" w:hint="cs"/>
          <w:sz w:val="28"/>
          <w:szCs w:val="28"/>
          <w:rtl/>
        </w:rPr>
        <w:t xml:space="preserve"> ספציפי לימודי לפי קשיים שבי"ס ביקש, כולל ארוחת </w:t>
      </w:r>
      <w:proofErr w:type="spellStart"/>
      <w:r w:rsidR="00943E66">
        <w:rPr>
          <w:rFonts w:asciiTheme="majorBidi" w:hAnsiTheme="majorBidi" w:cstheme="majorBidi" w:hint="cs"/>
          <w:sz w:val="28"/>
          <w:szCs w:val="28"/>
          <w:rtl/>
        </w:rPr>
        <w:t>צהריים</w:t>
      </w:r>
      <w:proofErr w:type="spellEnd"/>
      <w:r w:rsidR="00943E66">
        <w:rPr>
          <w:rFonts w:asciiTheme="majorBidi" w:hAnsiTheme="majorBidi" w:cstheme="majorBidi" w:hint="cs"/>
          <w:sz w:val="28"/>
          <w:szCs w:val="28"/>
          <w:rtl/>
        </w:rPr>
        <w:t xml:space="preserve"> חמה ותרפיה.</w:t>
      </w:r>
      <w:r w:rsidR="00123E7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6C2AA6">
        <w:rPr>
          <w:rFonts w:asciiTheme="majorBidi" w:hAnsiTheme="majorBidi" w:cstheme="majorBidi" w:hint="cs"/>
          <w:sz w:val="28"/>
          <w:szCs w:val="28"/>
          <w:rtl/>
        </w:rPr>
        <w:t>בת</w:t>
      </w:r>
      <w:r w:rsidR="00AD44EE">
        <w:rPr>
          <w:rFonts w:asciiTheme="majorBidi" w:hAnsiTheme="majorBidi" w:cstheme="majorBidi"/>
          <w:sz w:val="28"/>
          <w:szCs w:val="28"/>
          <w:rtl/>
        </w:rPr>
        <w:t xml:space="preserve">וך המסגרת יש תוכניות </w:t>
      </w:r>
      <w:r w:rsidR="00B263DD">
        <w:rPr>
          <w:rFonts w:asciiTheme="majorBidi" w:hAnsiTheme="majorBidi" w:cstheme="majorBidi" w:hint="cs"/>
          <w:sz w:val="28"/>
          <w:szCs w:val="28"/>
          <w:rtl/>
        </w:rPr>
        <w:t>שמ</w:t>
      </w:r>
      <w:r w:rsidR="00AD44EE">
        <w:rPr>
          <w:rFonts w:asciiTheme="majorBidi" w:hAnsiTheme="majorBidi" w:cstheme="majorBidi"/>
          <w:sz w:val="28"/>
          <w:szCs w:val="28"/>
          <w:rtl/>
        </w:rPr>
        <w:t>ותאמות לגיל הרך</w:t>
      </w:r>
      <w:r w:rsidR="006C2AA6">
        <w:rPr>
          <w:rFonts w:asciiTheme="majorBidi" w:hAnsiTheme="majorBidi" w:cstheme="majorBidi" w:hint="cs"/>
          <w:sz w:val="28"/>
          <w:szCs w:val="28"/>
          <w:rtl/>
        </w:rPr>
        <w:t xml:space="preserve">, </w:t>
      </w:r>
      <w:r w:rsidR="00AD44EE">
        <w:rPr>
          <w:rFonts w:asciiTheme="majorBidi" w:hAnsiTheme="majorBidi" w:cstheme="majorBidi"/>
          <w:sz w:val="28"/>
          <w:szCs w:val="28"/>
          <w:rtl/>
        </w:rPr>
        <w:t xml:space="preserve">גם במעונות יום </w:t>
      </w:r>
      <w:r w:rsidR="00B263DD">
        <w:rPr>
          <w:rFonts w:asciiTheme="majorBidi" w:hAnsiTheme="majorBidi" w:cstheme="majorBidi" w:hint="cs"/>
          <w:sz w:val="28"/>
          <w:szCs w:val="28"/>
          <w:rtl/>
        </w:rPr>
        <w:t xml:space="preserve">יש </w:t>
      </w:r>
      <w:r w:rsidR="00AD44EE">
        <w:rPr>
          <w:rFonts w:asciiTheme="majorBidi" w:hAnsiTheme="majorBidi" w:cstheme="majorBidi"/>
          <w:sz w:val="28"/>
          <w:szCs w:val="28"/>
          <w:rtl/>
        </w:rPr>
        <w:t>איתור של ילדים שזקוקים לאבחון</w:t>
      </w:r>
      <w:r w:rsidR="00CF5E2B">
        <w:rPr>
          <w:rFonts w:asciiTheme="majorBidi" w:hAnsiTheme="majorBidi" w:cstheme="majorBidi" w:hint="cs"/>
          <w:sz w:val="28"/>
          <w:szCs w:val="28"/>
          <w:rtl/>
        </w:rPr>
        <w:t xml:space="preserve">, כדי </w:t>
      </w:r>
      <w:r w:rsidR="00123E77">
        <w:rPr>
          <w:rFonts w:asciiTheme="majorBidi" w:hAnsiTheme="majorBidi" w:cstheme="majorBidi" w:hint="cs"/>
          <w:sz w:val="28"/>
          <w:szCs w:val="28"/>
          <w:rtl/>
        </w:rPr>
        <w:t>שיוכלו</w:t>
      </w:r>
      <w:r w:rsidR="00CF5E2B">
        <w:rPr>
          <w:rFonts w:asciiTheme="majorBidi" w:hAnsiTheme="majorBidi" w:cstheme="majorBidi" w:hint="cs"/>
          <w:sz w:val="28"/>
          <w:szCs w:val="28"/>
          <w:rtl/>
        </w:rPr>
        <w:t xml:space="preserve"> להפנות </w:t>
      </w:r>
      <w:r w:rsidR="00123E77">
        <w:rPr>
          <w:rFonts w:asciiTheme="majorBidi" w:hAnsiTheme="majorBidi" w:cstheme="majorBidi" w:hint="cs"/>
          <w:sz w:val="28"/>
          <w:szCs w:val="28"/>
          <w:rtl/>
        </w:rPr>
        <w:t>מוקדם לאבחון אחרי תהליך במוסדות העירייה.</w:t>
      </w:r>
    </w:p>
    <w:p w14:paraId="3D66F323" w14:textId="48A3A020" w:rsidR="00DE3E23" w:rsidRDefault="0018206C" w:rsidP="00DD7194">
      <w:pPr>
        <w:spacing w:after="160" w:line="276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*</w:t>
      </w:r>
      <w:r w:rsidR="00AD44EE">
        <w:rPr>
          <w:rFonts w:asciiTheme="majorBidi" w:hAnsiTheme="majorBidi" w:cstheme="majorBidi"/>
          <w:sz w:val="28"/>
          <w:szCs w:val="28"/>
          <w:rtl/>
        </w:rPr>
        <w:t xml:space="preserve"> מרכז נוער מגדלור נגבה כרגע  </w:t>
      </w:r>
      <w:r w:rsidR="00B263DD">
        <w:rPr>
          <w:rFonts w:asciiTheme="majorBidi" w:hAnsiTheme="majorBidi" w:cstheme="majorBidi" w:hint="cs"/>
          <w:sz w:val="28"/>
          <w:szCs w:val="28"/>
          <w:rtl/>
        </w:rPr>
        <w:t>סגו</w:t>
      </w:r>
      <w:r w:rsidR="00AD44EE">
        <w:rPr>
          <w:rFonts w:asciiTheme="majorBidi" w:hAnsiTheme="majorBidi" w:cstheme="majorBidi"/>
          <w:sz w:val="28"/>
          <w:szCs w:val="28"/>
          <w:rtl/>
        </w:rPr>
        <w:t xml:space="preserve">ר אבל </w:t>
      </w:r>
      <w:r>
        <w:rPr>
          <w:rFonts w:asciiTheme="majorBidi" w:hAnsiTheme="majorBidi" w:cstheme="majorBidi" w:hint="cs"/>
          <w:sz w:val="28"/>
          <w:szCs w:val="28"/>
          <w:rtl/>
        </w:rPr>
        <w:t>מנסים</w:t>
      </w:r>
      <w:r w:rsidR="00AD44EE">
        <w:rPr>
          <w:rFonts w:asciiTheme="majorBidi" w:hAnsiTheme="majorBidi" w:cstheme="majorBidi"/>
          <w:sz w:val="28"/>
          <w:szCs w:val="28"/>
          <w:rtl/>
        </w:rPr>
        <w:t xml:space="preserve"> לפתוח אותו מחדש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, </w:t>
      </w:r>
      <w:r w:rsidR="00AD44EE">
        <w:rPr>
          <w:rFonts w:asciiTheme="majorBidi" w:hAnsiTheme="majorBidi" w:cstheme="majorBidi"/>
          <w:sz w:val="28"/>
          <w:szCs w:val="28"/>
          <w:rtl/>
        </w:rPr>
        <w:t xml:space="preserve">לגרום </w:t>
      </w:r>
      <w:r w:rsidR="00DE3E23">
        <w:rPr>
          <w:rFonts w:asciiTheme="majorBidi" w:hAnsiTheme="majorBidi" w:cstheme="majorBidi" w:hint="cs"/>
          <w:sz w:val="28"/>
          <w:szCs w:val="28"/>
          <w:rtl/>
        </w:rPr>
        <w:t>ל</w:t>
      </w:r>
      <w:r w:rsidR="00AD44EE">
        <w:rPr>
          <w:rFonts w:asciiTheme="majorBidi" w:hAnsiTheme="majorBidi" w:cstheme="majorBidi"/>
          <w:sz w:val="28"/>
          <w:szCs w:val="28"/>
          <w:rtl/>
        </w:rPr>
        <w:t>ילדים לא לשוטט ברחובות ולמנוע שוטטות של בני נוער</w:t>
      </w:r>
      <w:r w:rsidR="00DE3E23">
        <w:rPr>
          <w:rFonts w:asciiTheme="majorBidi" w:hAnsiTheme="majorBidi" w:cstheme="majorBidi" w:hint="cs"/>
          <w:sz w:val="28"/>
          <w:szCs w:val="28"/>
          <w:rtl/>
        </w:rPr>
        <w:t xml:space="preserve">, </w:t>
      </w:r>
      <w:r w:rsidR="00AD44EE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25AA6F66" w14:textId="06AED6AF" w:rsidR="00DE3E23" w:rsidRDefault="00DE3E23" w:rsidP="00DF6AD7">
      <w:pPr>
        <w:spacing w:after="160" w:line="276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*</w:t>
      </w:r>
      <w:r w:rsidR="00AD44EE">
        <w:rPr>
          <w:rFonts w:asciiTheme="majorBidi" w:hAnsiTheme="majorBidi" w:cstheme="majorBidi"/>
          <w:sz w:val="28"/>
          <w:szCs w:val="28"/>
          <w:rtl/>
        </w:rPr>
        <w:t xml:space="preserve"> יש תוכניות של סבסוד מנחות הורים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- </w:t>
      </w:r>
      <w:r w:rsidR="00AD44EE">
        <w:rPr>
          <w:rFonts w:asciiTheme="majorBidi" w:hAnsiTheme="majorBidi" w:cstheme="majorBidi"/>
          <w:sz w:val="28"/>
          <w:szCs w:val="28"/>
          <w:rtl/>
        </w:rPr>
        <w:t xml:space="preserve"> מנחות הורים נמצאות בתוך מסגרות בית ספר כדי לייצר שיתוף פעולה עם הורים ולתת תכנית פרטנית עבור הורים </w:t>
      </w:r>
      <w:r>
        <w:rPr>
          <w:rFonts w:asciiTheme="majorBidi" w:hAnsiTheme="majorBidi" w:cstheme="majorBidi" w:hint="cs"/>
          <w:sz w:val="28"/>
          <w:szCs w:val="28"/>
          <w:rtl/>
        </w:rPr>
        <w:t>ש</w:t>
      </w:r>
      <w:r w:rsidR="00AD44EE">
        <w:rPr>
          <w:rFonts w:asciiTheme="majorBidi" w:hAnsiTheme="majorBidi" w:cstheme="majorBidi"/>
          <w:sz w:val="28"/>
          <w:szCs w:val="28"/>
          <w:rtl/>
        </w:rPr>
        <w:t>מזהים שיש להם קשיים</w:t>
      </w:r>
      <w:r w:rsidR="00DF6AD7">
        <w:rPr>
          <w:rFonts w:asciiTheme="majorBidi" w:hAnsiTheme="majorBidi" w:cstheme="majorBidi" w:hint="cs"/>
          <w:sz w:val="28"/>
          <w:szCs w:val="28"/>
          <w:rtl/>
        </w:rPr>
        <w:t>.</w:t>
      </w:r>
    </w:p>
    <w:p w14:paraId="5A02CE93" w14:textId="0B90B987" w:rsidR="0083166A" w:rsidRDefault="00DF6AD7" w:rsidP="00DD7194">
      <w:pPr>
        <w:spacing w:after="160" w:line="276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*</w:t>
      </w:r>
      <w:r w:rsidR="002A4EE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E513E2">
        <w:rPr>
          <w:rFonts w:asciiTheme="majorBidi" w:hAnsiTheme="majorBidi" w:cstheme="majorBidi"/>
          <w:sz w:val="28"/>
          <w:szCs w:val="28"/>
          <w:rtl/>
        </w:rPr>
        <w:t xml:space="preserve">תוכנית מסלולים </w:t>
      </w:r>
      <w:r w:rsidR="00A90C02">
        <w:rPr>
          <w:rFonts w:asciiTheme="majorBidi" w:hAnsiTheme="majorBidi" w:cstheme="majorBidi" w:hint="cs"/>
          <w:sz w:val="28"/>
          <w:szCs w:val="28"/>
          <w:rtl/>
        </w:rPr>
        <w:t xml:space="preserve">- </w:t>
      </w:r>
      <w:r w:rsidR="00E513E2">
        <w:rPr>
          <w:rFonts w:asciiTheme="majorBidi" w:hAnsiTheme="majorBidi" w:cstheme="majorBidi"/>
          <w:sz w:val="28"/>
          <w:szCs w:val="28"/>
          <w:rtl/>
        </w:rPr>
        <w:t>תוכנית מסלולים נותנת מענה עבור שכונת גורדון ועמיד</w:t>
      </w:r>
      <w:r w:rsidR="00A90C02">
        <w:rPr>
          <w:rFonts w:asciiTheme="majorBidi" w:hAnsiTheme="majorBidi" w:cstheme="majorBidi" w:hint="cs"/>
          <w:sz w:val="28"/>
          <w:szCs w:val="28"/>
          <w:rtl/>
        </w:rPr>
        <w:t xml:space="preserve">ר, </w:t>
      </w:r>
      <w:r w:rsidR="00E513E2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0E3911">
        <w:rPr>
          <w:rFonts w:asciiTheme="majorBidi" w:hAnsiTheme="majorBidi" w:cstheme="majorBidi" w:hint="cs"/>
          <w:sz w:val="28"/>
          <w:szCs w:val="28"/>
          <w:rtl/>
        </w:rPr>
        <w:t xml:space="preserve">מענה משלב המעונות, </w:t>
      </w:r>
      <w:r w:rsidR="00E513E2">
        <w:rPr>
          <w:rFonts w:asciiTheme="majorBidi" w:hAnsiTheme="majorBidi" w:cstheme="majorBidi"/>
          <w:sz w:val="28"/>
          <w:szCs w:val="28"/>
          <w:rtl/>
        </w:rPr>
        <w:t>על ידי קלינאיות תקשורת</w:t>
      </w:r>
      <w:r w:rsidR="00F30120">
        <w:rPr>
          <w:rFonts w:asciiTheme="majorBidi" w:hAnsiTheme="majorBidi" w:cstheme="majorBidi" w:hint="cs"/>
          <w:sz w:val="28"/>
          <w:szCs w:val="28"/>
          <w:rtl/>
        </w:rPr>
        <w:t xml:space="preserve">, </w:t>
      </w:r>
      <w:r w:rsidR="00E513E2">
        <w:rPr>
          <w:rFonts w:asciiTheme="majorBidi" w:hAnsiTheme="majorBidi" w:cstheme="majorBidi"/>
          <w:sz w:val="28"/>
          <w:szCs w:val="28"/>
          <w:rtl/>
        </w:rPr>
        <w:t>צוותי פ</w:t>
      </w:r>
      <w:r w:rsidR="00F30120">
        <w:rPr>
          <w:rFonts w:asciiTheme="majorBidi" w:hAnsiTheme="majorBidi" w:cstheme="majorBidi" w:hint="cs"/>
          <w:sz w:val="28"/>
          <w:szCs w:val="28"/>
          <w:rtl/>
        </w:rPr>
        <w:t xml:space="preserve">רא </w:t>
      </w:r>
      <w:r w:rsidR="00E513E2">
        <w:rPr>
          <w:rFonts w:asciiTheme="majorBidi" w:hAnsiTheme="majorBidi" w:cstheme="majorBidi"/>
          <w:sz w:val="28"/>
          <w:szCs w:val="28"/>
          <w:rtl/>
        </w:rPr>
        <w:t xml:space="preserve">רפואיים שנמצאים </w:t>
      </w:r>
      <w:r w:rsidR="00F30120">
        <w:rPr>
          <w:rFonts w:asciiTheme="majorBidi" w:hAnsiTheme="majorBidi" w:cstheme="majorBidi" w:hint="cs"/>
          <w:sz w:val="28"/>
          <w:szCs w:val="28"/>
          <w:rtl/>
        </w:rPr>
        <w:t>ו</w:t>
      </w:r>
      <w:r w:rsidR="00E513E2">
        <w:rPr>
          <w:rFonts w:asciiTheme="majorBidi" w:hAnsiTheme="majorBidi" w:cstheme="majorBidi"/>
          <w:sz w:val="28"/>
          <w:szCs w:val="28"/>
          <w:rtl/>
        </w:rPr>
        <w:t>מלווים ילדים באופן ספציפי כדי לעשות איתם עבודה פרטנית</w:t>
      </w:r>
      <w:r w:rsidR="0083166A">
        <w:rPr>
          <w:rFonts w:asciiTheme="majorBidi" w:hAnsiTheme="majorBidi" w:cstheme="majorBidi" w:hint="cs"/>
          <w:sz w:val="28"/>
          <w:szCs w:val="28"/>
          <w:rtl/>
        </w:rPr>
        <w:t>,</w:t>
      </w:r>
      <w:r w:rsidR="00E513E2">
        <w:rPr>
          <w:rFonts w:asciiTheme="majorBidi" w:hAnsiTheme="majorBidi" w:cstheme="majorBidi"/>
          <w:sz w:val="28"/>
          <w:szCs w:val="28"/>
          <w:rtl/>
        </w:rPr>
        <w:t xml:space="preserve"> הכנה לקראת כיתה א</w:t>
      </w:r>
      <w:r w:rsidR="0083166A">
        <w:rPr>
          <w:rFonts w:asciiTheme="majorBidi" w:hAnsiTheme="majorBidi" w:cstheme="majorBidi" w:hint="cs"/>
          <w:sz w:val="28"/>
          <w:szCs w:val="28"/>
          <w:rtl/>
        </w:rPr>
        <w:t>'</w:t>
      </w:r>
      <w:r w:rsidR="002614B9">
        <w:rPr>
          <w:rFonts w:asciiTheme="majorBidi" w:hAnsiTheme="majorBidi" w:cstheme="majorBidi" w:hint="cs"/>
          <w:sz w:val="28"/>
          <w:szCs w:val="28"/>
          <w:rtl/>
        </w:rPr>
        <w:t>.</w:t>
      </w:r>
      <w:r w:rsidR="00E513E2">
        <w:rPr>
          <w:rFonts w:asciiTheme="majorBidi" w:hAnsiTheme="majorBidi" w:cstheme="majorBidi"/>
          <w:sz w:val="28"/>
          <w:szCs w:val="28"/>
          <w:rtl/>
        </w:rPr>
        <w:t xml:space="preserve"> </w:t>
      </w:r>
      <w:proofErr w:type="spellStart"/>
      <w:r w:rsidR="002614B9">
        <w:rPr>
          <w:rFonts w:asciiTheme="majorBidi" w:hAnsiTheme="majorBidi" w:cstheme="majorBidi" w:hint="cs"/>
          <w:sz w:val="28"/>
          <w:szCs w:val="28"/>
          <w:rtl/>
        </w:rPr>
        <w:t>ה</w:t>
      </w:r>
      <w:r w:rsidR="00E513E2">
        <w:rPr>
          <w:rFonts w:asciiTheme="majorBidi" w:hAnsiTheme="majorBidi" w:cstheme="majorBidi"/>
          <w:sz w:val="28"/>
          <w:szCs w:val="28"/>
          <w:rtl/>
        </w:rPr>
        <w:t>תכנית</w:t>
      </w:r>
      <w:proofErr w:type="spellEnd"/>
      <w:r w:rsidR="00E513E2">
        <w:rPr>
          <w:rFonts w:asciiTheme="majorBidi" w:hAnsiTheme="majorBidi" w:cstheme="majorBidi"/>
          <w:sz w:val="28"/>
          <w:szCs w:val="28"/>
          <w:rtl/>
        </w:rPr>
        <w:t xml:space="preserve"> נותנת מענה </w:t>
      </w:r>
      <w:proofErr w:type="spellStart"/>
      <w:r w:rsidR="00E513E2">
        <w:rPr>
          <w:rFonts w:asciiTheme="majorBidi" w:hAnsiTheme="majorBidi" w:cstheme="majorBidi"/>
          <w:sz w:val="28"/>
          <w:szCs w:val="28"/>
          <w:rtl/>
        </w:rPr>
        <w:t>לכ</w:t>
      </w:r>
      <w:proofErr w:type="spellEnd"/>
      <w:r w:rsidR="00E513E2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83166A">
        <w:rPr>
          <w:rFonts w:asciiTheme="majorBidi" w:hAnsiTheme="majorBidi" w:cstheme="majorBidi"/>
          <w:sz w:val="28"/>
          <w:szCs w:val="28"/>
          <w:rtl/>
        </w:rPr>
        <w:t>–</w:t>
      </w:r>
      <w:r w:rsidR="0083166A">
        <w:rPr>
          <w:rFonts w:asciiTheme="majorBidi" w:hAnsiTheme="majorBidi" w:cstheme="majorBidi" w:hint="cs"/>
          <w:sz w:val="28"/>
          <w:szCs w:val="28"/>
          <w:rtl/>
        </w:rPr>
        <w:t xml:space="preserve"> 350 </w:t>
      </w:r>
      <w:r w:rsidR="00E513E2">
        <w:rPr>
          <w:rFonts w:asciiTheme="majorBidi" w:hAnsiTheme="majorBidi" w:cstheme="majorBidi"/>
          <w:sz w:val="28"/>
          <w:szCs w:val="28"/>
          <w:rtl/>
        </w:rPr>
        <w:t>ילדים בשכונות גם על ידי התנדבות של סטודנטים וגם על ידי התנדבות של גיל הזהב</w:t>
      </w:r>
      <w:r w:rsidR="0083166A">
        <w:rPr>
          <w:rFonts w:asciiTheme="majorBidi" w:hAnsiTheme="majorBidi" w:cstheme="majorBidi" w:hint="cs"/>
          <w:sz w:val="28"/>
          <w:szCs w:val="28"/>
          <w:rtl/>
        </w:rPr>
        <w:t>.</w:t>
      </w:r>
      <w:r w:rsidR="00E513E2">
        <w:rPr>
          <w:rFonts w:asciiTheme="majorBidi" w:hAnsiTheme="majorBidi" w:cstheme="majorBidi"/>
          <w:sz w:val="28"/>
          <w:szCs w:val="28"/>
          <w:rtl/>
        </w:rPr>
        <w:t xml:space="preserve"> הם פועלים </w:t>
      </w:r>
      <w:r w:rsidR="0083166A">
        <w:rPr>
          <w:rFonts w:asciiTheme="majorBidi" w:hAnsiTheme="majorBidi" w:cstheme="majorBidi" w:hint="cs"/>
          <w:sz w:val="28"/>
          <w:szCs w:val="28"/>
          <w:rtl/>
        </w:rPr>
        <w:t>מ</w:t>
      </w:r>
      <w:r w:rsidR="00E513E2">
        <w:rPr>
          <w:rFonts w:asciiTheme="majorBidi" w:hAnsiTheme="majorBidi" w:cstheme="majorBidi"/>
          <w:sz w:val="28"/>
          <w:szCs w:val="28"/>
          <w:rtl/>
        </w:rPr>
        <w:t xml:space="preserve">סיום הלימודים </w:t>
      </w:r>
      <w:r w:rsidR="000E3911">
        <w:rPr>
          <w:rFonts w:asciiTheme="majorBidi" w:hAnsiTheme="majorBidi" w:cstheme="majorBidi" w:hint="cs"/>
          <w:sz w:val="28"/>
          <w:szCs w:val="28"/>
          <w:rtl/>
        </w:rPr>
        <w:t xml:space="preserve"> מכיתה א' </w:t>
      </w:r>
      <w:r w:rsidR="000E3911">
        <w:rPr>
          <w:rFonts w:asciiTheme="majorBidi" w:hAnsiTheme="majorBidi" w:cstheme="majorBidi"/>
          <w:sz w:val="28"/>
          <w:szCs w:val="28"/>
          <w:rtl/>
        </w:rPr>
        <w:t>–</w:t>
      </w:r>
      <w:r w:rsidR="000E3911">
        <w:rPr>
          <w:rFonts w:asciiTheme="majorBidi" w:hAnsiTheme="majorBidi" w:cstheme="majorBidi" w:hint="cs"/>
          <w:sz w:val="28"/>
          <w:szCs w:val="28"/>
          <w:rtl/>
        </w:rPr>
        <w:t xml:space="preserve"> ו', </w:t>
      </w:r>
      <w:r w:rsidR="00E513E2">
        <w:rPr>
          <w:rFonts w:asciiTheme="majorBidi" w:hAnsiTheme="majorBidi" w:cstheme="majorBidi"/>
          <w:sz w:val="28"/>
          <w:szCs w:val="28"/>
          <w:rtl/>
        </w:rPr>
        <w:t xml:space="preserve">בדרך כלל </w:t>
      </w:r>
      <w:r w:rsidR="0083166A">
        <w:rPr>
          <w:rFonts w:asciiTheme="majorBidi" w:hAnsiTheme="majorBidi" w:cstheme="majorBidi" w:hint="cs"/>
          <w:sz w:val="28"/>
          <w:szCs w:val="28"/>
          <w:rtl/>
        </w:rPr>
        <w:t xml:space="preserve">מ- 15:30 </w:t>
      </w:r>
      <w:r w:rsidR="0083166A">
        <w:rPr>
          <w:rFonts w:asciiTheme="majorBidi" w:hAnsiTheme="majorBidi" w:cstheme="majorBidi"/>
          <w:sz w:val="28"/>
          <w:szCs w:val="28"/>
          <w:rtl/>
        </w:rPr>
        <w:t>–</w:t>
      </w:r>
      <w:r w:rsidR="0083166A">
        <w:rPr>
          <w:rFonts w:asciiTheme="majorBidi" w:hAnsiTheme="majorBidi" w:cstheme="majorBidi" w:hint="cs"/>
          <w:sz w:val="28"/>
          <w:szCs w:val="28"/>
          <w:rtl/>
        </w:rPr>
        <w:t xml:space="preserve"> 19:00</w:t>
      </w:r>
      <w:r w:rsidR="005B175A">
        <w:rPr>
          <w:rFonts w:asciiTheme="majorBidi" w:hAnsiTheme="majorBidi" w:cstheme="majorBidi" w:hint="cs"/>
          <w:sz w:val="28"/>
          <w:szCs w:val="28"/>
          <w:rtl/>
        </w:rPr>
        <w:t>.</w:t>
      </w:r>
      <w:r w:rsidR="0083166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14:paraId="75710166" w14:textId="77777777" w:rsidR="0011360A" w:rsidRDefault="002A4EE7" w:rsidP="00DD7194">
      <w:pPr>
        <w:spacing w:after="160" w:line="276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* </w:t>
      </w:r>
      <w:r w:rsidR="00E513E2">
        <w:rPr>
          <w:rFonts w:asciiTheme="majorBidi" w:hAnsiTheme="majorBidi" w:cstheme="majorBidi"/>
          <w:sz w:val="28"/>
          <w:szCs w:val="28"/>
          <w:rtl/>
        </w:rPr>
        <w:t xml:space="preserve">בקיץ עושים תוכניות יזומות בתוך מסגרת בית הספר לקראת המעבר של </w:t>
      </w:r>
      <w:r w:rsidR="0011360A">
        <w:rPr>
          <w:rFonts w:asciiTheme="majorBidi" w:hAnsiTheme="majorBidi" w:cstheme="majorBidi" w:hint="cs"/>
          <w:sz w:val="28"/>
          <w:szCs w:val="28"/>
          <w:rtl/>
        </w:rPr>
        <w:t>ה</w:t>
      </w:r>
      <w:r w:rsidR="00E513E2">
        <w:rPr>
          <w:rFonts w:asciiTheme="majorBidi" w:hAnsiTheme="majorBidi" w:cstheme="majorBidi"/>
          <w:sz w:val="28"/>
          <w:szCs w:val="28"/>
          <w:rtl/>
        </w:rPr>
        <w:t>תלמידים מהגן לכיתות א</w:t>
      </w:r>
      <w:r w:rsidR="0011360A">
        <w:rPr>
          <w:rFonts w:asciiTheme="majorBidi" w:hAnsiTheme="majorBidi" w:cstheme="majorBidi" w:hint="cs"/>
          <w:sz w:val="28"/>
          <w:szCs w:val="28"/>
          <w:rtl/>
        </w:rPr>
        <w:t>'.</w:t>
      </w:r>
      <w:r w:rsidR="00E513E2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25CA7974" w14:textId="74C8593B" w:rsidR="00995F91" w:rsidRDefault="0011360A" w:rsidP="00037948">
      <w:pPr>
        <w:spacing w:after="160" w:line="276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* ה</w:t>
      </w:r>
      <w:r w:rsidR="00E513E2">
        <w:rPr>
          <w:rFonts w:asciiTheme="majorBidi" w:hAnsiTheme="majorBidi" w:cstheme="majorBidi"/>
          <w:sz w:val="28"/>
          <w:szCs w:val="28"/>
          <w:rtl/>
        </w:rPr>
        <w:t>תקציב שמושקע על ידי הנהלת העיר כ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–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490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אלש"ח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. הם </w:t>
      </w:r>
      <w:r w:rsidR="00E513E2">
        <w:rPr>
          <w:rFonts w:asciiTheme="majorBidi" w:hAnsiTheme="majorBidi" w:cstheme="majorBidi"/>
          <w:sz w:val="28"/>
          <w:szCs w:val="28"/>
          <w:rtl/>
        </w:rPr>
        <w:t>פועלים בעיר כ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- 5</w:t>
      </w:r>
      <w:r w:rsidR="00E513E2">
        <w:rPr>
          <w:rFonts w:asciiTheme="majorBidi" w:hAnsiTheme="majorBidi" w:cstheme="majorBidi"/>
          <w:sz w:val="28"/>
          <w:szCs w:val="28"/>
          <w:rtl/>
        </w:rPr>
        <w:t xml:space="preserve"> שנים</w:t>
      </w:r>
      <w:r w:rsidR="007348AC">
        <w:rPr>
          <w:rFonts w:asciiTheme="majorBidi" w:hAnsiTheme="majorBidi" w:cstheme="majorBidi" w:hint="cs"/>
          <w:sz w:val="28"/>
          <w:szCs w:val="28"/>
          <w:rtl/>
        </w:rPr>
        <w:t xml:space="preserve">. </w:t>
      </w:r>
      <w:r w:rsidR="00E513E2">
        <w:rPr>
          <w:rFonts w:asciiTheme="majorBidi" w:hAnsiTheme="majorBidi" w:cstheme="majorBidi"/>
          <w:sz w:val="28"/>
          <w:szCs w:val="28"/>
          <w:rtl/>
        </w:rPr>
        <w:t>מסלולים נותנת גם תשלום יחסי כעמותה שמממ</w:t>
      </w:r>
      <w:r w:rsidR="000E3911">
        <w:rPr>
          <w:rFonts w:asciiTheme="majorBidi" w:hAnsiTheme="majorBidi" w:cstheme="majorBidi" w:hint="cs"/>
          <w:sz w:val="28"/>
          <w:szCs w:val="28"/>
          <w:rtl/>
        </w:rPr>
        <w:t xml:space="preserve">נת </w:t>
      </w:r>
      <w:r w:rsidR="00E513E2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7348AC">
        <w:rPr>
          <w:rFonts w:asciiTheme="majorBidi" w:hAnsiTheme="majorBidi" w:cstheme="majorBidi" w:hint="cs"/>
          <w:sz w:val="28"/>
          <w:szCs w:val="28"/>
          <w:rtl/>
        </w:rPr>
        <w:t xml:space="preserve">כ </w:t>
      </w:r>
      <w:r w:rsidR="007348AC">
        <w:rPr>
          <w:rFonts w:asciiTheme="majorBidi" w:hAnsiTheme="majorBidi" w:cstheme="majorBidi"/>
          <w:sz w:val="28"/>
          <w:szCs w:val="28"/>
          <w:rtl/>
        </w:rPr>
        <w:t>–</w:t>
      </w:r>
      <w:r w:rsidR="007348AC">
        <w:rPr>
          <w:rFonts w:asciiTheme="majorBidi" w:hAnsiTheme="majorBidi" w:cstheme="majorBidi" w:hint="cs"/>
          <w:sz w:val="28"/>
          <w:szCs w:val="28"/>
          <w:rtl/>
        </w:rPr>
        <w:t xml:space="preserve"> 280 </w:t>
      </w:r>
      <w:proofErr w:type="spellStart"/>
      <w:r w:rsidR="007348AC">
        <w:rPr>
          <w:rFonts w:asciiTheme="majorBidi" w:hAnsiTheme="majorBidi" w:cstheme="majorBidi" w:hint="cs"/>
          <w:sz w:val="28"/>
          <w:szCs w:val="28"/>
          <w:rtl/>
        </w:rPr>
        <w:t>אלש"ח</w:t>
      </w:r>
      <w:proofErr w:type="spellEnd"/>
      <w:r w:rsidR="007348AC">
        <w:rPr>
          <w:rFonts w:asciiTheme="majorBidi" w:hAnsiTheme="majorBidi" w:cstheme="majorBidi" w:hint="cs"/>
          <w:sz w:val="28"/>
          <w:szCs w:val="28"/>
          <w:rtl/>
        </w:rPr>
        <w:t xml:space="preserve">. </w:t>
      </w:r>
      <w:r w:rsidR="00E513E2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6E15804A" w14:textId="77777777" w:rsidR="00EE4D77" w:rsidRDefault="00995F91" w:rsidP="00DD7194">
      <w:pPr>
        <w:spacing w:after="160" w:line="276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lastRenderedPageBreak/>
        <w:t>*</w:t>
      </w:r>
      <w:r w:rsidR="00E513E2">
        <w:rPr>
          <w:rFonts w:asciiTheme="majorBidi" w:hAnsiTheme="majorBidi" w:cstheme="majorBidi"/>
          <w:sz w:val="28"/>
          <w:szCs w:val="28"/>
          <w:rtl/>
        </w:rPr>
        <w:t xml:space="preserve">תקציב </w:t>
      </w:r>
      <w:r>
        <w:rPr>
          <w:rFonts w:asciiTheme="majorBidi" w:hAnsiTheme="majorBidi" w:cstheme="majorBidi" w:hint="cs"/>
          <w:sz w:val="28"/>
          <w:szCs w:val="28"/>
          <w:rtl/>
        </w:rPr>
        <w:t>ה</w:t>
      </w:r>
      <w:r w:rsidR="00E513E2">
        <w:rPr>
          <w:rFonts w:asciiTheme="majorBidi" w:hAnsiTheme="majorBidi" w:cstheme="majorBidi"/>
          <w:sz w:val="28"/>
          <w:szCs w:val="28"/>
          <w:rtl/>
        </w:rPr>
        <w:t>מחלקה כולל תוכניות הסיכון כ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- 4 </w:t>
      </w:r>
      <w:r w:rsidR="00E513E2">
        <w:rPr>
          <w:rFonts w:asciiTheme="majorBidi" w:hAnsiTheme="majorBidi" w:cstheme="majorBidi"/>
          <w:sz w:val="28"/>
          <w:szCs w:val="28"/>
          <w:rtl/>
        </w:rPr>
        <w:t xml:space="preserve"> מיליון שקל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. </w:t>
      </w:r>
    </w:p>
    <w:p w14:paraId="409C9CCE" w14:textId="7B6D1486" w:rsidR="00281349" w:rsidRDefault="00EE4D77" w:rsidP="00DD7194">
      <w:pPr>
        <w:spacing w:after="160" w:line="276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*</w:t>
      </w:r>
      <w:r w:rsidR="00E513E2">
        <w:rPr>
          <w:rFonts w:asciiTheme="majorBidi" w:hAnsiTheme="majorBidi" w:cstheme="majorBidi"/>
          <w:sz w:val="28"/>
          <w:szCs w:val="28"/>
          <w:rtl/>
        </w:rPr>
        <w:t xml:space="preserve"> יש  חוסר במזכירה</w:t>
      </w:r>
      <w:r w:rsidR="00F023CA">
        <w:rPr>
          <w:rFonts w:asciiTheme="majorBidi" w:hAnsiTheme="majorBidi" w:cstheme="majorBidi" w:hint="cs"/>
          <w:sz w:val="28"/>
          <w:szCs w:val="28"/>
          <w:rtl/>
        </w:rPr>
        <w:t xml:space="preserve"> שמקווים לקלוט בקרוב</w:t>
      </w:r>
      <w:r>
        <w:rPr>
          <w:rFonts w:asciiTheme="majorBidi" w:hAnsiTheme="majorBidi" w:cstheme="majorBidi" w:hint="cs"/>
          <w:sz w:val="28"/>
          <w:szCs w:val="28"/>
          <w:rtl/>
        </w:rPr>
        <w:t>,</w:t>
      </w:r>
      <w:r w:rsidR="00E513E2">
        <w:rPr>
          <w:rFonts w:asciiTheme="majorBidi" w:hAnsiTheme="majorBidi" w:cstheme="majorBidi"/>
          <w:sz w:val="28"/>
          <w:szCs w:val="28"/>
          <w:rtl/>
        </w:rPr>
        <w:t xml:space="preserve"> יש רכזת </w:t>
      </w:r>
      <w:proofErr w:type="spellStart"/>
      <w:r w:rsidR="00E513E2">
        <w:rPr>
          <w:rFonts w:asciiTheme="majorBidi" w:hAnsiTheme="majorBidi" w:cstheme="majorBidi"/>
          <w:sz w:val="28"/>
          <w:szCs w:val="28"/>
          <w:rtl/>
        </w:rPr>
        <w:t>רשותית</w:t>
      </w:r>
      <w:proofErr w:type="spellEnd"/>
      <w:r w:rsidR="00E513E2">
        <w:rPr>
          <w:rFonts w:asciiTheme="majorBidi" w:hAnsiTheme="majorBidi" w:cstheme="majorBidi"/>
          <w:sz w:val="28"/>
          <w:szCs w:val="28"/>
          <w:rtl/>
        </w:rPr>
        <w:t xml:space="preserve"> של מועדוניות</w:t>
      </w:r>
      <w:r w:rsidR="00566D9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F023CA">
        <w:rPr>
          <w:rFonts w:asciiTheme="majorBidi" w:hAnsiTheme="majorBidi" w:cstheme="majorBidi" w:hint="cs"/>
          <w:sz w:val="28"/>
          <w:szCs w:val="28"/>
          <w:rtl/>
        </w:rPr>
        <w:t xml:space="preserve">היום </w:t>
      </w:r>
      <w:proofErr w:type="spellStart"/>
      <w:r w:rsidR="00F023CA">
        <w:rPr>
          <w:rFonts w:asciiTheme="majorBidi" w:hAnsiTheme="majorBidi" w:cstheme="majorBidi" w:hint="cs"/>
          <w:sz w:val="28"/>
          <w:szCs w:val="28"/>
          <w:rtl/>
        </w:rPr>
        <w:t>שמתכללת</w:t>
      </w:r>
      <w:proofErr w:type="spellEnd"/>
      <w:r w:rsidR="00F023CA">
        <w:rPr>
          <w:rFonts w:asciiTheme="majorBidi" w:hAnsiTheme="majorBidi" w:cstheme="majorBidi" w:hint="cs"/>
          <w:sz w:val="28"/>
          <w:szCs w:val="28"/>
          <w:rtl/>
        </w:rPr>
        <w:t xml:space="preserve"> את נושא מועדוניות הרווחה בשעות הצהריים</w:t>
      </w:r>
      <w:r w:rsidR="007A2EB1">
        <w:rPr>
          <w:rFonts w:asciiTheme="majorBidi" w:hAnsiTheme="majorBidi" w:cstheme="majorBidi" w:hint="cs"/>
          <w:sz w:val="28"/>
          <w:szCs w:val="28"/>
          <w:rtl/>
        </w:rPr>
        <w:t xml:space="preserve">, </w:t>
      </w:r>
      <w:r w:rsidR="00F12C7E">
        <w:rPr>
          <w:rFonts w:asciiTheme="majorBidi" w:hAnsiTheme="majorBidi" w:cstheme="majorBidi" w:hint="cs"/>
          <w:sz w:val="28"/>
          <w:szCs w:val="28"/>
          <w:rtl/>
        </w:rPr>
        <w:t xml:space="preserve">יש תוכניות נוספות: </w:t>
      </w:r>
      <w:r w:rsidR="00E513E2">
        <w:rPr>
          <w:rFonts w:asciiTheme="majorBidi" w:hAnsiTheme="majorBidi" w:cstheme="majorBidi"/>
          <w:sz w:val="28"/>
          <w:szCs w:val="28"/>
          <w:rtl/>
        </w:rPr>
        <w:t>תוכנית עוגן</w:t>
      </w:r>
      <w:r w:rsidR="00281349">
        <w:rPr>
          <w:rFonts w:asciiTheme="majorBidi" w:hAnsiTheme="majorBidi" w:cstheme="majorBidi" w:hint="cs"/>
          <w:sz w:val="28"/>
          <w:szCs w:val="28"/>
          <w:rtl/>
        </w:rPr>
        <w:t xml:space="preserve">, </w:t>
      </w:r>
      <w:r w:rsidR="00E513E2">
        <w:rPr>
          <w:rFonts w:asciiTheme="majorBidi" w:hAnsiTheme="majorBidi" w:cstheme="majorBidi"/>
          <w:sz w:val="28"/>
          <w:szCs w:val="28"/>
          <w:rtl/>
        </w:rPr>
        <w:t xml:space="preserve"> תוכנית</w:t>
      </w:r>
      <w:r w:rsidR="00281349">
        <w:rPr>
          <w:rFonts w:asciiTheme="majorBidi" w:hAnsiTheme="majorBidi" w:cstheme="majorBidi" w:hint="cs"/>
          <w:sz w:val="28"/>
          <w:szCs w:val="28"/>
          <w:rtl/>
        </w:rPr>
        <w:t xml:space="preserve"> שדות, </w:t>
      </w:r>
      <w:r w:rsidR="00E513E2">
        <w:rPr>
          <w:rFonts w:asciiTheme="majorBidi" w:hAnsiTheme="majorBidi" w:cstheme="majorBidi"/>
          <w:sz w:val="28"/>
          <w:szCs w:val="28"/>
          <w:rtl/>
        </w:rPr>
        <w:t xml:space="preserve"> תוכנית כוכבים ורכזים שמופעלים כדי לתפעל את התוכניות עצמ</w:t>
      </w:r>
      <w:r w:rsidR="00F12C7E">
        <w:rPr>
          <w:rFonts w:asciiTheme="majorBidi" w:hAnsiTheme="majorBidi" w:cstheme="majorBidi" w:hint="cs"/>
          <w:sz w:val="28"/>
          <w:szCs w:val="28"/>
          <w:rtl/>
        </w:rPr>
        <w:t>ם,</w:t>
      </w:r>
      <w:r w:rsidR="00E513E2">
        <w:rPr>
          <w:rFonts w:asciiTheme="majorBidi" w:hAnsiTheme="majorBidi" w:cstheme="majorBidi"/>
          <w:sz w:val="28"/>
          <w:szCs w:val="28"/>
          <w:rtl/>
        </w:rPr>
        <w:t xml:space="preserve"> כ</w:t>
      </w:r>
      <w:r w:rsidR="00281349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281349">
        <w:rPr>
          <w:rFonts w:asciiTheme="majorBidi" w:hAnsiTheme="majorBidi" w:cstheme="majorBidi"/>
          <w:sz w:val="28"/>
          <w:szCs w:val="28"/>
          <w:rtl/>
        </w:rPr>
        <w:t>–</w:t>
      </w:r>
      <w:r w:rsidR="00281349">
        <w:rPr>
          <w:rFonts w:asciiTheme="majorBidi" w:hAnsiTheme="majorBidi" w:cstheme="majorBidi" w:hint="cs"/>
          <w:sz w:val="28"/>
          <w:szCs w:val="28"/>
          <w:rtl/>
        </w:rPr>
        <w:t xml:space="preserve"> 15 עובדים. </w:t>
      </w:r>
    </w:p>
    <w:p w14:paraId="3386E906" w14:textId="664F9F42" w:rsidR="00281349" w:rsidRDefault="00281349" w:rsidP="00DD7194">
      <w:pPr>
        <w:spacing w:after="160" w:line="276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*קייטנות </w:t>
      </w:r>
      <w:proofErr w:type="spellStart"/>
      <w:r w:rsidR="009456D7">
        <w:rPr>
          <w:rFonts w:asciiTheme="majorBidi" w:hAnsiTheme="majorBidi" w:cstheme="majorBidi" w:hint="cs"/>
          <w:sz w:val="28"/>
          <w:szCs w:val="28"/>
          <w:rtl/>
        </w:rPr>
        <w:t>גנ"י</w:t>
      </w:r>
      <w:proofErr w:type="spellEnd"/>
      <w:r w:rsidR="009456D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05455A">
        <w:rPr>
          <w:rFonts w:asciiTheme="majorBidi" w:hAnsiTheme="majorBidi" w:cstheme="majorBidi" w:hint="cs"/>
          <w:sz w:val="28"/>
          <w:szCs w:val="28"/>
          <w:rtl/>
        </w:rPr>
        <w:t>מ</w:t>
      </w:r>
      <w:r w:rsidR="009456D7">
        <w:rPr>
          <w:rFonts w:asciiTheme="majorBidi" w:hAnsiTheme="majorBidi" w:cstheme="majorBidi" w:hint="cs"/>
          <w:sz w:val="28"/>
          <w:szCs w:val="28"/>
          <w:rtl/>
        </w:rPr>
        <w:t xml:space="preserve">תקיימות ב </w:t>
      </w:r>
      <w:r w:rsidR="009456D7">
        <w:rPr>
          <w:rFonts w:asciiTheme="majorBidi" w:hAnsiTheme="majorBidi" w:cstheme="majorBidi"/>
          <w:sz w:val="28"/>
          <w:szCs w:val="28"/>
          <w:rtl/>
        </w:rPr>
        <w:t>–</w:t>
      </w:r>
      <w:r w:rsidR="009456D7">
        <w:rPr>
          <w:rFonts w:asciiTheme="majorBidi" w:hAnsiTheme="majorBidi" w:cstheme="majorBidi" w:hint="cs"/>
          <w:sz w:val="28"/>
          <w:szCs w:val="28"/>
          <w:rtl/>
        </w:rPr>
        <w:t xml:space="preserve"> 2 מחזורים. </w:t>
      </w:r>
      <w:r>
        <w:rPr>
          <w:rFonts w:asciiTheme="majorBidi" w:hAnsiTheme="majorBidi" w:cstheme="majorBidi" w:hint="cs"/>
          <w:sz w:val="28"/>
          <w:szCs w:val="28"/>
          <w:rtl/>
        </w:rPr>
        <w:t>מחזור ראשון מ</w:t>
      </w:r>
      <w:r w:rsidR="00CB27A8">
        <w:rPr>
          <w:rFonts w:asciiTheme="majorBidi" w:hAnsiTheme="majorBidi" w:cstheme="majorBidi" w:hint="cs"/>
          <w:sz w:val="28"/>
          <w:szCs w:val="28"/>
          <w:rtl/>
        </w:rPr>
        <w:t>תאריך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1.7 עד 21.7. מחזור 2 מתאריך </w:t>
      </w:r>
      <w:r w:rsidR="009456D7">
        <w:rPr>
          <w:rFonts w:asciiTheme="majorBidi" w:hAnsiTheme="majorBidi" w:cstheme="majorBidi" w:hint="cs"/>
          <w:sz w:val="28"/>
          <w:szCs w:val="28"/>
          <w:rtl/>
        </w:rPr>
        <w:t>22.7 עד 11.8.</w:t>
      </w:r>
    </w:p>
    <w:p w14:paraId="48D5973A" w14:textId="77777777" w:rsidR="00C55FB3" w:rsidRDefault="006C7353" w:rsidP="00DD7194">
      <w:pPr>
        <w:spacing w:after="160" w:line="276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*בחופשה </w:t>
      </w:r>
      <w:r w:rsidR="008A3969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C55FB3">
        <w:rPr>
          <w:rFonts w:asciiTheme="majorBidi" w:hAnsiTheme="majorBidi" w:cstheme="majorBidi" w:hint="cs"/>
          <w:sz w:val="28"/>
          <w:szCs w:val="28"/>
          <w:rtl/>
        </w:rPr>
        <w:t>מבצעים</w:t>
      </w:r>
      <w:r w:rsidR="008A3969">
        <w:rPr>
          <w:rFonts w:asciiTheme="majorBidi" w:hAnsiTheme="majorBidi" w:cstheme="majorBidi"/>
          <w:sz w:val="28"/>
          <w:szCs w:val="28"/>
          <w:rtl/>
        </w:rPr>
        <w:t xml:space="preserve"> את כל השיפוצים בבתי הספר </w:t>
      </w:r>
      <w:r>
        <w:rPr>
          <w:rFonts w:asciiTheme="majorBidi" w:hAnsiTheme="majorBidi" w:cstheme="majorBidi" w:hint="cs"/>
          <w:sz w:val="28"/>
          <w:szCs w:val="28"/>
          <w:rtl/>
        </w:rPr>
        <w:t>ו</w:t>
      </w:r>
      <w:r w:rsidR="008A3969">
        <w:rPr>
          <w:rFonts w:asciiTheme="majorBidi" w:hAnsiTheme="majorBidi" w:cstheme="majorBidi"/>
          <w:sz w:val="28"/>
          <w:szCs w:val="28"/>
          <w:rtl/>
        </w:rPr>
        <w:t xml:space="preserve">גני ילדים </w:t>
      </w:r>
      <w:r w:rsidR="005F5052">
        <w:rPr>
          <w:rFonts w:asciiTheme="majorBidi" w:hAnsiTheme="majorBidi" w:cstheme="majorBidi" w:hint="cs"/>
          <w:sz w:val="28"/>
          <w:szCs w:val="28"/>
          <w:rtl/>
        </w:rPr>
        <w:t xml:space="preserve"> להכין</w:t>
      </w:r>
      <w:r w:rsidR="00C55FB3">
        <w:rPr>
          <w:rFonts w:asciiTheme="majorBidi" w:hAnsiTheme="majorBidi" w:cstheme="majorBidi" w:hint="cs"/>
          <w:sz w:val="28"/>
          <w:szCs w:val="28"/>
          <w:rtl/>
        </w:rPr>
        <w:t xml:space="preserve"> אותם </w:t>
      </w:r>
      <w:r w:rsidR="005F5052">
        <w:rPr>
          <w:rFonts w:asciiTheme="majorBidi" w:hAnsiTheme="majorBidi" w:cstheme="majorBidi" w:hint="cs"/>
          <w:sz w:val="28"/>
          <w:szCs w:val="28"/>
          <w:rtl/>
        </w:rPr>
        <w:t xml:space="preserve"> ל </w:t>
      </w:r>
      <w:r w:rsidR="005F5052">
        <w:rPr>
          <w:rFonts w:asciiTheme="majorBidi" w:hAnsiTheme="majorBidi" w:cstheme="majorBidi"/>
          <w:sz w:val="28"/>
          <w:szCs w:val="28"/>
          <w:rtl/>
        </w:rPr>
        <w:t>–</w:t>
      </w:r>
      <w:r w:rsidR="005F5052">
        <w:rPr>
          <w:rFonts w:asciiTheme="majorBidi" w:hAnsiTheme="majorBidi" w:cstheme="majorBidi" w:hint="cs"/>
          <w:sz w:val="28"/>
          <w:szCs w:val="28"/>
          <w:rtl/>
        </w:rPr>
        <w:t xml:space="preserve"> 1.9. </w:t>
      </w:r>
    </w:p>
    <w:p w14:paraId="3A271A70" w14:textId="77777777" w:rsidR="004F71DD" w:rsidRDefault="004F71DD" w:rsidP="00DD7194">
      <w:pPr>
        <w:spacing w:after="160" w:line="276" w:lineRule="auto"/>
        <w:rPr>
          <w:rFonts w:asciiTheme="majorBidi" w:hAnsiTheme="majorBidi" w:cstheme="majorBidi"/>
          <w:sz w:val="28"/>
          <w:szCs w:val="28"/>
          <w:rtl/>
        </w:rPr>
      </w:pPr>
    </w:p>
    <w:p w14:paraId="48D63C35" w14:textId="77777777" w:rsidR="004F71DD" w:rsidRDefault="004F71DD" w:rsidP="00DD7194">
      <w:pPr>
        <w:spacing w:after="160" w:line="276" w:lineRule="auto"/>
        <w:rPr>
          <w:rFonts w:asciiTheme="majorBidi" w:hAnsiTheme="majorBidi" w:cstheme="majorBidi"/>
          <w:sz w:val="28"/>
          <w:szCs w:val="28"/>
          <w:rtl/>
        </w:rPr>
      </w:pPr>
    </w:p>
    <w:p w14:paraId="275AF8B8" w14:textId="77777777" w:rsidR="004F71DD" w:rsidRDefault="004F71DD" w:rsidP="00DD7194">
      <w:pPr>
        <w:spacing w:after="160" w:line="276" w:lineRule="auto"/>
        <w:rPr>
          <w:rFonts w:asciiTheme="majorBidi" w:hAnsiTheme="majorBidi" w:cstheme="majorBidi"/>
          <w:sz w:val="28"/>
          <w:szCs w:val="28"/>
          <w:rtl/>
        </w:rPr>
      </w:pPr>
    </w:p>
    <w:p w14:paraId="0D49A2F2" w14:textId="77777777" w:rsidR="004F71DD" w:rsidRDefault="004F71DD" w:rsidP="00DD7194">
      <w:pPr>
        <w:spacing w:after="160" w:line="276" w:lineRule="auto"/>
        <w:rPr>
          <w:rFonts w:asciiTheme="majorBidi" w:hAnsiTheme="majorBidi" w:cstheme="majorBidi"/>
          <w:sz w:val="28"/>
          <w:szCs w:val="28"/>
          <w:rtl/>
        </w:rPr>
      </w:pPr>
    </w:p>
    <w:p w14:paraId="67E3130D" w14:textId="77777777" w:rsidR="004F71DD" w:rsidRDefault="004F71DD" w:rsidP="00DD7194">
      <w:pPr>
        <w:spacing w:after="160" w:line="276" w:lineRule="auto"/>
        <w:rPr>
          <w:rFonts w:asciiTheme="majorBidi" w:hAnsiTheme="majorBidi" w:cstheme="majorBidi"/>
          <w:sz w:val="28"/>
          <w:szCs w:val="28"/>
          <w:rtl/>
        </w:rPr>
      </w:pPr>
    </w:p>
    <w:p w14:paraId="0AAD2CD8" w14:textId="77777777" w:rsidR="004F71DD" w:rsidRDefault="004F71DD" w:rsidP="00DD7194">
      <w:pPr>
        <w:spacing w:after="160" w:line="276" w:lineRule="auto"/>
        <w:rPr>
          <w:rFonts w:asciiTheme="majorBidi" w:hAnsiTheme="majorBidi" w:cstheme="majorBidi"/>
          <w:sz w:val="28"/>
          <w:szCs w:val="28"/>
          <w:rtl/>
        </w:rPr>
      </w:pPr>
    </w:p>
    <w:p w14:paraId="3182305F" w14:textId="0D5ED8BB" w:rsidR="00255087" w:rsidRPr="00153547" w:rsidRDefault="00255087" w:rsidP="00DD7194">
      <w:pPr>
        <w:spacing w:after="160" w:line="276" w:lineRule="auto"/>
        <w:rPr>
          <w:rFonts w:asciiTheme="majorBidi" w:hAnsiTheme="majorBidi" w:cstheme="majorBidi"/>
          <w:sz w:val="28"/>
          <w:szCs w:val="28"/>
          <w:rtl/>
        </w:rPr>
      </w:pPr>
      <w:r w:rsidRPr="00153547">
        <w:rPr>
          <w:rFonts w:asciiTheme="majorBidi" w:hAnsiTheme="majorBidi" w:cstheme="majorBidi"/>
          <w:sz w:val="28"/>
          <w:szCs w:val="28"/>
          <w:rtl/>
        </w:rPr>
        <w:t xml:space="preserve">חתימת </w:t>
      </w:r>
      <w:r w:rsidR="00712EF0">
        <w:rPr>
          <w:rFonts w:asciiTheme="majorBidi" w:hAnsiTheme="majorBidi" w:cstheme="majorBidi" w:hint="cs"/>
          <w:sz w:val="28"/>
          <w:szCs w:val="28"/>
          <w:rtl/>
        </w:rPr>
        <w:t xml:space="preserve">מ"מ </w:t>
      </w:r>
      <w:r w:rsidRPr="00153547">
        <w:rPr>
          <w:rFonts w:asciiTheme="majorBidi" w:hAnsiTheme="majorBidi" w:cstheme="majorBidi"/>
          <w:sz w:val="28"/>
          <w:szCs w:val="28"/>
          <w:rtl/>
        </w:rPr>
        <w:t>יו"ר הוועדה:_________________</w:t>
      </w:r>
      <w:r w:rsidRPr="00153547">
        <w:rPr>
          <w:rFonts w:asciiTheme="majorBidi" w:hAnsiTheme="majorBidi" w:cstheme="majorBidi"/>
          <w:sz w:val="28"/>
          <w:szCs w:val="28"/>
          <w:rtl/>
        </w:rPr>
        <w:tab/>
      </w:r>
      <w:r w:rsidRPr="00153547">
        <w:rPr>
          <w:rFonts w:asciiTheme="majorBidi" w:hAnsiTheme="majorBidi" w:cstheme="majorBidi"/>
          <w:sz w:val="28"/>
          <w:szCs w:val="28"/>
          <w:rtl/>
        </w:rPr>
        <w:tab/>
        <w:t>תאריך:____________</w:t>
      </w:r>
    </w:p>
    <w:sectPr w:rsidR="00255087" w:rsidRPr="00153547" w:rsidSect="00F1714B">
      <w:headerReference w:type="default" r:id="rId8"/>
      <w:footerReference w:type="default" r:id="rId9"/>
      <w:pgSz w:w="11906" w:h="16838"/>
      <w:pgMar w:top="1440" w:right="1800" w:bottom="1440" w:left="1800" w:header="708" w:footer="47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175B3" w14:textId="77777777" w:rsidR="00827F0C" w:rsidRDefault="00827F0C" w:rsidP="00AC32C8">
      <w:r>
        <w:separator/>
      </w:r>
    </w:p>
  </w:endnote>
  <w:endnote w:type="continuationSeparator" w:id="0">
    <w:p w14:paraId="70FCF0D0" w14:textId="77777777" w:rsidR="00827F0C" w:rsidRDefault="00827F0C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86279028"/>
      <w:docPartObj>
        <w:docPartGallery w:val="Page Numbers (Bottom of Page)"/>
        <w:docPartUnique/>
      </w:docPartObj>
    </w:sdtPr>
    <w:sdtEndPr/>
    <w:sdtContent>
      <w:p w14:paraId="07EB545E" w14:textId="5BA0AF65" w:rsidR="0040415D" w:rsidRDefault="0040415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702" w:rsidRPr="009A3702">
          <w:rPr>
            <w:noProof/>
            <w:rtl/>
            <w:lang w:val="he-IL"/>
          </w:rPr>
          <w:t>2</w:t>
        </w:r>
        <w:r>
          <w:fldChar w:fldCharType="end"/>
        </w:r>
      </w:p>
    </w:sdtContent>
  </w:sdt>
  <w:p w14:paraId="6A1058F0" w14:textId="77777777" w:rsidR="007F12B7" w:rsidRDefault="007F12B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7DB62" w14:textId="77777777" w:rsidR="00827F0C" w:rsidRDefault="00827F0C" w:rsidP="00AC32C8">
      <w:r>
        <w:separator/>
      </w:r>
    </w:p>
  </w:footnote>
  <w:footnote w:type="continuationSeparator" w:id="0">
    <w:p w14:paraId="78EF26C2" w14:textId="77777777" w:rsidR="00827F0C" w:rsidRDefault="00827F0C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DE2EF" w14:textId="77777777" w:rsidR="00CA52CA" w:rsidRPr="00DC3878" w:rsidRDefault="00EA5E94" w:rsidP="004D2427">
    <w:pPr>
      <w:pStyle w:val="a3"/>
      <w:ind w:left="-567"/>
      <w:rPr>
        <w:rFonts w:asciiTheme="minorBidi" w:hAnsiTheme="minorBidi" w:cstheme="minorBidi"/>
        <w:b/>
        <w:bCs/>
        <w:color w:val="003366"/>
        <w:sz w:val="36"/>
        <w:szCs w:val="36"/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B79EAEB" wp14:editId="1F362186">
          <wp:simplePos x="0" y="0"/>
          <wp:positionH relativeFrom="column">
            <wp:posOffset>-274689</wp:posOffset>
          </wp:positionH>
          <wp:positionV relativeFrom="paragraph">
            <wp:posOffset>-310405</wp:posOffset>
          </wp:positionV>
          <wp:extent cx="1079500" cy="1527552"/>
          <wp:effectExtent l="0" t="0" r="6350" b="0"/>
          <wp:wrapNone/>
          <wp:docPr id="4" name="תמונה 4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52CA"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עיריית בת-ים</w:t>
    </w:r>
  </w:p>
  <w:p w14:paraId="44179BFA" w14:textId="77777777" w:rsidR="00CA52CA" w:rsidRPr="00DC3878" w:rsidRDefault="00CA52CA" w:rsidP="004D2427">
    <w:pPr>
      <w:pStyle w:val="a3"/>
      <w:spacing w:before="100" w:beforeAutospacing="1"/>
      <w:ind w:hanging="567"/>
      <w:contextualSpacing/>
      <w:rPr>
        <w:rFonts w:asciiTheme="minorBidi" w:hAnsiTheme="minorBidi" w:cstheme="minorBidi"/>
        <w:color w:val="1F497D"/>
        <w:rtl/>
      </w:rPr>
    </w:pPr>
    <w:r w:rsidRPr="00DC3878">
      <w:rPr>
        <w:rFonts w:asciiTheme="minorBidi" w:hAnsiTheme="minorBidi" w:cstheme="minorBidi"/>
        <w:color w:val="1F497D"/>
        <w:rtl/>
      </w:rPr>
      <w:t>............................................................................................................................................</w:t>
    </w:r>
    <w:r w:rsidRPr="00DC3878">
      <w:rPr>
        <w:rFonts w:asciiTheme="minorBidi" w:hAnsiTheme="minorBidi" w:cstheme="minorBidi"/>
        <w:noProof/>
        <w:color w:val="1F497D"/>
      </w:rPr>
      <w:t xml:space="preserve"> </w:t>
    </w:r>
  </w:p>
  <w:p w14:paraId="58C7A5A7" w14:textId="77777777" w:rsidR="00CA52CA" w:rsidRPr="00DC3878" w:rsidRDefault="0006556C" w:rsidP="0032046F">
    <w:pPr>
      <w:pStyle w:val="a3"/>
      <w:ind w:hanging="567"/>
      <w:rPr>
        <w:rFonts w:asciiTheme="minorBidi" w:hAnsiTheme="minorBidi" w:cstheme="minorBidi"/>
        <w:b/>
        <w:bCs/>
        <w:color w:val="003366"/>
        <w:sz w:val="36"/>
        <w:szCs w:val="36"/>
        <w:rtl/>
      </w:rPr>
    </w:pPr>
    <w:r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האגף המוניצ</w:t>
    </w:r>
    <w:r w:rsidR="00D83392"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י</w:t>
    </w:r>
    <w:r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פלי</w:t>
    </w:r>
  </w:p>
  <w:p w14:paraId="7E2AE92E" w14:textId="77777777" w:rsidR="000B41FF" w:rsidRPr="00DC3878" w:rsidRDefault="000B41FF" w:rsidP="004D2427">
    <w:pPr>
      <w:pStyle w:val="a3"/>
      <w:ind w:hanging="425"/>
      <w:rPr>
        <w:rFonts w:asciiTheme="minorBidi" w:hAnsiTheme="minorBidi" w:cstheme="minorBidi"/>
        <w:b/>
        <w:bCs/>
        <w:color w:val="1F497D"/>
        <w:sz w:val="24"/>
        <w:szCs w:val="24"/>
        <w:u w:val="single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1EAC"/>
    <w:multiLevelType w:val="hybridMultilevel"/>
    <w:tmpl w:val="C91E3214"/>
    <w:lvl w:ilvl="0" w:tplc="37762352">
      <w:start w:val="1"/>
      <w:numFmt w:val="decimal"/>
      <w:lvlText w:val="%1."/>
      <w:lvlJc w:val="left"/>
      <w:pPr>
        <w:ind w:left="1176" w:hanging="360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848" w:hanging="360"/>
      </w:pPr>
    </w:lvl>
    <w:lvl w:ilvl="2" w:tplc="0409001B">
      <w:start w:val="1"/>
      <w:numFmt w:val="lowerRoman"/>
      <w:lvlText w:val="%3."/>
      <w:lvlJc w:val="right"/>
      <w:pPr>
        <w:ind w:left="2568" w:hanging="180"/>
      </w:pPr>
    </w:lvl>
    <w:lvl w:ilvl="3" w:tplc="0409000F">
      <w:start w:val="1"/>
      <w:numFmt w:val="decimal"/>
      <w:lvlText w:val="%4."/>
      <w:lvlJc w:val="left"/>
      <w:pPr>
        <w:ind w:left="3288" w:hanging="360"/>
      </w:pPr>
    </w:lvl>
    <w:lvl w:ilvl="4" w:tplc="04090019">
      <w:start w:val="1"/>
      <w:numFmt w:val="lowerLetter"/>
      <w:lvlText w:val="%5."/>
      <w:lvlJc w:val="left"/>
      <w:pPr>
        <w:ind w:left="4008" w:hanging="360"/>
      </w:pPr>
    </w:lvl>
    <w:lvl w:ilvl="5" w:tplc="0409001B">
      <w:start w:val="1"/>
      <w:numFmt w:val="lowerRoman"/>
      <w:lvlText w:val="%6."/>
      <w:lvlJc w:val="right"/>
      <w:pPr>
        <w:ind w:left="4728" w:hanging="180"/>
      </w:pPr>
    </w:lvl>
    <w:lvl w:ilvl="6" w:tplc="0409000F">
      <w:start w:val="1"/>
      <w:numFmt w:val="decimal"/>
      <w:lvlText w:val="%7."/>
      <w:lvlJc w:val="left"/>
      <w:pPr>
        <w:ind w:left="5448" w:hanging="360"/>
      </w:pPr>
    </w:lvl>
    <w:lvl w:ilvl="7" w:tplc="04090019">
      <w:start w:val="1"/>
      <w:numFmt w:val="lowerLetter"/>
      <w:lvlText w:val="%8."/>
      <w:lvlJc w:val="left"/>
      <w:pPr>
        <w:ind w:left="6168" w:hanging="360"/>
      </w:pPr>
    </w:lvl>
    <w:lvl w:ilvl="8" w:tplc="0409001B">
      <w:start w:val="1"/>
      <w:numFmt w:val="lowerRoman"/>
      <w:lvlText w:val="%9."/>
      <w:lvlJc w:val="right"/>
      <w:pPr>
        <w:ind w:left="6888" w:hanging="180"/>
      </w:pPr>
    </w:lvl>
  </w:abstractNum>
  <w:abstractNum w:abstractNumId="1" w15:restartNumberingAfterBreak="0">
    <w:nsid w:val="045A2075"/>
    <w:multiLevelType w:val="hybridMultilevel"/>
    <w:tmpl w:val="D81AF304"/>
    <w:lvl w:ilvl="0" w:tplc="D0A26C58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B7FA6"/>
    <w:multiLevelType w:val="hybridMultilevel"/>
    <w:tmpl w:val="1C28724A"/>
    <w:lvl w:ilvl="0" w:tplc="12409A8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72806"/>
    <w:multiLevelType w:val="hybridMultilevel"/>
    <w:tmpl w:val="8EF024BE"/>
    <w:lvl w:ilvl="0" w:tplc="A6D6E6F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54410"/>
    <w:multiLevelType w:val="hybridMultilevel"/>
    <w:tmpl w:val="35289CF0"/>
    <w:lvl w:ilvl="0" w:tplc="C3A2D05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52545"/>
    <w:multiLevelType w:val="hybridMultilevel"/>
    <w:tmpl w:val="9BDCEE04"/>
    <w:lvl w:ilvl="0" w:tplc="D7686F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6690D"/>
    <w:multiLevelType w:val="hybridMultilevel"/>
    <w:tmpl w:val="FBE6412E"/>
    <w:lvl w:ilvl="0" w:tplc="0504C680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A2573"/>
    <w:multiLevelType w:val="hybridMultilevel"/>
    <w:tmpl w:val="C14AD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57040"/>
    <w:multiLevelType w:val="hybridMultilevel"/>
    <w:tmpl w:val="1B5C0164"/>
    <w:lvl w:ilvl="0" w:tplc="85080CDE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45355"/>
    <w:multiLevelType w:val="hybridMultilevel"/>
    <w:tmpl w:val="465E04A6"/>
    <w:lvl w:ilvl="0" w:tplc="1EFCF45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D903B7"/>
    <w:multiLevelType w:val="hybridMultilevel"/>
    <w:tmpl w:val="ED46220A"/>
    <w:lvl w:ilvl="0" w:tplc="D73A552C">
      <w:numFmt w:val="bullet"/>
      <w:lvlText w:val=""/>
      <w:lvlJc w:val="left"/>
      <w:pPr>
        <w:ind w:left="720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4A6A15"/>
    <w:multiLevelType w:val="hybridMultilevel"/>
    <w:tmpl w:val="B47C741C"/>
    <w:lvl w:ilvl="0" w:tplc="845083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169E5"/>
    <w:multiLevelType w:val="hybridMultilevel"/>
    <w:tmpl w:val="CF5A4212"/>
    <w:lvl w:ilvl="0" w:tplc="1E420D9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AA453D"/>
    <w:multiLevelType w:val="hybridMultilevel"/>
    <w:tmpl w:val="34529EEA"/>
    <w:lvl w:ilvl="0" w:tplc="21DA29E8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BE1768"/>
    <w:multiLevelType w:val="multilevel"/>
    <w:tmpl w:val="040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abstractNum w:abstractNumId="15" w15:restartNumberingAfterBreak="0">
    <w:nsid w:val="38EC6D79"/>
    <w:multiLevelType w:val="hybridMultilevel"/>
    <w:tmpl w:val="FC025E0A"/>
    <w:lvl w:ilvl="0" w:tplc="CBD8B248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F2510E"/>
    <w:multiLevelType w:val="hybridMultilevel"/>
    <w:tmpl w:val="2C34232C"/>
    <w:lvl w:ilvl="0" w:tplc="984E6EF6">
      <w:start w:val="1"/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3C6AFB"/>
    <w:multiLevelType w:val="hybridMultilevel"/>
    <w:tmpl w:val="CE3A132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335882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C544E6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E5290C"/>
    <w:multiLevelType w:val="hybridMultilevel"/>
    <w:tmpl w:val="CB1687DE"/>
    <w:lvl w:ilvl="0" w:tplc="CFB603D8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164EFE"/>
    <w:multiLevelType w:val="hybridMultilevel"/>
    <w:tmpl w:val="2E5E1E5A"/>
    <w:lvl w:ilvl="0" w:tplc="DF6E2746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C5452F"/>
    <w:multiLevelType w:val="hybridMultilevel"/>
    <w:tmpl w:val="8B0A8F12"/>
    <w:lvl w:ilvl="0" w:tplc="D7569AEA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687E74"/>
    <w:multiLevelType w:val="hybridMultilevel"/>
    <w:tmpl w:val="A13A9AA2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4" w15:restartNumberingAfterBreak="0">
    <w:nsid w:val="54F73D64"/>
    <w:multiLevelType w:val="hybridMultilevel"/>
    <w:tmpl w:val="D4729F64"/>
    <w:lvl w:ilvl="0" w:tplc="26DA010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07417C"/>
    <w:multiLevelType w:val="multilevel"/>
    <w:tmpl w:val="D64E2052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</w:lvl>
    <w:lvl w:ilvl="1">
      <w:start w:val="1"/>
      <w:numFmt w:val="decimal"/>
      <w:lvlText w:val="%2."/>
      <w:lvlJc w:val="left"/>
      <w:pPr>
        <w:tabs>
          <w:tab w:val="num" w:pos="2781"/>
        </w:tabs>
        <w:ind w:left="2781" w:hanging="360"/>
      </w:pPr>
    </w:lvl>
    <w:lvl w:ilvl="2">
      <w:start w:val="1"/>
      <w:numFmt w:val="decimal"/>
      <w:lvlText w:val="%3."/>
      <w:lvlJc w:val="left"/>
      <w:pPr>
        <w:tabs>
          <w:tab w:val="num" w:pos="3501"/>
        </w:tabs>
        <w:ind w:left="3501" w:hanging="360"/>
      </w:pPr>
    </w:lvl>
    <w:lvl w:ilvl="3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>
      <w:start w:val="1"/>
      <w:numFmt w:val="decimal"/>
      <w:lvlText w:val="%5."/>
      <w:lvlJc w:val="left"/>
      <w:pPr>
        <w:tabs>
          <w:tab w:val="num" w:pos="4941"/>
        </w:tabs>
        <w:ind w:left="4941" w:hanging="360"/>
      </w:pPr>
    </w:lvl>
    <w:lvl w:ilvl="5">
      <w:start w:val="1"/>
      <w:numFmt w:val="decimal"/>
      <w:lvlText w:val="%6."/>
      <w:lvlJc w:val="left"/>
      <w:pPr>
        <w:tabs>
          <w:tab w:val="num" w:pos="5661"/>
        </w:tabs>
        <w:ind w:left="5661" w:hanging="360"/>
      </w:pPr>
    </w:lvl>
    <w:lvl w:ilvl="6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>
      <w:start w:val="1"/>
      <w:numFmt w:val="decimal"/>
      <w:lvlText w:val="%8."/>
      <w:lvlJc w:val="left"/>
      <w:pPr>
        <w:tabs>
          <w:tab w:val="num" w:pos="7101"/>
        </w:tabs>
        <w:ind w:left="7101" w:hanging="360"/>
      </w:pPr>
    </w:lvl>
    <w:lvl w:ilvl="8">
      <w:start w:val="1"/>
      <w:numFmt w:val="decimal"/>
      <w:lvlText w:val="%9."/>
      <w:lvlJc w:val="left"/>
      <w:pPr>
        <w:tabs>
          <w:tab w:val="num" w:pos="7821"/>
        </w:tabs>
        <w:ind w:left="7821" w:hanging="360"/>
      </w:pPr>
    </w:lvl>
  </w:abstractNum>
  <w:abstractNum w:abstractNumId="26" w15:restartNumberingAfterBreak="0">
    <w:nsid w:val="56E13A92"/>
    <w:multiLevelType w:val="hybridMultilevel"/>
    <w:tmpl w:val="30C0B89A"/>
    <w:lvl w:ilvl="0" w:tplc="EAEAD260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0745F2"/>
    <w:multiLevelType w:val="hybridMultilevel"/>
    <w:tmpl w:val="E1482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83981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F4761C"/>
    <w:multiLevelType w:val="hybridMultilevel"/>
    <w:tmpl w:val="BA8C0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3F4825"/>
    <w:multiLevelType w:val="hybridMultilevel"/>
    <w:tmpl w:val="9C26F0EA"/>
    <w:lvl w:ilvl="0" w:tplc="F33ABBD2">
      <w:start w:val="1"/>
      <w:numFmt w:val="hebrew1"/>
      <w:lvlText w:val="%1."/>
      <w:lvlJc w:val="left"/>
      <w:pPr>
        <w:ind w:left="86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4084767"/>
    <w:multiLevelType w:val="hybridMultilevel"/>
    <w:tmpl w:val="09987444"/>
    <w:lvl w:ilvl="0" w:tplc="9AE2353E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BF49FE"/>
    <w:multiLevelType w:val="hybridMultilevel"/>
    <w:tmpl w:val="4DE48318"/>
    <w:lvl w:ilvl="0" w:tplc="5CB29CA0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AC6ADD"/>
    <w:multiLevelType w:val="hybridMultilevel"/>
    <w:tmpl w:val="9D8454DE"/>
    <w:lvl w:ilvl="0" w:tplc="ABF20C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164008"/>
    <w:multiLevelType w:val="hybridMultilevel"/>
    <w:tmpl w:val="9FA87A96"/>
    <w:lvl w:ilvl="0" w:tplc="DA6C226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D8635D"/>
    <w:multiLevelType w:val="hybridMultilevel"/>
    <w:tmpl w:val="6708FF06"/>
    <w:lvl w:ilvl="0" w:tplc="44E0AD56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091B39"/>
    <w:multiLevelType w:val="hybridMultilevel"/>
    <w:tmpl w:val="E30CF232"/>
    <w:lvl w:ilvl="0" w:tplc="B3A440C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734A48"/>
    <w:multiLevelType w:val="hybridMultilevel"/>
    <w:tmpl w:val="466643B0"/>
    <w:lvl w:ilvl="0" w:tplc="3C8AD9D4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F2312A"/>
    <w:multiLevelType w:val="hybridMultilevel"/>
    <w:tmpl w:val="DD127C84"/>
    <w:lvl w:ilvl="0" w:tplc="AE881BC6">
      <w:start w:val="1"/>
      <w:numFmt w:val="hebrew1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861867228">
    <w:abstractNumId w:val="7"/>
  </w:num>
  <w:num w:numId="2" w16cid:durableId="1805805370">
    <w:abstractNumId w:val="29"/>
  </w:num>
  <w:num w:numId="3" w16cid:durableId="1981881558">
    <w:abstractNumId w:val="24"/>
  </w:num>
  <w:num w:numId="4" w16cid:durableId="1953706249">
    <w:abstractNumId w:val="17"/>
  </w:num>
  <w:num w:numId="5" w16cid:durableId="29380074">
    <w:abstractNumId w:val="6"/>
  </w:num>
  <w:num w:numId="6" w16cid:durableId="447355189">
    <w:abstractNumId w:val="23"/>
  </w:num>
  <w:num w:numId="7" w16cid:durableId="1017274059">
    <w:abstractNumId w:val="30"/>
  </w:num>
  <w:num w:numId="8" w16cid:durableId="1457143925">
    <w:abstractNumId w:val="38"/>
  </w:num>
  <w:num w:numId="9" w16cid:durableId="1884517414">
    <w:abstractNumId w:val="18"/>
  </w:num>
  <w:num w:numId="10" w16cid:durableId="2010328598">
    <w:abstractNumId w:val="19"/>
  </w:num>
  <w:num w:numId="11" w16cid:durableId="1914656047">
    <w:abstractNumId w:val="28"/>
  </w:num>
  <w:num w:numId="12" w16cid:durableId="153525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467678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7013318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94815746">
    <w:abstractNumId w:val="15"/>
  </w:num>
  <w:num w:numId="16" w16cid:durableId="1146044298">
    <w:abstractNumId w:val="10"/>
  </w:num>
  <w:num w:numId="17" w16cid:durableId="2026128783">
    <w:abstractNumId w:val="11"/>
  </w:num>
  <w:num w:numId="18" w16cid:durableId="1681203364">
    <w:abstractNumId w:val="5"/>
  </w:num>
  <w:num w:numId="19" w16cid:durableId="565841114">
    <w:abstractNumId w:val="0"/>
  </w:num>
  <w:num w:numId="20" w16cid:durableId="911081939">
    <w:abstractNumId w:val="14"/>
  </w:num>
  <w:num w:numId="21" w16cid:durableId="1342123049">
    <w:abstractNumId w:val="36"/>
  </w:num>
  <w:num w:numId="22" w16cid:durableId="954747944">
    <w:abstractNumId w:val="33"/>
  </w:num>
  <w:num w:numId="23" w16cid:durableId="7196700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84025770">
    <w:abstractNumId w:val="12"/>
  </w:num>
  <w:num w:numId="25" w16cid:durableId="539513556">
    <w:abstractNumId w:val="4"/>
  </w:num>
  <w:num w:numId="26" w16cid:durableId="1239289259">
    <w:abstractNumId w:val="9"/>
  </w:num>
  <w:num w:numId="27" w16cid:durableId="1147016266">
    <w:abstractNumId w:val="2"/>
  </w:num>
  <w:num w:numId="28" w16cid:durableId="360907084">
    <w:abstractNumId w:val="34"/>
  </w:num>
  <w:num w:numId="29" w16cid:durableId="1189832819">
    <w:abstractNumId w:val="16"/>
  </w:num>
  <w:num w:numId="30" w16cid:durableId="1891529690">
    <w:abstractNumId w:val="3"/>
  </w:num>
  <w:num w:numId="31" w16cid:durableId="135076390">
    <w:abstractNumId w:val="31"/>
  </w:num>
  <w:num w:numId="32" w16cid:durableId="1097483472">
    <w:abstractNumId w:val="37"/>
  </w:num>
  <w:num w:numId="33" w16cid:durableId="42481643">
    <w:abstractNumId w:val="26"/>
  </w:num>
  <w:num w:numId="34" w16cid:durableId="464080570">
    <w:abstractNumId w:val="1"/>
  </w:num>
  <w:num w:numId="35" w16cid:durableId="610935072">
    <w:abstractNumId w:val="13"/>
  </w:num>
  <w:num w:numId="36" w16cid:durableId="240604417">
    <w:abstractNumId w:val="8"/>
  </w:num>
  <w:num w:numId="37" w16cid:durableId="383674911">
    <w:abstractNumId w:val="22"/>
  </w:num>
  <w:num w:numId="38" w16cid:durableId="456267155">
    <w:abstractNumId w:val="21"/>
  </w:num>
  <w:num w:numId="39" w16cid:durableId="503672351">
    <w:abstractNumId w:val="20"/>
  </w:num>
  <w:num w:numId="40" w16cid:durableId="129698612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attachedTemplate r:id="rId1"/>
  <w:defaultTabStop w:val="72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5B2"/>
    <w:rsid w:val="00003317"/>
    <w:rsid w:val="00003F37"/>
    <w:rsid w:val="00004D27"/>
    <w:rsid w:val="00006819"/>
    <w:rsid w:val="00007630"/>
    <w:rsid w:val="000104ED"/>
    <w:rsid w:val="00016CF9"/>
    <w:rsid w:val="00016EDB"/>
    <w:rsid w:val="000171BE"/>
    <w:rsid w:val="00020F66"/>
    <w:rsid w:val="00021CF2"/>
    <w:rsid w:val="00026BE2"/>
    <w:rsid w:val="00027AB4"/>
    <w:rsid w:val="0003002E"/>
    <w:rsid w:val="00036754"/>
    <w:rsid w:val="00037948"/>
    <w:rsid w:val="00040247"/>
    <w:rsid w:val="000427AD"/>
    <w:rsid w:val="00043FE5"/>
    <w:rsid w:val="0005455A"/>
    <w:rsid w:val="00054640"/>
    <w:rsid w:val="00054A11"/>
    <w:rsid w:val="00054F5F"/>
    <w:rsid w:val="0006111E"/>
    <w:rsid w:val="00062326"/>
    <w:rsid w:val="00064439"/>
    <w:rsid w:val="0006556C"/>
    <w:rsid w:val="00066C8F"/>
    <w:rsid w:val="00071414"/>
    <w:rsid w:val="00076A06"/>
    <w:rsid w:val="00080003"/>
    <w:rsid w:val="00080143"/>
    <w:rsid w:val="000813B6"/>
    <w:rsid w:val="00082272"/>
    <w:rsid w:val="000835B0"/>
    <w:rsid w:val="0008486B"/>
    <w:rsid w:val="0009010D"/>
    <w:rsid w:val="000906AA"/>
    <w:rsid w:val="00092671"/>
    <w:rsid w:val="00093F7F"/>
    <w:rsid w:val="00093F8E"/>
    <w:rsid w:val="000A0A4B"/>
    <w:rsid w:val="000A22F6"/>
    <w:rsid w:val="000A643B"/>
    <w:rsid w:val="000B046B"/>
    <w:rsid w:val="000B0EAE"/>
    <w:rsid w:val="000B2408"/>
    <w:rsid w:val="000B352B"/>
    <w:rsid w:val="000B41FF"/>
    <w:rsid w:val="000C3BC5"/>
    <w:rsid w:val="000D056B"/>
    <w:rsid w:val="000D70D6"/>
    <w:rsid w:val="000E0589"/>
    <w:rsid w:val="000E0603"/>
    <w:rsid w:val="000E0A50"/>
    <w:rsid w:val="000E0C12"/>
    <w:rsid w:val="000E146B"/>
    <w:rsid w:val="000E3911"/>
    <w:rsid w:val="000E5531"/>
    <w:rsid w:val="000E6E9D"/>
    <w:rsid w:val="000E7D80"/>
    <w:rsid w:val="000F0C73"/>
    <w:rsid w:val="000F6F87"/>
    <w:rsid w:val="00100CC3"/>
    <w:rsid w:val="00103631"/>
    <w:rsid w:val="00110F0E"/>
    <w:rsid w:val="00112554"/>
    <w:rsid w:val="0011360A"/>
    <w:rsid w:val="00116238"/>
    <w:rsid w:val="00123E77"/>
    <w:rsid w:val="00125181"/>
    <w:rsid w:val="00130492"/>
    <w:rsid w:val="001329CB"/>
    <w:rsid w:val="001337FC"/>
    <w:rsid w:val="001413A4"/>
    <w:rsid w:val="00151449"/>
    <w:rsid w:val="00153547"/>
    <w:rsid w:val="0015570E"/>
    <w:rsid w:val="00166CA8"/>
    <w:rsid w:val="0017017E"/>
    <w:rsid w:val="00177E35"/>
    <w:rsid w:val="0018206C"/>
    <w:rsid w:val="001822FD"/>
    <w:rsid w:val="00187418"/>
    <w:rsid w:val="00190612"/>
    <w:rsid w:val="00190986"/>
    <w:rsid w:val="00191ED4"/>
    <w:rsid w:val="001A2706"/>
    <w:rsid w:val="001A3F34"/>
    <w:rsid w:val="001B3DB4"/>
    <w:rsid w:val="001B6C3B"/>
    <w:rsid w:val="001B6DF5"/>
    <w:rsid w:val="001C2EEF"/>
    <w:rsid w:val="001C44CF"/>
    <w:rsid w:val="001C5E3F"/>
    <w:rsid w:val="001C7B57"/>
    <w:rsid w:val="001D1F8B"/>
    <w:rsid w:val="001E0A60"/>
    <w:rsid w:val="001F1F7F"/>
    <w:rsid w:val="001F34EF"/>
    <w:rsid w:val="001F6FE7"/>
    <w:rsid w:val="00200599"/>
    <w:rsid w:val="00202710"/>
    <w:rsid w:val="00202EF1"/>
    <w:rsid w:val="00210186"/>
    <w:rsid w:val="00210B20"/>
    <w:rsid w:val="00214440"/>
    <w:rsid w:val="002145A8"/>
    <w:rsid w:val="0021633C"/>
    <w:rsid w:val="00227E0B"/>
    <w:rsid w:val="00227FE1"/>
    <w:rsid w:val="0023067C"/>
    <w:rsid w:val="00231B08"/>
    <w:rsid w:val="002338F8"/>
    <w:rsid w:val="0023444D"/>
    <w:rsid w:val="002344BB"/>
    <w:rsid w:val="00236775"/>
    <w:rsid w:val="00240D8E"/>
    <w:rsid w:val="0024285F"/>
    <w:rsid w:val="00243DC7"/>
    <w:rsid w:val="0024515A"/>
    <w:rsid w:val="0024656D"/>
    <w:rsid w:val="00251236"/>
    <w:rsid w:val="00253B42"/>
    <w:rsid w:val="00255087"/>
    <w:rsid w:val="002575E5"/>
    <w:rsid w:val="002614B9"/>
    <w:rsid w:val="0026152B"/>
    <w:rsid w:val="00264111"/>
    <w:rsid w:val="00267B25"/>
    <w:rsid w:val="00273673"/>
    <w:rsid w:val="00275B4A"/>
    <w:rsid w:val="00275CA9"/>
    <w:rsid w:val="00281349"/>
    <w:rsid w:val="002815E0"/>
    <w:rsid w:val="00292047"/>
    <w:rsid w:val="00292100"/>
    <w:rsid w:val="00293EEA"/>
    <w:rsid w:val="002958E5"/>
    <w:rsid w:val="00295DAB"/>
    <w:rsid w:val="00296C59"/>
    <w:rsid w:val="002A4EE7"/>
    <w:rsid w:val="002A552D"/>
    <w:rsid w:val="002B0712"/>
    <w:rsid w:val="002B5F94"/>
    <w:rsid w:val="002C14DF"/>
    <w:rsid w:val="002C22DF"/>
    <w:rsid w:val="002C58F2"/>
    <w:rsid w:val="002C651A"/>
    <w:rsid w:val="002C6B19"/>
    <w:rsid w:val="002C6E2A"/>
    <w:rsid w:val="002C70C9"/>
    <w:rsid w:val="002D1102"/>
    <w:rsid w:val="002D22F9"/>
    <w:rsid w:val="002D337B"/>
    <w:rsid w:val="002D4B66"/>
    <w:rsid w:val="002D575C"/>
    <w:rsid w:val="002D6A6E"/>
    <w:rsid w:val="002D6DC9"/>
    <w:rsid w:val="002E2121"/>
    <w:rsid w:val="002E6ADA"/>
    <w:rsid w:val="002E73D9"/>
    <w:rsid w:val="002F223E"/>
    <w:rsid w:val="002F76D9"/>
    <w:rsid w:val="00300894"/>
    <w:rsid w:val="00304986"/>
    <w:rsid w:val="00306B49"/>
    <w:rsid w:val="003101D2"/>
    <w:rsid w:val="00310C27"/>
    <w:rsid w:val="00315A5D"/>
    <w:rsid w:val="0031616A"/>
    <w:rsid w:val="0032046F"/>
    <w:rsid w:val="003209F6"/>
    <w:rsid w:val="00321006"/>
    <w:rsid w:val="00321B22"/>
    <w:rsid w:val="00321CC4"/>
    <w:rsid w:val="00322944"/>
    <w:rsid w:val="00330D7D"/>
    <w:rsid w:val="003310E8"/>
    <w:rsid w:val="00331301"/>
    <w:rsid w:val="003328CB"/>
    <w:rsid w:val="00332D31"/>
    <w:rsid w:val="00333927"/>
    <w:rsid w:val="00335FCA"/>
    <w:rsid w:val="00336483"/>
    <w:rsid w:val="00340574"/>
    <w:rsid w:val="00342BF2"/>
    <w:rsid w:val="0034449C"/>
    <w:rsid w:val="00350DC0"/>
    <w:rsid w:val="00355288"/>
    <w:rsid w:val="00356095"/>
    <w:rsid w:val="003619F3"/>
    <w:rsid w:val="003644DE"/>
    <w:rsid w:val="003672FB"/>
    <w:rsid w:val="00367B16"/>
    <w:rsid w:val="003700C7"/>
    <w:rsid w:val="0037134B"/>
    <w:rsid w:val="0037568B"/>
    <w:rsid w:val="00375B71"/>
    <w:rsid w:val="00375BC0"/>
    <w:rsid w:val="00382463"/>
    <w:rsid w:val="00383E76"/>
    <w:rsid w:val="00384ED6"/>
    <w:rsid w:val="003853A5"/>
    <w:rsid w:val="00386480"/>
    <w:rsid w:val="003868DD"/>
    <w:rsid w:val="00390568"/>
    <w:rsid w:val="00393246"/>
    <w:rsid w:val="003955B8"/>
    <w:rsid w:val="00396616"/>
    <w:rsid w:val="003A1091"/>
    <w:rsid w:val="003A42B7"/>
    <w:rsid w:val="003A5EAB"/>
    <w:rsid w:val="003A6F58"/>
    <w:rsid w:val="003B0727"/>
    <w:rsid w:val="003B1D7B"/>
    <w:rsid w:val="003B7F2B"/>
    <w:rsid w:val="003C0E24"/>
    <w:rsid w:val="003C1BC9"/>
    <w:rsid w:val="003C513A"/>
    <w:rsid w:val="003D30B7"/>
    <w:rsid w:val="003D357C"/>
    <w:rsid w:val="003D62A4"/>
    <w:rsid w:val="003E1A6A"/>
    <w:rsid w:val="003F29F4"/>
    <w:rsid w:val="003F30F7"/>
    <w:rsid w:val="003F374C"/>
    <w:rsid w:val="003F4D04"/>
    <w:rsid w:val="003F4FDE"/>
    <w:rsid w:val="004013D6"/>
    <w:rsid w:val="0040415D"/>
    <w:rsid w:val="00405CE9"/>
    <w:rsid w:val="00412CEF"/>
    <w:rsid w:val="00413621"/>
    <w:rsid w:val="0041581B"/>
    <w:rsid w:val="00415960"/>
    <w:rsid w:val="00421A88"/>
    <w:rsid w:val="00425256"/>
    <w:rsid w:val="00431618"/>
    <w:rsid w:val="00434BA0"/>
    <w:rsid w:val="00444918"/>
    <w:rsid w:val="004458F6"/>
    <w:rsid w:val="0045482D"/>
    <w:rsid w:val="00454F9E"/>
    <w:rsid w:val="0045632D"/>
    <w:rsid w:val="004614FF"/>
    <w:rsid w:val="00461752"/>
    <w:rsid w:val="004627B2"/>
    <w:rsid w:val="00462A60"/>
    <w:rsid w:val="00462D78"/>
    <w:rsid w:val="0047140F"/>
    <w:rsid w:val="00472887"/>
    <w:rsid w:val="0047290F"/>
    <w:rsid w:val="00472BF8"/>
    <w:rsid w:val="00472E04"/>
    <w:rsid w:val="00474419"/>
    <w:rsid w:val="0047733C"/>
    <w:rsid w:val="00481263"/>
    <w:rsid w:val="004813FE"/>
    <w:rsid w:val="004832A8"/>
    <w:rsid w:val="004856C7"/>
    <w:rsid w:val="0048625C"/>
    <w:rsid w:val="004869A1"/>
    <w:rsid w:val="00491D9D"/>
    <w:rsid w:val="00492A43"/>
    <w:rsid w:val="00493155"/>
    <w:rsid w:val="0049632A"/>
    <w:rsid w:val="004A5131"/>
    <w:rsid w:val="004A76DA"/>
    <w:rsid w:val="004B1242"/>
    <w:rsid w:val="004B4241"/>
    <w:rsid w:val="004B4A94"/>
    <w:rsid w:val="004B5933"/>
    <w:rsid w:val="004B6634"/>
    <w:rsid w:val="004B6C8A"/>
    <w:rsid w:val="004B6F0A"/>
    <w:rsid w:val="004C0D4E"/>
    <w:rsid w:val="004C43A5"/>
    <w:rsid w:val="004C5D7C"/>
    <w:rsid w:val="004C6711"/>
    <w:rsid w:val="004D2427"/>
    <w:rsid w:val="004D468D"/>
    <w:rsid w:val="004D6C6A"/>
    <w:rsid w:val="004D7132"/>
    <w:rsid w:val="004E02A9"/>
    <w:rsid w:val="004E1DA0"/>
    <w:rsid w:val="004E38A6"/>
    <w:rsid w:val="004E4E72"/>
    <w:rsid w:val="004F0BBF"/>
    <w:rsid w:val="004F2DC5"/>
    <w:rsid w:val="004F71DD"/>
    <w:rsid w:val="005013FC"/>
    <w:rsid w:val="00503D69"/>
    <w:rsid w:val="0050503D"/>
    <w:rsid w:val="0050548C"/>
    <w:rsid w:val="00505965"/>
    <w:rsid w:val="0050661F"/>
    <w:rsid w:val="005073FC"/>
    <w:rsid w:val="005137B6"/>
    <w:rsid w:val="0051552A"/>
    <w:rsid w:val="005209EB"/>
    <w:rsid w:val="00530517"/>
    <w:rsid w:val="0054241E"/>
    <w:rsid w:val="00542CA0"/>
    <w:rsid w:val="00543772"/>
    <w:rsid w:val="0054756F"/>
    <w:rsid w:val="0055149A"/>
    <w:rsid w:val="00553324"/>
    <w:rsid w:val="00555187"/>
    <w:rsid w:val="005612FB"/>
    <w:rsid w:val="00564093"/>
    <w:rsid w:val="00566D96"/>
    <w:rsid w:val="0057056A"/>
    <w:rsid w:val="005727CD"/>
    <w:rsid w:val="00572AD6"/>
    <w:rsid w:val="00572F5D"/>
    <w:rsid w:val="00573154"/>
    <w:rsid w:val="005766CD"/>
    <w:rsid w:val="00577B63"/>
    <w:rsid w:val="00581D18"/>
    <w:rsid w:val="00583CCE"/>
    <w:rsid w:val="00585791"/>
    <w:rsid w:val="00591591"/>
    <w:rsid w:val="0059197B"/>
    <w:rsid w:val="00592AB8"/>
    <w:rsid w:val="0059574F"/>
    <w:rsid w:val="005959F2"/>
    <w:rsid w:val="005A2BCC"/>
    <w:rsid w:val="005A5FD3"/>
    <w:rsid w:val="005A74D1"/>
    <w:rsid w:val="005B175A"/>
    <w:rsid w:val="005B273C"/>
    <w:rsid w:val="005B5556"/>
    <w:rsid w:val="005B6A0D"/>
    <w:rsid w:val="005C0EEE"/>
    <w:rsid w:val="005C3D9D"/>
    <w:rsid w:val="005C4784"/>
    <w:rsid w:val="005C4BC4"/>
    <w:rsid w:val="005C602C"/>
    <w:rsid w:val="005C6D94"/>
    <w:rsid w:val="005D1FEE"/>
    <w:rsid w:val="005D5922"/>
    <w:rsid w:val="005D6805"/>
    <w:rsid w:val="005D7760"/>
    <w:rsid w:val="005D7A7C"/>
    <w:rsid w:val="005E39EF"/>
    <w:rsid w:val="005E4A05"/>
    <w:rsid w:val="005E4BA3"/>
    <w:rsid w:val="005E581D"/>
    <w:rsid w:val="005E5F74"/>
    <w:rsid w:val="005E730D"/>
    <w:rsid w:val="005F2A45"/>
    <w:rsid w:val="005F5052"/>
    <w:rsid w:val="005F711B"/>
    <w:rsid w:val="005F75BD"/>
    <w:rsid w:val="00604CAE"/>
    <w:rsid w:val="0060761D"/>
    <w:rsid w:val="00610D31"/>
    <w:rsid w:val="00614432"/>
    <w:rsid w:val="006177C7"/>
    <w:rsid w:val="00623F9C"/>
    <w:rsid w:val="006246C9"/>
    <w:rsid w:val="00624A4F"/>
    <w:rsid w:val="006310E6"/>
    <w:rsid w:val="00636BEC"/>
    <w:rsid w:val="00640C11"/>
    <w:rsid w:val="00640CF0"/>
    <w:rsid w:val="00643899"/>
    <w:rsid w:val="00651D1E"/>
    <w:rsid w:val="006573E8"/>
    <w:rsid w:val="006606F4"/>
    <w:rsid w:val="00660AC2"/>
    <w:rsid w:val="0066501C"/>
    <w:rsid w:val="0067063C"/>
    <w:rsid w:val="0067405C"/>
    <w:rsid w:val="00674A0B"/>
    <w:rsid w:val="00674D87"/>
    <w:rsid w:val="006815DF"/>
    <w:rsid w:val="00681B7C"/>
    <w:rsid w:val="00683CAD"/>
    <w:rsid w:val="00684419"/>
    <w:rsid w:val="00685D54"/>
    <w:rsid w:val="00686058"/>
    <w:rsid w:val="00687B14"/>
    <w:rsid w:val="00690AAB"/>
    <w:rsid w:val="0069296E"/>
    <w:rsid w:val="00694C9A"/>
    <w:rsid w:val="00697B02"/>
    <w:rsid w:val="006A3551"/>
    <w:rsid w:val="006A35AE"/>
    <w:rsid w:val="006A381E"/>
    <w:rsid w:val="006B1327"/>
    <w:rsid w:val="006C00C3"/>
    <w:rsid w:val="006C1985"/>
    <w:rsid w:val="006C2AA6"/>
    <w:rsid w:val="006C610B"/>
    <w:rsid w:val="006C636F"/>
    <w:rsid w:val="006C68CD"/>
    <w:rsid w:val="006C6EFC"/>
    <w:rsid w:val="006C7353"/>
    <w:rsid w:val="006D0CCF"/>
    <w:rsid w:val="006D57F9"/>
    <w:rsid w:val="006D633A"/>
    <w:rsid w:val="006E1EEB"/>
    <w:rsid w:val="006E68DA"/>
    <w:rsid w:val="006E7D8D"/>
    <w:rsid w:val="006F0C7C"/>
    <w:rsid w:val="006F7701"/>
    <w:rsid w:val="00700F04"/>
    <w:rsid w:val="00702561"/>
    <w:rsid w:val="007040FE"/>
    <w:rsid w:val="0071053F"/>
    <w:rsid w:val="00710AD2"/>
    <w:rsid w:val="0071193B"/>
    <w:rsid w:val="00712EF0"/>
    <w:rsid w:val="007132E0"/>
    <w:rsid w:val="00714283"/>
    <w:rsid w:val="00716F2E"/>
    <w:rsid w:val="0072257C"/>
    <w:rsid w:val="00722F7A"/>
    <w:rsid w:val="00724B18"/>
    <w:rsid w:val="00724FDC"/>
    <w:rsid w:val="00730C09"/>
    <w:rsid w:val="00733577"/>
    <w:rsid w:val="00733714"/>
    <w:rsid w:val="007348AC"/>
    <w:rsid w:val="00737358"/>
    <w:rsid w:val="00737A59"/>
    <w:rsid w:val="00740C9C"/>
    <w:rsid w:val="00746A38"/>
    <w:rsid w:val="00753305"/>
    <w:rsid w:val="00755134"/>
    <w:rsid w:val="00755FA7"/>
    <w:rsid w:val="00763FBE"/>
    <w:rsid w:val="00764663"/>
    <w:rsid w:val="00766107"/>
    <w:rsid w:val="0077232D"/>
    <w:rsid w:val="0077331A"/>
    <w:rsid w:val="00775416"/>
    <w:rsid w:val="00777102"/>
    <w:rsid w:val="00783218"/>
    <w:rsid w:val="00784D97"/>
    <w:rsid w:val="0078664D"/>
    <w:rsid w:val="00791AA6"/>
    <w:rsid w:val="0079223E"/>
    <w:rsid w:val="007942AE"/>
    <w:rsid w:val="007955D1"/>
    <w:rsid w:val="007A2EB1"/>
    <w:rsid w:val="007A4A03"/>
    <w:rsid w:val="007A72D4"/>
    <w:rsid w:val="007B5382"/>
    <w:rsid w:val="007B5AAA"/>
    <w:rsid w:val="007C0D1B"/>
    <w:rsid w:val="007C15BE"/>
    <w:rsid w:val="007C1AF0"/>
    <w:rsid w:val="007C7076"/>
    <w:rsid w:val="007D4715"/>
    <w:rsid w:val="007D5355"/>
    <w:rsid w:val="007E4786"/>
    <w:rsid w:val="007E7FFD"/>
    <w:rsid w:val="007F12B7"/>
    <w:rsid w:val="007F2ECD"/>
    <w:rsid w:val="007F4422"/>
    <w:rsid w:val="007F5F25"/>
    <w:rsid w:val="007F6C0F"/>
    <w:rsid w:val="007F7D33"/>
    <w:rsid w:val="007F7E8E"/>
    <w:rsid w:val="00801533"/>
    <w:rsid w:val="008020EA"/>
    <w:rsid w:val="00803533"/>
    <w:rsid w:val="00810B5D"/>
    <w:rsid w:val="00815CA4"/>
    <w:rsid w:val="00816FAD"/>
    <w:rsid w:val="0081799D"/>
    <w:rsid w:val="008220A1"/>
    <w:rsid w:val="008224DA"/>
    <w:rsid w:val="00827D65"/>
    <w:rsid w:val="00827F0C"/>
    <w:rsid w:val="0083166A"/>
    <w:rsid w:val="00831EE4"/>
    <w:rsid w:val="008323F1"/>
    <w:rsid w:val="00833241"/>
    <w:rsid w:val="00834A92"/>
    <w:rsid w:val="00837F7B"/>
    <w:rsid w:val="00840970"/>
    <w:rsid w:val="00841047"/>
    <w:rsid w:val="00841791"/>
    <w:rsid w:val="008441A5"/>
    <w:rsid w:val="008458E4"/>
    <w:rsid w:val="00853395"/>
    <w:rsid w:val="00855F41"/>
    <w:rsid w:val="00857F1F"/>
    <w:rsid w:val="00860C35"/>
    <w:rsid w:val="0086176B"/>
    <w:rsid w:val="00861A61"/>
    <w:rsid w:val="008630F3"/>
    <w:rsid w:val="008649CB"/>
    <w:rsid w:val="00864D43"/>
    <w:rsid w:val="00865E48"/>
    <w:rsid w:val="0086757B"/>
    <w:rsid w:val="008744BF"/>
    <w:rsid w:val="0087716B"/>
    <w:rsid w:val="00885687"/>
    <w:rsid w:val="00886919"/>
    <w:rsid w:val="008900D7"/>
    <w:rsid w:val="008A1284"/>
    <w:rsid w:val="008A1D7F"/>
    <w:rsid w:val="008A3969"/>
    <w:rsid w:val="008A658A"/>
    <w:rsid w:val="008B05CD"/>
    <w:rsid w:val="008B7C96"/>
    <w:rsid w:val="008C039C"/>
    <w:rsid w:val="008C0648"/>
    <w:rsid w:val="008C51A3"/>
    <w:rsid w:val="008C6450"/>
    <w:rsid w:val="008D6C6D"/>
    <w:rsid w:val="008E7E20"/>
    <w:rsid w:val="008F278A"/>
    <w:rsid w:val="00900287"/>
    <w:rsid w:val="00901B88"/>
    <w:rsid w:val="00903F30"/>
    <w:rsid w:val="009047AC"/>
    <w:rsid w:val="00904ED4"/>
    <w:rsid w:val="00907341"/>
    <w:rsid w:val="00907E91"/>
    <w:rsid w:val="00911881"/>
    <w:rsid w:val="009133E8"/>
    <w:rsid w:val="00917A5F"/>
    <w:rsid w:val="0092445B"/>
    <w:rsid w:val="00924E2C"/>
    <w:rsid w:val="009250E4"/>
    <w:rsid w:val="00925B48"/>
    <w:rsid w:val="0092794A"/>
    <w:rsid w:val="00931897"/>
    <w:rsid w:val="00932907"/>
    <w:rsid w:val="00936330"/>
    <w:rsid w:val="00941A50"/>
    <w:rsid w:val="00942C9A"/>
    <w:rsid w:val="00943E66"/>
    <w:rsid w:val="009456D7"/>
    <w:rsid w:val="00945F36"/>
    <w:rsid w:val="00947A01"/>
    <w:rsid w:val="00954696"/>
    <w:rsid w:val="0095673B"/>
    <w:rsid w:val="009574E9"/>
    <w:rsid w:val="009577A8"/>
    <w:rsid w:val="00965877"/>
    <w:rsid w:val="009716FA"/>
    <w:rsid w:val="00972C91"/>
    <w:rsid w:val="00973D0A"/>
    <w:rsid w:val="00977EA3"/>
    <w:rsid w:val="00981AA9"/>
    <w:rsid w:val="00984633"/>
    <w:rsid w:val="009864ED"/>
    <w:rsid w:val="009866E2"/>
    <w:rsid w:val="00986795"/>
    <w:rsid w:val="00986C4E"/>
    <w:rsid w:val="00987B49"/>
    <w:rsid w:val="00993995"/>
    <w:rsid w:val="00994B9D"/>
    <w:rsid w:val="00995F91"/>
    <w:rsid w:val="00996597"/>
    <w:rsid w:val="00997587"/>
    <w:rsid w:val="009A3702"/>
    <w:rsid w:val="009A3761"/>
    <w:rsid w:val="009A4927"/>
    <w:rsid w:val="009A49E2"/>
    <w:rsid w:val="009A7960"/>
    <w:rsid w:val="009B1225"/>
    <w:rsid w:val="009B2144"/>
    <w:rsid w:val="009B2DCE"/>
    <w:rsid w:val="009B44EA"/>
    <w:rsid w:val="009B48CA"/>
    <w:rsid w:val="009B6165"/>
    <w:rsid w:val="009B640B"/>
    <w:rsid w:val="009B6960"/>
    <w:rsid w:val="009B75AC"/>
    <w:rsid w:val="009B7C8B"/>
    <w:rsid w:val="009D0DE0"/>
    <w:rsid w:val="009D34FD"/>
    <w:rsid w:val="009D3D60"/>
    <w:rsid w:val="009D46A4"/>
    <w:rsid w:val="009D5229"/>
    <w:rsid w:val="009D623D"/>
    <w:rsid w:val="009D7414"/>
    <w:rsid w:val="009D7519"/>
    <w:rsid w:val="009E125F"/>
    <w:rsid w:val="009E4143"/>
    <w:rsid w:val="009E478A"/>
    <w:rsid w:val="009E5085"/>
    <w:rsid w:val="009F2324"/>
    <w:rsid w:val="009F4748"/>
    <w:rsid w:val="009F52F2"/>
    <w:rsid w:val="009F7729"/>
    <w:rsid w:val="00A06CBB"/>
    <w:rsid w:val="00A071A2"/>
    <w:rsid w:val="00A07661"/>
    <w:rsid w:val="00A1012E"/>
    <w:rsid w:val="00A1515D"/>
    <w:rsid w:val="00A15EBA"/>
    <w:rsid w:val="00A22CE3"/>
    <w:rsid w:val="00A3207F"/>
    <w:rsid w:val="00A3446D"/>
    <w:rsid w:val="00A3738C"/>
    <w:rsid w:val="00A40A09"/>
    <w:rsid w:val="00A40B55"/>
    <w:rsid w:val="00A4216F"/>
    <w:rsid w:val="00A4230D"/>
    <w:rsid w:val="00A43710"/>
    <w:rsid w:val="00A4725A"/>
    <w:rsid w:val="00A474BD"/>
    <w:rsid w:val="00A50422"/>
    <w:rsid w:val="00A514E3"/>
    <w:rsid w:val="00A62013"/>
    <w:rsid w:val="00A707B5"/>
    <w:rsid w:val="00A70C49"/>
    <w:rsid w:val="00A71598"/>
    <w:rsid w:val="00A7793E"/>
    <w:rsid w:val="00A8235F"/>
    <w:rsid w:val="00A86473"/>
    <w:rsid w:val="00A868AA"/>
    <w:rsid w:val="00A90C02"/>
    <w:rsid w:val="00A9284C"/>
    <w:rsid w:val="00A93C0D"/>
    <w:rsid w:val="00AA18B4"/>
    <w:rsid w:val="00AA34C9"/>
    <w:rsid w:val="00AA6A71"/>
    <w:rsid w:val="00AA6F5E"/>
    <w:rsid w:val="00AA7948"/>
    <w:rsid w:val="00AB290A"/>
    <w:rsid w:val="00AC32C8"/>
    <w:rsid w:val="00AC5900"/>
    <w:rsid w:val="00AC6950"/>
    <w:rsid w:val="00AC6CB2"/>
    <w:rsid w:val="00AC6DBB"/>
    <w:rsid w:val="00AD3603"/>
    <w:rsid w:val="00AD44EE"/>
    <w:rsid w:val="00AD7BE7"/>
    <w:rsid w:val="00AE1845"/>
    <w:rsid w:val="00AF6983"/>
    <w:rsid w:val="00B00413"/>
    <w:rsid w:val="00B01654"/>
    <w:rsid w:val="00B0335E"/>
    <w:rsid w:val="00B06883"/>
    <w:rsid w:val="00B1129D"/>
    <w:rsid w:val="00B1198A"/>
    <w:rsid w:val="00B17622"/>
    <w:rsid w:val="00B179D0"/>
    <w:rsid w:val="00B2083E"/>
    <w:rsid w:val="00B23EBD"/>
    <w:rsid w:val="00B255E4"/>
    <w:rsid w:val="00B26270"/>
    <w:rsid w:val="00B263DD"/>
    <w:rsid w:val="00B27AE7"/>
    <w:rsid w:val="00B31BCA"/>
    <w:rsid w:val="00B42E38"/>
    <w:rsid w:val="00B437E0"/>
    <w:rsid w:val="00B45E76"/>
    <w:rsid w:val="00B4688D"/>
    <w:rsid w:val="00B5610C"/>
    <w:rsid w:val="00B573C1"/>
    <w:rsid w:val="00B6093F"/>
    <w:rsid w:val="00B61401"/>
    <w:rsid w:val="00B71ED6"/>
    <w:rsid w:val="00B73C68"/>
    <w:rsid w:val="00B75788"/>
    <w:rsid w:val="00B759D5"/>
    <w:rsid w:val="00B7701D"/>
    <w:rsid w:val="00B83A08"/>
    <w:rsid w:val="00B849AC"/>
    <w:rsid w:val="00B867E6"/>
    <w:rsid w:val="00B94FDF"/>
    <w:rsid w:val="00B951AD"/>
    <w:rsid w:val="00B953F9"/>
    <w:rsid w:val="00B96335"/>
    <w:rsid w:val="00BA21D0"/>
    <w:rsid w:val="00BA2C89"/>
    <w:rsid w:val="00BA64A5"/>
    <w:rsid w:val="00BA7DD0"/>
    <w:rsid w:val="00BB0513"/>
    <w:rsid w:val="00BB2340"/>
    <w:rsid w:val="00BB2BA7"/>
    <w:rsid w:val="00BB3DB3"/>
    <w:rsid w:val="00BB5819"/>
    <w:rsid w:val="00BC0E93"/>
    <w:rsid w:val="00BC1C93"/>
    <w:rsid w:val="00BC4ADB"/>
    <w:rsid w:val="00BD4D68"/>
    <w:rsid w:val="00BD7D9D"/>
    <w:rsid w:val="00BE21B8"/>
    <w:rsid w:val="00BE23A6"/>
    <w:rsid w:val="00BE5341"/>
    <w:rsid w:val="00BE773C"/>
    <w:rsid w:val="00BF179E"/>
    <w:rsid w:val="00BF3D79"/>
    <w:rsid w:val="00BF6913"/>
    <w:rsid w:val="00BF6AD2"/>
    <w:rsid w:val="00BF7665"/>
    <w:rsid w:val="00C0210A"/>
    <w:rsid w:val="00C028FD"/>
    <w:rsid w:val="00C06DD1"/>
    <w:rsid w:val="00C10007"/>
    <w:rsid w:val="00C12118"/>
    <w:rsid w:val="00C12BC1"/>
    <w:rsid w:val="00C12CA0"/>
    <w:rsid w:val="00C1404D"/>
    <w:rsid w:val="00C158E4"/>
    <w:rsid w:val="00C15DAC"/>
    <w:rsid w:val="00C17267"/>
    <w:rsid w:val="00C21219"/>
    <w:rsid w:val="00C21BBE"/>
    <w:rsid w:val="00C22B4D"/>
    <w:rsid w:val="00C22C02"/>
    <w:rsid w:val="00C249FB"/>
    <w:rsid w:val="00C329FB"/>
    <w:rsid w:val="00C33CF4"/>
    <w:rsid w:val="00C34556"/>
    <w:rsid w:val="00C404E1"/>
    <w:rsid w:val="00C47C4C"/>
    <w:rsid w:val="00C54884"/>
    <w:rsid w:val="00C54A09"/>
    <w:rsid w:val="00C54EC4"/>
    <w:rsid w:val="00C55E2D"/>
    <w:rsid w:val="00C55FB3"/>
    <w:rsid w:val="00C57C4D"/>
    <w:rsid w:val="00C57DCB"/>
    <w:rsid w:val="00C57FF4"/>
    <w:rsid w:val="00C60182"/>
    <w:rsid w:val="00C62376"/>
    <w:rsid w:val="00C635DF"/>
    <w:rsid w:val="00C63AB7"/>
    <w:rsid w:val="00C70617"/>
    <w:rsid w:val="00C716DE"/>
    <w:rsid w:val="00C71A33"/>
    <w:rsid w:val="00C71D10"/>
    <w:rsid w:val="00C7267B"/>
    <w:rsid w:val="00C7299F"/>
    <w:rsid w:val="00C836CC"/>
    <w:rsid w:val="00C906FE"/>
    <w:rsid w:val="00C91ED4"/>
    <w:rsid w:val="00C92CBF"/>
    <w:rsid w:val="00C9321F"/>
    <w:rsid w:val="00C94A76"/>
    <w:rsid w:val="00C95C82"/>
    <w:rsid w:val="00C97004"/>
    <w:rsid w:val="00C97501"/>
    <w:rsid w:val="00CA0746"/>
    <w:rsid w:val="00CA3550"/>
    <w:rsid w:val="00CA52CA"/>
    <w:rsid w:val="00CA53CB"/>
    <w:rsid w:val="00CB073B"/>
    <w:rsid w:val="00CB27A8"/>
    <w:rsid w:val="00CB65DD"/>
    <w:rsid w:val="00CC3371"/>
    <w:rsid w:val="00CC4310"/>
    <w:rsid w:val="00CC60DE"/>
    <w:rsid w:val="00CC7138"/>
    <w:rsid w:val="00CC7846"/>
    <w:rsid w:val="00CD01C1"/>
    <w:rsid w:val="00CD0C2E"/>
    <w:rsid w:val="00CD11D7"/>
    <w:rsid w:val="00CE59AF"/>
    <w:rsid w:val="00CE63C1"/>
    <w:rsid w:val="00CF1510"/>
    <w:rsid w:val="00CF3637"/>
    <w:rsid w:val="00CF5E2B"/>
    <w:rsid w:val="00CF7334"/>
    <w:rsid w:val="00D01ED8"/>
    <w:rsid w:val="00D04B8E"/>
    <w:rsid w:val="00D05FCE"/>
    <w:rsid w:val="00D104A9"/>
    <w:rsid w:val="00D10E02"/>
    <w:rsid w:val="00D10E17"/>
    <w:rsid w:val="00D12582"/>
    <w:rsid w:val="00D12977"/>
    <w:rsid w:val="00D1310E"/>
    <w:rsid w:val="00D15013"/>
    <w:rsid w:val="00D21C29"/>
    <w:rsid w:val="00D21DF4"/>
    <w:rsid w:val="00D227D7"/>
    <w:rsid w:val="00D232A9"/>
    <w:rsid w:val="00D24777"/>
    <w:rsid w:val="00D25F0D"/>
    <w:rsid w:val="00D26986"/>
    <w:rsid w:val="00D34794"/>
    <w:rsid w:val="00D360F4"/>
    <w:rsid w:val="00D43198"/>
    <w:rsid w:val="00D4416E"/>
    <w:rsid w:val="00D51CD5"/>
    <w:rsid w:val="00D51E2B"/>
    <w:rsid w:val="00D51EBF"/>
    <w:rsid w:val="00D54A39"/>
    <w:rsid w:val="00D61887"/>
    <w:rsid w:val="00D6225B"/>
    <w:rsid w:val="00D62815"/>
    <w:rsid w:val="00D649F9"/>
    <w:rsid w:val="00D6514C"/>
    <w:rsid w:val="00D711BE"/>
    <w:rsid w:val="00D832E6"/>
    <w:rsid w:val="00D83392"/>
    <w:rsid w:val="00D85372"/>
    <w:rsid w:val="00D85A4F"/>
    <w:rsid w:val="00D876BD"/>
    <w:rsid w:val="00D878A9"/>
    <w:rsid w:val="00D923F1"/>
    <w:rsid w:val="00D92EFB"/>
    <w:rsid w:val="00D96D78"/>
    <w:rsid w:val="00D9732B"/>
    <w:rsid w:val="00D97BD8"/>
    <w:rsid w:val="00DA23AE"/>
    <w:rsid w:val="00DA2BB3"/>
    <w:rsid w:val="00DA493C"/>
    <w:rsid w:val="00DA4C96"/>
    <w:rsid w:val="00DA5D33"/>
    <w:rsid w:val="00DA6F05"/>
    <w:rsid w:val="00DB0821"/>
    <w:rsid w:val="00DB15CB"/>
    <w:rsid w:val="00DB1E7F"/>
    <w:rsid w:val="00DB278E"/>
    <w:rsid w:val="00DC3878"/>
    <w:rsid w:val="00DC4AE2"/>
    <w:rsid w:val="00DC56B0"/>
    <w:rsid w:val="00DC686C"/>
    <w:rsid w:val="00DC6B38"/>
    <w:rsid w:val="00DD028E"/>
    <w:rsid w:val="00DD6B44"/>
    <w:rsid w:val="00DD7194"/>
    <w:rsid w:val="00DE0B81"/>
    <w:rsid w:val="00DE228A"/>
    <w:rsid w:val="00DE3E23"/>
    <w:rsid w:val="00DE4C65"/>
    <w:rsid w:val="00DE72E4"/>
    <w:rsid w:val="00DE7A78"/>
    <w:rsid w:val="00DF0BFA"/>
    <w:rsid w:val="00DF4978"/>
    <w:rsid w:val="00DF5D47"/>
    <w:rsid w:val="00DF65EF"/>
    <w:rsid w:val="00DF6AD7"/>
    <w:rsid w:val="00DF73BD"/>
    <w:rsid w:val="00DF73CB"/>
    <w:rsid w:val="00E01877"/>
    <w:rsid w:val="00E04DFE"/>
    <w:rsid w:val="00E14802"/>
    <w:rsid w:val="00E16DA4"/>
    <w:rsid w:val="00E1727C"/>
    <w:rsid w:val="00E207C9"/>
    <w:rsid w:val="00E212FC"/>
    <w:rsid w:val="00E2250C"/>
    <w:rsid w:val="00E246D1"/>
    <w:rsid w:val="00E27607"/>
    <w:rsid w:val="00E27CA1"/>
    <w:rsid w:val="00E309A4"/>
    <w:rsid w:val="00E3500A"/>
    <w:rsid w:val="00E427D0"/>
    <w:rsid w:val="00E478C3"/>
    <w:rsid w:val="00E50869"/>
    <w:rsid w:val="00E513E2"/>
    <w:rsid w:val="00E521DD"/>
    <w:rsid w:val="00E53385"/>
    <w:rsid w:val="00E53D57"/>
    <w:rsid w:val="00E56C6F"/>
    <w:rsid w:val="00E57697"/>
    <w:rsid w:val="00E578C1"/>
    <w:rsid w:val="00E610EF"/>
    <w:rsid w:val="00E612D4"/>
    <w:rsid w:val="00E617E7"/>
    <w:rsid w:val="00E64F70"/>
    <w:rsid w:val="00E65D8C"/>
    <w:rsid w:val="00E66D9C"/>
    <w:rsid w:val="00E67EE4"/>
    <w:rsid w:val="00E73B26"/>
    <w:rsid w:val="00E7708C"/>
    <w:rsid w:val="00E7784B"/>
    <w:rsid w:val="00E85538"/>
    <w:rsid w:val="00E90A69"/>
    <w:rsid w:val="00E90FAB"/>
    <w:rsid w:val="00E94390"/>
    <w:rsid w:val="00E965E7"/>
    <w:rsid w:val="00EA0F93"/>
    <w:rsid w:val="00EA1A0A"/>
    <w:rsid w:val="00EA33FF"/>
    <w:rsid w:val="00EA3660"/>
    <w:rsid w:val="00EA4CDB"/>
    <w:rsid w:val="00EA5E94"/>
    <w:rsid w:val="00EA5F0A"/>
    <w:rsid w:val="00EB1FF5"/>
    <w:rsid w:val="00EB4E2A"/>
    <w:rsid w:val="00EC54F6"/>
    <w:rsid w:val="00EE37DC"/>
    <w:rsid w:val="00EE3D54"/>
    <w:rsid w:val="00EE3EDC"/>
    <w:rsid w:val="00EE4058"/>
    <w:rsid w:val="00EE4A17"/>
    <w:rsid w:val="00EE4D77"/>
    <w:rsid w:val="00EE564A"/>
    <w:rsid w:val="00EE600A"/>
    <w:rsid w:val="00EE64D7"/>
    <w:rsid w:val="00F023CA"/>
    <w:rsid w:val="00F026F1"/>
    <w:rsid w:val="00F05DD0"/>
    <w:rsid w:val="00F06E6B"/>
    <w:rsid w:val="00F07FDF"/>
    <w:rsid w:val="00F12C7E"/>
    <w:rsid w:val="00F156D2"/>
    <w:rsid w:val="00F1578C"/>
    <w:rsid w:val="00F16ADB"/>
    <w:rsid w:val="00F1714B"/>
    <w:rsid w:val="00F20DC9"/>
    <w:rsid w:val="00F27D20"/>
    <w:rsid w:val="00F30120"/>
    <w:rsid w:val="00F311BD"/>
    <w:rsid w:val="00F34030"/>
    <w:rsid w:val="00F346B4"/>
    <w:rsid w:val="00F35949"/>
    <w:rsid w:val="00F40FB1"/>
    <w:rsid w:val="00F427F7"/>
    <w:rsid w:val="00F51EE6"/>
    <w:rsid w:val="00F57094"/>
    <w:rsid w:val="00F63A86"/>
    <w:rsid w:val="00F6449B"/>
    <w:rsid w:val="00F67144"/>
    <w:rsid w:val="00F71130"/>
    <w:rsid w:val="00F724E7"/>
    <w:rsid w:val="00F764BD"/>
    <w:rsid w:val="00F775C9"/>
    <w:rsid w:val="00F82C89"/>
    <w:rsid w:val="00F83F9E"/>
    <w:rsid w:val="00F84018"/>
    <w:rsid w:val="00F8631B"/>
    <w:rsid w:val="00F875B2"/>
    <w:rsid w:val="00F90D87"/>
    <w:rsid w:val="00F915B0"/>
    <w:rsid w:val="00F92313"/>
    <w:rsid w:val="00F945B1"/>
    <w:rsid w:val="00F95EFC"/>
    <w:rsid w:val="00FA1993"/>
    <w:rsid w:val="00FA315D"/>
    <w:rsid w:val="00FA42A0"/>
    <w:rsid w:val="00FA5584"/>
    <w:rsid w:val="00FB0132"/>
    <w:rsid w:val="00FB507C"/>
    <w:rsid w:val="00FC6F2F"/>
    <w:rsid w:val="00FD06F9"/>
    <w:rsid w:val="00FD232B"/>
    <w:rsid w:val="00FD3BB4"/>
    <w:rsid w:val="00FD41A6"/>
    <w:rsid w:val="00FE29E9"/>
    <w:rsid w:val="00FE5D88"/>
    <w:rsid w:val="00FE6A1A"/>
    <w:rsid w:val="00FF318C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."/>
  <w:listSeparator w:val=","/>
  <w14:docId w14:val="6D4B8163"/>
  <w15:chartTrackingRefBased/>
  <w15:docId w15:val="{88CABE9F-FF68-4EB1-BFBB-178BC762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4390"/>
    <w:pPr>
      <w:bidi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37358"/>
    <w:pPr>
      <w:keepNext/>
      <w:bidi w:val="0"/>
      <w:jc w:val="right"/>
      <w:outlineLvl w:val="0"/>
    </w:pPr>
    <w:rPr>
      <w:rFonts w:eastAsia="Times New Roman"/>
      <w:u w:val="single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737358"/>
    <w:pPr>
      <w:keepNext/>
      <w:bidi w:val="0"/>
      <w:jc w:val="right"/>
      <w:outlineLvl w:val="1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32C8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a4">
    <w:name w:val="כותרת עליונה תו"/>
    <w:link w:val="a3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a6">
    <w:name w:val="כותרת תחתונה תו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semiHidden/>
    <w:locked/>
    <w:rsid w:val="00AC32C8"/>
    <w:rPr>
      <w:rFonts w:ascii="Tahoma" w:hAnsi="Tahoma" w:cs="Tahoma"/>
      <w:sz w:val="16"/>
      <w:szCs w:val="16"/>
    </w:rPr>
  </w:style>
  <w:style w:type="character" w:styleId="Hyperlink">
    <w:name w:val="Hyperlink"/>
    <w:rsid w:val="00CF1510"/>
    <w:rPr>
      <w:color w:val="0000FF"/>
      <w:u w:val="single"/>
    </w:rPr>
  </w:style>
  <w:style w:type="paragraph" w:styleId="NormalWeb">
    <w:name w:val="Normal (Web)"/>
    <w:basedOn w:val="a"/>
    <w:uiPriority w:val="99"/>
    <w:unhideWhenUsed/>
    <w:rsid w:val="00831EE4"/>
    <w:pPr>
      <w:bidi w:val="0"/>
      <w:spacing w:before="100" w:beforeAutospacing="1" w:after="100" w:afterAutospacing="1"/>
    </w:pPr>
    <w:rPr>
      <w:rFonts w:eastAsia="Times New Roman"/>
    </w:rPr>
  </w:style>
  <w:style w:type="paragraph" w:styleId="a9">
    <w:name w:val="List Paragraph"/>
    <w:basedOn w:val="a"/>
    <w:uiPriority w:val="34"/>
    <w:qFormat/>
    <w:rsid w:val="005D7760"/>
    <w:pPr>
      <w:ind w:left="720"/>
    </w:pPr>
  </w:style>
  <w:style w:type="table" w:styleId="aa">
    <w:name w:val="Table Grid"/>
    <w:basedOn w:val="a1"/>
    <w:locked/>
    <w:rsid w:val="00DD6B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כותרת 1 תו"/>
    <w:basedOn w:val="a0"/>
    <w:link w:val="1"/>
    <w:rsid w:val="00737358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20">
    <w:name w:val="כותרת 2 תו"/>
    <w:basedOn w:val="a0"/>
    <w:link w:val="2"/>
    <w:semiHidden/>
    <w:rsid w:val="0073735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Title"/>
    <w:basedOn w:val="a"/>
    <w:link w:val="ac"/>
    <w:qFormat/>
    <w:locked/>
    <w:rsid w:val="00737358"/>
    <w:pPr>
      <w:bidi w:val="0"/>
      <w:jc w:val="center"/>
    </w:pPr>
    <w:rPr>
      <w:rFonts w:eastAsia="Times New Roman"/>
      <w:u w:val="single"/>
    </w:rPr>
  </w:style>
  <w:style w:type="character" w:customStyle="1" w:styleId="ac">
    <w:name w:val="כותרת טקסט תו"/>
    <w:basedOn w:val="a0"/>
    <w:link w:val="ab"/>
    <w:rsid w:val="00737358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11">
    <w:name w:val="אזכור לא מזוהה1"/>
    <w:basedOn w:val="a0"/>
    <w:uiPriority w:val="99"/>
    <w:semiHidden/>
    <w:unhideWhenUsed/>
    <w:rsid w:val="000068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2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5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9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93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78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1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03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795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909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63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587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2819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9870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136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95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59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89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34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1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42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92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96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51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49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4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95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57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06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43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8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nak\Application%20Data\Microsoft\Templates\&#1514;&#1490;&#1493;&#1489;&#1492;%20&#1500;&#1506;&#1497;&#1514;&#1493;&#1504;&#1493;&#1514;%20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B6594-CBEA-4841-86EC-4546FCDC6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תגובה לעיתונות .dot</Template>
  <TotalTime>5392</TotalTime>
  <Pages>3</Pages>
  <Words>489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הודעה לעיתונות</vt:lpstr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לעיתונות</dc:title>
  <dc:subject/>
  <dc:creator>hanak</dc:creator>
  <cp:keywords/>
  <cp:lastModifiedBy>שניידר מאיה</cp:lastModifiedBy>
  <cp:revision>37</cp:revision>
  <cp:lastPrinted>2024-12-16T11:26:00Z</cp:lastPrinted>
  <dcterms:created xsi:type="dcterms:W3CDTF">2025-05-26T05:36:00Z</dcterms:created>
  <dcterms:modified xsi:type="dcterms:W3CDTF">2025-06-08T09:00:00Z</dcterms:modified>
</cp:coreProperties>
</file>