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C1D4" w14:textId="77777777" w:rsidR="00020FF4" w:rsidRPr="00D64858" w:rsidRDefault="00020FF4" w:rsidP="00020FF4">
      <w:pPr>
        <w:rPr>
          <w:rFonts w:ascii="David" w:hAnsi="David" w:cs="David"/>
        </w:rPr>
      </w:pPr>
      <w:r w:rsidRPr="00D64858">
        <w:rPr>
          <w:rFonts w:ascii="David" w:hAnsi="David" w:cs="David"/>
          <w:rtl/>
        </w:rPr>
        <w:t>בס"ד</w:t>
      </w:r>
    </w:p>
    <w:p w14:paraId="7A09B7E1" w14:textId="77777777" w:rsidR="00020FF4" w:rsidRPr="00D64858" w:rsidRDefault="00020FF4" w:rsidP="00020FF4">
      <w:pPr>
        <w:rPr>
          <w:rFonts w:ascii="David" w:hAnsi="David" w:cs="David"/>
          <w:rtl/>
        </w:rPr>
      </w:pPr>
    </w:p>
    <w:p w14:paraId="61E03915" w14:textId="64A5D2DA" w:rsidR="00020FF4" w:rsidRPr="00D64858" w:rsidRDefault="00020FF4" w:rsidP="00020FF4">
      <w:pPr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  <w:t xml:space="preserve">                              17    </w:t>
      </w:r>
      <w:r w:rsidR="000B6FE5" w:rsidRPr="00D64858">
        <w:rPr>
          <w:rFonts w:ascii="David" w:hAnsi="David" w:cs="David"/>
          <w:rtl/>
        </w:rPr>
        <w:t xml:space="preserve">דצמבר   </w:t>
      </w:r>
      <w:r w:rsidR="00865417" w:rsidRPr="00D64858">
        <w:rPr>
          <w:rFonts w:ascii="David" w:hAnsi="David" w:cs="David"/>
          <w:rtl/>
        </w:rPr>
        <w:t>2025</w:t>
      </w:r>
    </w:p>
    <w:p w14:paraId="71FACEB1" w14:textId="13B9F96E" w:rsidR="00020FF4" w:rsidRPr="00D64858" w:rsidRDefault="00020FF4" w:rsidP="00020FF4">
      <w:pPr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                                                                                                             </w:t>
      </w:r>
      <w:r w:rsidR="00E86AB2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 xml:space="preserve">   </w:t>
      </w:r>
      <w:r w:rsidR="000B6FE5" w:rsidRPr="00D64858">
        <w:rPr>
          <w:rFonts w:ascii="David" w:hAnsi="David" w:cs="David"/>
          <w:rtl/>
        </w:rPr>
        <w:t xml:space="preserve">כ"ז בכסלו תשפ"ו </w:t>
      </w:r>
      <w:r w:rsidRPr="00D64858">
        <w:rPr>
          <w:rFonts w:ascii="David" w:hAnsi="David" w:cs="David"/>
          <w:rtl/>
        </w:rPr>
        <w:t xml:space="preserve"> </w:t>
      </w:r>
    </w:p>
    <w:p w14:paraId="3DD84401" w14:textId="77777777" w:rsidR="00020FF4" w:rsidRPr="00D64858" w:rsidRDefault="00020FF4" w:rsidP="00020FF4">
      <w:pPr>
        <w:rPr>
          <w:rFonts w:ascii="David" w:hAnsi="David" w:cs="David"/>
          <w:u w:val="single"/>
          <w:rtl/>
        </w:rPr>
      </w:pPr>
    </w:p>
    <w:p w14:paraId="4E4E28E9" w14:textId="60A2ABDA" w:rsidR="00020FF4" w:rsidRPr="00D64858" w:rsidRDefault="000B6FE5" w:rsidP="00E86AB2">
      <w:pPr>
        <w:jc w:val="center"/>
        <w:rPr>
          <w:rFonts w:ascii="David" w:hAnsi="David" w:cs="David"/>
          <w:u w:val="single"/>
          <w:rtl/>
        </w:rPr>
      </w:pPr>
      <w:r w:rsidRPr="00D64858">
        <w:rPr>
          <w:rFonts w:ascii="David" w:hAnsi="David" w:cs="David"/>
          <w:u w:val="single"/>
          <w:rtl/>
        </w:rPr>
        <w:t xml:space="preserve">פרוטוקול מיום 17.12.2025  ועדת תמיכות </w:t>
      </w:r>
      <w:r w:rsidR="00020FF4" w:rsidRPr="00D64858">
        <w:rPr>
          <w:rFonts w:ascii="David" w:hAnsi="David" w:cs="David"/>
          <w:u w:val="single"/>
          <w:rtl/>
        </w:rPr>
        <w:t xml:space="preserve"> </w:t>
      </w:r>
      <w:r w:rsidRPr="00D64858">
        <w:rPr>
          <w:rFonts w:ascii="David" w:hAnsi="David" w:cs="David"/>
          <w:u w:val="single"/>
          <w:rtl/>
        </w:rPr>
        <w:t>ישיבה מס' 3/25</w:t>
      </w:r>
    </w:p>
    <w:p w14:paraId="087EEE9B" w14:textId="77777777" w:rsidR="00D64858" w:rsidRPr="00D64858" w:rsidRDefault="00D64858" w:rsidP="000B6FE5">
      <w:pPr>
        <w:rPr>
          <w:rFonts w:ascii="David" w:hAnsi="David" w:cs="David"/>
          <w:u w:val="single"/>
          <w:rtl/>
        </w:rPr>
      </w:pPr>
    </w:p>
    <w:p w14:paraId="42208C88" w14:textId="77777777" w:rsidR="00D64858" w:rsidRPr="00D64858" w:rsidRDefault="00D64858" w:rsidP="000B6FE5">
      <w:pPr>
        <w:rPr>
          <w:rFonts w:ascii="David" w:hAnsi="David" w:cs="David"/>
          <w:u w:val="single"/>
          <w:rtl/>
        </w:rPr>
      </w:pPr>
    </w:p>
    <w:p w14:paraId="1C5CA15B" w14:textId="5AA92B5D" w:rsidR="00020FF4" w:rsidRPr="00D64858" w:rsidRDefault="00020FF4" w:rsidP="00020FF4">
      <w:pPr>
        <w:ind w:left="360"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       בישיבה נכחו :</w:t>
      </w:r>
    </w:p>
    <w:p w14:paraId="1CCBC794" w14:textId="77777777" w:rsidR="000B6FE5" w:rsidRPr="00D64858" w:rsidRDefault="000B6FE5" w:rsidP="000B6FE5">
      <w:pPr>
        <w:ind w:firstLine="720"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 דורית מוריה  – מנהלת אגף מוניצפאלי ויו"ר הועדה </w:t>
      </w:r>
    </w:p>
    <w:p w14:paraId="28A6DE07" w14:textId="4B78E7AA" w:rsidR="00020FF4" w:rsidRPr="00D64858" w:rsidRDefault="00020FF4" w:rsidP="00020FF4">
      <w:pPr>
        <w:ind w:left="360"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       מרדכי ברשישת – גזבר העירייה – חבר ועדת תמיכות</w:t>
      </w:r>
    </w:p>
    <w:p w14:paraId="08389433" w14:textId="47C7F6E0" w:rsidR="00DD6239" w:rsidRPr="00D64858" w:rsidRDefault="00D34B1D" w:rsidP="00020FF4">
      <w:pPr>
        <w:ind w:firstLine="720"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 </w:t>
      </w:r>
      <w:r w:rsidR="00DD6239" w:rsidRPr="00D64858">
        <w:rPr>
          <w:rFonts w:ascii="David" w:hAnsi="David" w:cs="David"/>
          <w:rtl/>
        </w:rPr>
        <w:t>עו"ד חנה כהן , היועצת המשפטית – חברת ועדה</w:t>
      </w:r>
    </w:p>
    <w:p w14:paraId="4E4D011B" w14:textId="77777777" w:rsidR="00D64858" w:rsidRPr="00D64858" w:rsidRDefault="00D64858" w:rsidP="00020FF4">
      <w:pPr>
        <w:ind w:firstLine="720"/>
        <w:jc w:val="both"/>
        <w:rPr>
          <w:rFonts w:ascii="David" w:hAnsi="David" w:cs="David"/>
          <w:rtl/>
        </w:rPr>
      </w:pPr>
    </w:p>
    <w:p w14:paraId="078A942F" w14:textId="77777777" w:rsidR="00D64858" w:rsidRPr="00D64858" w:rsidRDefault="00D64858" w:rsidP="00020FF4">
      <w:pPr>
        <w:ind w:firstLine="720"/>
        <w:jc w:val="both"/>
        <w:rPr>
          <w:rFonts w:ascii="David" w:hAnsi="David" w:cs="David"/>
          <w:rtl/>
        </w:rPr>
      </w:pPr>
    </w:p>
    <w:p w14:paraId="2B30FDBD" w14:textId="77777777" w:rsidR="00020FF4" w:rsidRPr="00D64858" w:rsidRDefault="00020FF4" w:rsidP="00020FF4">
      <w:pPr>
        <w:ind w:firstLine="720"/>
        <w:jc w:val="both"/>
        <w:rPr>
          <w:rFonts w:ascii="David" w:hAnsi="David" w:cs="David"/>
          <w:u w:val="single"/>
          <w:rtl/>
        </w:rPr>
      </w:pPr>
      <w:r w:rsidRPr="00D64858">
        <w:rPr>
          <w:rFonts w:ascii="David" w:hAnsi="David" w:cs="David"/>
          <w:u w:val="single"/>
          <w:rtl/>
        </w:rPr>
        <w:t>עוד נכחו:</w:t>
      </w:r>
    </w:p>
    <w:p w14:paraId="11831640" w14:textId="0C347241" w:rsidR="00020FF4" w:rsidRPr="00D64858" w:rsidRDefault="00020FF4" w:rsidP="00020FF4">
      <w:pPr>
        <w:ind w:firstLine="720"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>אשר בן יאיר- מנהל מח' ספורט</w:t>
      </w:r>
      <w:r w:rsidR="000B6FE5" w:rsidRPr="00D64858">
        <w:rPr>
          <w:rFonts w:ascii="David" w:hAnsi="David" w:cs="David"/>
          <w:rtl/>
        </w:rPr>
        <w:t xml:space="preserve"> </w:t>
      </w:r>
    </w:p>
    <w:p w14:paraId="6CF95FE0" w14:textId="43146598" w:rsidR="00020FF4" w:rsidRPr="00D64858" w:rsidRDefault="00020FF4" w:rsidP="00D34B1D">
      <w:pPr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          </w:t>
      </w:r>
      <w:r w:rsidR="00636EC7" w:rsidRPr="00D64858">
        <w:rPr>
          <w:rFonts w:ascii="David" w:hAnsi="David" w:cs="David"/>
          <w:rtl/>
        </w:rPr>
        <w:t>אסתי ישי – מנהלת</w:t>
      </w:r>
      <w:r w:rsidR="000B6FE5" w:rsidRPr="00D64858">
        <w:rPr>
          <w:rFonts w:ascii="David" w:hAnsi="David" w:cs="David"/>
          <w:rtl/>
        </w:rPr>
        <w:t xml:space="preserve"> מחלקת </w:t>
      </w:r>
      <w:r w:rsidR="00636EC7" w:rsidRPr="00D64858">
        <w:rPr>
          <w:rFonts w:ascii="David" w:hAnsi="David" w:cs="David"/>
          <w:rtl/>
        </w:rPr>
        <w:t xml:space="preserve"> תנועות נוער </w:t>
      </w:r>
    </w:p>
    <w:p w14:paraId="01B57198" w14:textId="58A4F5DC" w:rsidR="00D34B1D" w:rsidRPr="00D64858" w:rsidRDefault="00DD6239" w:rsidP="00DD6239">
      <w:pPr>
        <w:ind w:firstLine="720"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עו"ד דיאנה רוזמן , </w:t>
      </w:r>
      <w:r w:rsidR="000B6FE5" w:rsidRPr="00D64858">
        <w:rPr>
          <w:rFonts w:ascii="David" w:hAnsi="David" w:cs="David"/>
          <w:rtl/>
        </w:rPr>
        <w:t>ממונה תח</w:t>
      </w:r>
      <w:r w:rsidR="00E86AB2">
        <w:rPr>
          <w:rFonts w:ascii="David" w:hAnsi="David" w:cs="David" w:hint="cs"/>
          <w:rtl/>
        </w:rPr>
        <w:t>ו</w:t>
      </w:r>
      <w:r w:rsidR="000B6FE5" w:rsidRPr="00D64858">
        <w:rPr>
          <w:rFonts w:ascii="David" w:hAnsi="David" w:cs="David"/>
          <w:rtl/>
        </w:rPr>
        <w:t xml:space="preserve">ם בכיר חוזים ומכרזים </w:t>
      </w:r>
      <w:r w:rsidR="00B8287A" w:rsidRPr="00D64858">
        <w:rPr>
          <w:rFonts w:ascii="David" w:hAnsi="David" w:cs="David"/>
          <w:rtl/>
        </w:rPr>
        <w:t>לשכה משפטית</w:t>
      </w:r>
    </w:p>
    <w:p w14:paraId="3F35B802" w14:textId="10E615A8" w:rsidR="00B8287A" w:rsidRPr="00D64858" w:rsidRDefault="00B8287A" w:rsidP="00DD6239">
      <w:pPr>
        <w:ind w:firstLine="720"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>אוסנת דוד – עוזרת גזבר</w:t>
      </w:r>
    </w:p>
    <w:p w14:paraId="55EFAA80" w14:textId="5BA7C18E" w:rsidR="00D34B1D" w:rsidRPr="00D64858" w:rsidRDefault="00D34B1D" w:rsidP="00E86AB2">
      <w:pPr>
        <w:ind w:firstLine="168"/>
        <w:jc w:val="both"/>
        <w:rPr>
          <w:rFonts w:ascii="David" w:hAnsi="David" w:cs="David"/>
          <w:rtl/>
        </w:rPr>
      </w:pPr>
    </w:p>
    <w:p w14:paraId="35E01148" w14:textId="77777777" w:rsidR="00020FF4" w:rsidRPr="00D64858" w:rsidRDefault="00020FF4" w:rsidP="00020FF4">
      <w:pPr>
        <w:ind w:left="386"/>
        <w:jc w:val="both"/>
        <w:rPr>
          <w:rFonts w:ascii="David" w:hAnsi="David" w:cs="David"/>
          <w:rtl/>
        </w:rPr>
      </w:pPr>
    </w:p>
    <w:p w14:paraId="7003C933" w14:textId="47012AAB" w:rsidR="00020FF4" w:rsidRPr="00D64858" w:rsidRDefault="000B6FE5" w:rsidP="00020FF4">
      <w:pPr>
        <w:numPr>
          <w:ilvl w:val="0"/>
          <w:numId w:val="6"/>
        </w:numPr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על </w:t>
      </w:r>
      <w:r w:rsidR="00020FF4" w:rsidRPr="00D64858">
        <w:rPr>
          <w:rFonts w:ascii="David" w:hAnsi="David" w:cs="David"/>
          <w:rtl/>
        </w:rPr>
        <w:t>סדר היום:</w:t>
      </w:r>
    </w:p>
    <w:p w14:paraId="5C4AA5C2" w14:textId="77777777" w:rsidR="00020FF4" w:rsidRPr="00D64858" w:rsidRDefault="00020FF4" w:rsidP="00020FF4">
      <w:pPr>
        <w:rPr>
          <w:rFonts w:ascii="David" w:hAnsi="David" w:cs="David"/>
        </w:rPr>
      </w:pPr>
    </w:p>
    <w:p w14:paraId="36C5E39C" w14:textId="27FBAB5D" w:rsidR="00020FF4" w:rsidRPr="00D64858" w:rsidRDefault="00020FF4" w:rsidP="00020FF4">
      <w:pPr>
        <w:jc w:val="both"/>
        <w:rPr>
          <w:rFonts w:ascii="David" w:hAnsi="David" w:cs="David"/>
          <w:u w:val="single"/>
          <w:rtl/>
        </w:rPr>
      </w:pPr>
      <w:r w:rsidRPr="00D64858">
        <w:rPr>
          <w:rFonts w:ascii="David" w:hAnsi="David" w:cs="David"/>
          <w:u w:val="single"/>
          <w:rtl/>
        </w:rPr>
        <w:t>חלוקת כספי תמיכות בתחומים:  ספורט, נוער ורווחה לשנת 202</w:t>
      </w:r>
      <w:r w:rsidR="00D34B1D" w:rsidRPr="00D64858">
        <w:rPr>
          <w:rFonts w:ascii="David" w:hAnsi="David" w:cs="David"/>
          <w:u w:val="single"/>
          <w:rtl/>
        </w:rPr>
        <w:t>5</w:t>
      </w:r>
      <w:r w:rsidRPr="00D64858">
        <w:rPr>
          <w:rFonts w:ascii="David" w:hAnsi="David" w:cs="David"/>
          <w:u w:val="single"/>
          <w:rtl/>
        </w:rPr>
        <w:t>.</w:t>
      </w:r>
    </w:p>
    <w:p w14:paraId="60B9B33C" w14:textId="77777777" w:rsidR="00020FF4" w:rsidRPr="00D64858" w:rsidRDefault="00020FF4" w:rsidP="00020FF4">
      <w:pPr>
        <w:jc w:val="both"/>
        <w:rPr>
          <w:rFonts w:ascii="David" w:hAnsi="David" w:cs="David"/>
          <w:rtl/>
        </w:rPr>
      </w:pPr>
    </w:p>
    <w:p w14:paraId="4F1DDD49" w14:textId="62EF4B66" w:rsidR="00020FF4" w:rsidRPr="00D64858" w:rsidRDefault="00020FF4" w:rsidP="00020FF4">
      <w:pPr>
        <w:numPr>
          <w:ilvl w:val="0"/>
          <w:numId w:val="5"/>
        </w:numPr>
        <w:contextualSpacing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>הוגשו בקשות לקבלת תמיכות</w:t>
      </w:r>
      <w:r w:rsidR="00DD6239" w:rsidRPr="00D64858">
        <w:rPr>
          <w:rFonts w:ascii="David" w:hAnsi="David" w:cs="David"/>
          <w:rtl/>
        </w:rPr>
        <w:t>.</w:t>
      </w:r>
      <w:r w:rsidRPr="00D64858">
        <w:rPr>
          <w:rFonts w:ascii="David" w:hAnsi="David" w:cs="David"/>
          <w:rtl/>
        </w:rPr>
        <w:t xml:space="preserve"> </w:t>
      </w:r>
      <w:r w:rsidR="000B6FE5" w:rsidRPr="00D64858">
        <w:rPr>
          <w:rFonts w:ascii="David" w:hAnsi="David" w:cs="David"/>
          <w:rtl/>
        </w:rPr>
        <w:t xml:space="preserve"> מנהל המחלקות הרלבנטיות המשמשים כ</w:t>
      </w:r>
      <w:r w:rsidRPr="00D64858">
        <w:rPr>
          <w:rFonts w:ascii="David" w:hAnsi="David" w:cs="David"/>
          <w:rtl/>
        </w:rPr>
        <w:t>מנהלי (מפקחים) תמיכות נדרשו להגיש המלצתם על אופן חלוקת כספי התמיכות לשנת 202</w:t>
      </w:r>
      <w:r w:rsidR="00D34B1D" w:rsidRPr="00D64858">
        <w:rPr>
          <w:rFonts w:ascii="David" w:hAnsi="David" w:cs="David"/>
          <w:rtl/>
        </w:rPr>
        <w:t>5</w:t>
      </w:r>
      <w:r w:rsidRPr="00D64858">
        <w:rPr>
          <w:rFonts w:ascii="David" w:hAnsi="David" w:cs="David"/>
          <w:rtl/>
        </w:rPr>
        <w:t>. הו</w:t>
      </w:r>
      <w:r w:rsidR="00DD6239" w:rsidRPr="00D64858">
        <w:rPr>
          <w:rFonts w:ascii="David" w:hAnsi="David" w:cs="David"/>
          <w:rtl/>
        </w:rPr>
        <w:t>ו</w:t>
      </w:r>
      <w:r w:rsidRPr="00D64858">
        <w:rPr>
          <w:rFonts w:ascii="David" w:hAnsi="David" w:cs="David"/>
          <w:rtl/>
        </w:rPr>
        <w:t>עדה המקצועית ממליצה לאשר את החלטותיה הבאות:</w:t>
      </w:r>
    </w:p>
    <w:p w14:paraId="47BF2737" w14:textId="77777777" w:rsidR="00020FF4" w:rsidRPr="00D64858" w:rsidRDefault="00020FF4" w:rsidP="00020FF4">
      <w:pPr>
        <w:ind w:left="720"/>
        <w:contextualSpacing/>
        <w:rPr>
          <w:rFonts w:ascii="David" w:hAnsi="David" w:cs="David"/>
          <w:rtl/>
        </w:rPr>
      </w:pPr>
    </w:p>
    <w:p w14:paraId="6F8FF463" w14:textId="77777777" w:rsidR="00D64858" w:rsidRDefault="00020FF4" w:rsidP="00020FF4">
      <w:pPr>
        <w:numPr>
          <w:ilvl w:val="1"/>
          <w:numId w:val="5"/>
        </w:numPr>
        <w:contextualSpacing/>
        <w:jc w:val="both"/>
        <w:rPr>
          <w:rFonts w:ascii="David" w:hAnsi="David" w:cs="David"/>
        </w:rPr>
      </w:pPr>
      <w:r w:rsidRPr="00D64858">
        <w:rPr>
          <w:rFonts w:ascii="David" w:hAnsi="David" w:cs="David"/>
          <w:u w:val="single"/>
          <w:rtl/>
        </w:rPr>
        <w:t>חלוקת כספי תמיכות בתחום הספורט לשנת 202</w:t>
      </w:r>
      <w:r w:rsidR="00D34B1D" w:rsidRPr="00D64858">
        <w:rPr>
          <w:rFonts w:ascii="David" w:hAnsi="David" w:cs="David"/>
          <w:u w:val="single"/>
          <w:rtl/>
        </w:rPr>
        <w:t>5</w:t>
      </w:r>
      <w:r w:rsidRPr="00D64858">
        <w:rPr>
          <w:rFonts w:ascii="David" w:hAnsi="David" w:cs="David"/>
          <w:rtl/>
        </w:rPr>
        <w:t xml:space="preserve"> </w:t>
      </w:r>
    </w:p>
    <w:p w14:paraId="015532FD" w14:textId="77777777" w:rsidR="00D64858" w:rsidRDefault="00D64858" w:rsidP="00D64858">
      <w:pPr>
        <w:ind w:left="1080"/>
        <w:contextualSpacing/>
        <w:jc w:val="both"/>
        <w:rPr>
          <w:rFonts w:ascii="David" w:hAnsi="David" w:cs="David"/>
          <w:rtl/>
        </w:rPr>
      </w:pPr>
    </w:p>
    <w:p w14:paraId="30489A80" w14:textId="5475AC81" w:rsidR="00077EEE" w:rsidRPr="00D64858" w:rsidRDefault="00D64858" w:rsidP="00D64858">
      <w:pPr>
        <w:ind w:left="1080"/>
        <w:contextualSpacing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מר </w:t>
      </w:r>
      <w:r w:rsidR="006C24D5" w:rsidRPr="00D64858">
        <w:rPr>
          <w:rFonts w:ascii="David" w:hAnsi="David" w:cs="David"/>
          <w:rtl/>
        </w:rPr>
        <w:t>אשר בן יאיר</w:t>
      </w:r>
      <w:r>
        <w:rPr>
          <w:rFonts w:ascii="David" w:hAnsi="David" w:cs="David" w:hint="cs"/>
          <w:rtl/>
        </w:rPr>
        <w:t xml:space="preserve"> מנהל מחלקת ספורט </w:t>
      </w:r>
      <w:r w:rsidR="00020FF4" w:rsidRPr="00D64858">
        <w:rPr>
          <w:rFonts w:ascii="David" w:hAnsi="David" w:cs="David"/>
          <w:rtl/>
        </w:rPr>
        <w:t xml:space="preserve">ציין כי </w:t>
      </w:r>
      <w:r w:rsidR="00077EEE" w:rsidRPr="00D64858">
        <w:rPr>
          <w:rFonts w:ascii="David" w:hAnsi="David" w:cs="David"/>
          <w:rtl/>
        </w:rPr>
        <w:t xml:space="preserve">על פי הודעה ממפקחת מנהל הספורט, בכוונת מנהל הספורט לאשר ולהעביר את כספי תמיכות סל הספורט (שקל מול שקל) לשנת 2025. </w:t>
      </w:r>
      <w:r w:rsidR="00020FF4" w:rsidRPr="00D64858">
        <w:rPr>
          <w:rFonts w:ascii="David" w:hAnsi="David" w:cs="David"/>
          <w:rtl/>
        </w:rPr>
        <w:t xml:space="preserve">קיימת סבירות גבוהה מאד כי מנהל הספורט יחלק </w:t>
      </w:r>
      <w:r w:rsidR="00077EEE" w:rsidRPr="00D64858">
        <w:rPr>
          <w:rFonts w:ascii="David" w:hAnsi="David" w:cs="David"/>
          <w:rtl/>
        </w:rPr>
        <w:t>את ה</w:t>
      </w:r>
      <w:r w:rsidR="00020FF4" w:rsidRPr="00D64858">
        <w:rPr>
          <w:rFonts w:ascii="David" w:hAnsi="David" w:cs="David"/>
          <w:rtl/>
        </w:rPr>
        <w:t xml:space="preserve">תמיכות </w:t>
      </w:r>
      <w:r w:rsidR="00077EEE" w:rsidRPr="00D64858">
        <w:rPr>
          <w:rFonts w:ascii="David" w:hAnsi="David" w:cs="David"/>
          <w:rtl/>
        </w:rPr>
        <w:t xml:space="preserve">בחודשים ינואר-פברואר 2025.  </w:t>
      </w:r>
    </w:p>
    <w:p w14:paraId="0B503FD3" w14:textId="13F81BA1" w:rsidR="00020FF4" w:rsidRPr="00D64858" w:rsidRDefault="00020FF4" w:rsidP="00077EEE">
      <w:pPr>
        <w:ind w:left="1080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כספי התמיכות לשנת </w:t>
      </w:r>
      <w:r w:rsidR="00865417" w:rsidRPr="00D64858">
        <w:rPr>
          <w:rFonts w:ascii="David" w:hAnsi="David" w:cs="David"/>
          <w:rtl/>
        </w:rPr>
        <w:t>2025</w:t>
      </w:r>
      <w:r w:rsidRPr="00D64858">
        <w:rPr>
          <w:rFonts w:ascii="David" w:hAnsi="David" w:cs="David"/>
          <w:rtl/>
        </w:rPr>
        <w:t xml:space="preserve"> יחולקו לספורטאים מצטיינים ולהישגיות אגודות ספורט בהתאם לתבחינים שאושרו ופורסמו.</w:t>
      </w:r>
    </w:p>
    <w:p w14:paraId="4571330A" w14:textId="77777777" w:rsidR="000B6FE5" w:rsidRPr="00D64858" w:rsidRDefault="00020FF4" w:rsidP="00020FF4">
      <w:pPr>
        <w:ind w:left="1080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המנהל הגיש המלצתו לאופן חלוקת כספי התמיכות לשנת </w:t>
      </w:r>
      <w:r w:rsidR="00865417" w:rsidRPr="00D64858">
        <w:rPr>
          <w:rFonts w:ascii="David" w:hAnsi="David" w:cs="David"/>
          <w:rtl/>
        </w:rPr>
        <w:t>2025</w:t>
      </w:r>
      <w:r w:rsidRPr="00D64858">
        <w:rPr>
          <w:rFonts w:ascii="David" w:hAnsi="David" w:cs="David"/>
          <w:rtl/>
        </w:rPr>
        <w:t xml:space="preserve"> לספורטאים מצטיינים ולהישגיות של אגודות ספורט בהתאם לקריטריונים.</w:t>
      </w:r>
    </w:p>
    <w:p w14:paraId="2ACF2C8F" w14:textId="7BB849B3" w:rsidR="000B6FE5" w:rsidRPr="00D64858" w:rsidRDefault="00020FF4" w:rsidP="00020FF4">
      <w:pPr>
        <w:ind w:left="1080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הועדה בחנה את המלצת </w:t>
      </w:r>
      <w:r w:rsidR="000B6FE5" w:rsidRPr="00D64858">
        <w:rPr>
          <w:rFonts w:ascii="David" w:hAnsi="David" w:cs="David"/>
          <w:rtl/>
        </w:rPr>
        <w:t>מר בן יאיר .</w:t>
      </w:r>
    </w:p>
    <w:p w14:paraId="6156D893" w14:textId="6344F888" w:rsidR="000B6FE5" w:rsidRPr="00D64858" w:rsidRDefault="007450E2" w:rsidP="00020FF4">
      <w:pPr>
        <w:ind w:left="1080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בהתאם לתחשיב שהוגש </w:t>
      </w:r>
      <w:r w:rsidR="00272126" w:rsidRPr="00D64858">
        <w:rPr>
          <w:rFonts w:ascii="David" w:hAnsi="David" w:cs="David"/>
          <w:rtl/>
        </w:rPr>
        <w:t xml:space="preserve">על </w:t>
      </w:r>
      <w:r w:rsidR="000B6FE5" w:rsidRPr="00D64858">
        <w:rPr>
          <w:rFonts w:ascii="David" w:hAnsi="David" w:cs="David"/>
          <w:rtl/>
        </w:rPr>
        <w:t xml:space="preserve">בן יאיר אשר </w:t>
      </w:r>
      <w:r w:rsidRPr="00D64858">
        <w:rPr>
          <w:rFonts w:ascii="David" w:hAnsi="David" w:cs="David"/>
          <w:rtl/>
        </w:rPr>
        <w:t xml:space="preserve">סכום התמיכה לספורטאי מצטיין לנוער </w:t>
      </w:r>
      <w:r w:rsidR="00272126" w:rsidRPr="00D64858">
        <w:rPr>
          <w:rFonts w:ascii="David" w:hAnsi="David" w:cs="David"/>
          <w:rtl/>
        </w:rPr>
        <w:t xml:space="preserve">הינו </w:t>
      </w:r>
      <w:r w:rsidRPr="00D64858">
        <w:rPr>
          <w:rFonts w:ascii="David" w:hAnsi="David" w:cs="David"/>
          <w:rtl/>
        </w:rPr>
        <w:t xml:space="preserve">בסך 889 </w:t>
      </w:r>
      <w:r w:rsidR="00020FF4" w:rsidRPr="00D64858">
        <w:rPr>
          <w:rFonts w:ascii="David" w:hAnsi="David" w:cs="David"/>
          <w:rtl/>
        </w:rPr>
        <w:t xml:space="preserve"> </w:t>
      </w:r>
      <w:r w:rsidR="00272126" w:rsidRPr="00D64858">
        <w:rPr>
          <w:rFonts w:ascii="David" w:hAnsi="David" w:cs="David"/>
          <w:rtl/>
        </w:rPr>
        <w:t xml:space="preserve">₪ </w:t>
      </w:r>
      <w:r w:rsidRPr="00D64858">
        <w:rPr>
          <w:rFonts w:ascii="David" w:hAnsi="David" w:cs="David"/>
          <w:rtl/>
        </w:rPr>
        <w:t>ולספורטאי מצטיין מבוגר 1,270 ₪</w:t>
      </w:r>
      <w:r w:rsidR="00272126" w:rsidRPr="00D64858">
        <w:rPr>
          <w:rFonts w:ascii="David" w:hAnsi="David" w:cs="David"/>
          <w:rtl/>
        </w:rPr>
        <w:t xml:space="preserve"> (כך שכל המדד במלואו יעמוד על 50,165 ₪)</w:t>
      </w:r>
      <w:r w:rsidRPr="00D64858">
        <w:rPr>
          <w:rFonts w:ascii="David" w:hAnsi="David" w:cs="David"/>
          <w:rtl/>
        </w:rPr>
        <w:t xml:space="preserve">. </w:t>
      </w:r>
    </w:p>
    <w:p w14:paraId="6335A355" w14:textId="47C529B6" w:rsidR="00272126" w:rsidRPr="00D64858" w:rsidRDefault="007450E2" w:rsidP="00020FF4">
      <w:pPr>
        <w:ind w:left="1080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</w:t>
      </w:r>
      <w:r w:rsidR="00272126" w:rsidRPr="00D64858">
        <w:rPr>
          <w:rFonts w:ascii="David" w:hAnsi="David" w:cs="David"/>
          <w:rtl/>
        </w:rPr>
        <w:t xml:space="preserve"> המנהל </w:t>
      </w:r>
      <w:r w:rsidRPr="00D64858">
        <w:rPr>
          <w:rFonts w:ascii="David" w:hAnsi="David" w:cs="David"/>
          <w:rtl/>
        </w:rPr>
        <w:t>ביקש מהוועדה לעגל את סכומי התמיכות כלפי מעלה ל</w:t>
      </w:r>
      <w:r w:rsidR="00272126" w:rsidRPr="00D64858">
        <w:rPr>
          <w:rFonts w:ascii="David" w:hAnsi="David" w:cs="David"/>
          <w:rtl/>
        </w:rPr>
        <w:t>-</w:t>
      </w:r>
      <w:r w:rsidRPr="00D64858">
        <w:rPr>
          <w:rFonts w:ascii="David" w:hAnsi="David" w:cs="David"/>
          <w:rtl/>
        </w:rPr>
        <w:t xml:space="preserve"> </w:t>
      </w:r>
      <w:r w:rsidR="00272126" w:rsidRPr="00D64858">
        <w:rPr>
          <w:rFonts w:ascii="David" w:hAnsi="David" w:cs="David"/>
          <w:rtl/>
        </w:rPr>
        <w:t>900 ₪  ל</w:t>
      </w:r>
      <w:r w:rsidRPr="00D64858">
        <w:rPr>
          <w:rFonts w:ascii="David" w:hAnsi="David" w:cs="David"/>
          <w:rtl/>
        </w:rPr>
        <w:t xml:space="preserve">נוער ו-1,300 ₪ למבוגר </w:t>
      </w:r>
      <w:r w:rsidR="00272126" w:rsidRPr="00D64858">
        <w:rPr>
          <w:rFonts w:ascii="David" w:hAnsi="David" w:cs="David"/>
          <w:rtl/>
        </w:rPr>
        <w:t>ובכך סכום התמיכה הכולל במדד זה יעמוד 51,100 ₪. הוועדה החליטה להיענות לבקשתו</w:t>
      </w:r>
      <w:r w:rsidRPr="00D64858">
        <w:rPr>
          <w:rFonts w:ascii="David" w:hAnsi="David" w:cs="David"/>
          <w:rtl/>
        </w:rPr>
        <w:t xml:space="preserve"> על </w:t>
      </w:r>
      <w:r w:rsidR="00272126" w:rsidRPr="00D64858">
        <w:rPr>
          <w:rFonts w:ascii="David" w:hAnsi="David" w:cs="David"/>
          <w:rtl/>
        </w:rPr>
        <w:t xml:space="preserve">אף התוספת מעל הסכום המקסימלי בתבחין (תוספת של 1,100 ₪). </w:t>
      </w:r>
      <w:r w:rsidRPr="00D64858">
        <w:rPr>
          <w:rFonts w:ascii="David" w:hAnsi="David" w:cs="David"/>
          <w:rtl/>
        </w:rPr>
        <w:t xml:space="preserve"> </w:t>
      </w:r>
    </w:p>
    <w:p w14:paraId="20AD4923" w14:textId="71DE03D4" w:rsidR="00020FF4" w:rsidRDefault="000B6FE5" w:rsidP="00020FF4">
      <w:pPr>
        <w:ind w:left="1080"/>
        <w:contextualSpacing/>
        <w:jc w:val="both"/>
        <w:rPr>
          <w:rFonts w:ascii="David" w:hAnsi="David" w:cs="David"/>
          <w:b/>
          <w:bCs/>
          <w:u w:val="single"/>
          <w:rtl/>
        </w:rPr>
      </w:pPr>
      <w:r w:rsidRPr="00D64858">
        <w:rPr>
          <w:rFonts w:ascii="David" w:hAnsi="David" w:cs="David"/>
          <w:b/>
          <w:bCs/>
          <w:u w:val="single"/>
          <w:rtl/>
        </w:rPr>
        <w:t xml:space="preserve">החלטה </w:t>
      </w:r>
    </w:p>
    <w:p w14:paraId="714AFED3" w14:textId="77777777" w:rsidR="00D64858" w:rsidRPr="00D64858" w:rsidRDefault="00D64858" w:rsidP="00020FF4">
      <w:pPr>
        <w:ind w:left="1080"/>
        <w:contextualSpacing/>
        <w:jc w:val="both"/>
        <w:rPr>
          <w:rFonts w:ascii="David" w:hAnsi="David" w:cs="David"/>
          <w:b/>
          <w:bCs/>
          <w:u w:val="single"/>
          <w:rtl/>
        </w:rPr>
      </w:pPr>
    </w:p>
    <w:p w14:paraId="24676680" w14:textId="63DBE94A" w:rsidR="000B6FE5" w:rsidRDefault="000B6FE5" w:rsidP="00077EEE">
      <w:pPr>
        <w:ind w:left="1080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מאשרים את </w:t>
      </w:r>
      <w:r w:rsidR="00020FF4" w:rsidRPr="00D64858">
        <w:rPr>
          <w:rFonts w:ascii="David" w:hAnsi="David" w:cs="David"/>
          <w:rtl/>
        </w:rPr>
        <w:t xml:space="preserve"> המלצת </w:t>
      </w:r>
      <w:r w:rsidRPr="00D64858">
        <w:rPr>
          <w:rFonts w:ascii="David" w:hAnsi="David" w:cs="David"/>
          <w:rtl/>
        </w:rPr>
        <w:t xml:space="preserve">מנהל מחלקת ספורט </w:t>
      </w:r>
      <w:r w:rsidR="00020FF4" w:rsidRPr="00D64858">
        <w:rPr>
          <w:rFonts w:ascii="David" w:hAnsi="David" w:cs="David"/>
          <w:rtl/>
        </w:rPr>
        <w:t xml:space="preserve"> לחלוקת כספי תמיכות בתחום הספורט לשנת </w:t>
      </w:r>
      <w:r w:rsidR="00865417" w:rsidRPr="00D64858">
        <w:rPr>
          <w:rFonts w:ascii="David" w:hAnsi="David" w:cs="David"/>
          <w:rtl/>
        </w:rPr>
        <w:t>2025</w:t>
      </w:r>
      <w:r w:rsidR="00020FF4" w:rsidRPr="00D64858">
        <w:rPr>
          <w:rFonts w:ascii="David" w:hAnsi="David" w:cs="David"/>
          <w:rtl/>
        </w:rPr>
        <w:t xml:space="preserve"> לספורטאים המצטיינים</w:t>
      </w:r>
      <w:r w:rsidR="00272126" w:rsidRPr="00D64858">
        <w:rPr>
          <w:rFonts w:ascii="David" w:hAnsi="David" w:cs="David"/>
          <w:rtl/>
        </w:rPr>
        <w:t xml:space="preserve"> כמפורט לעיל</w:t>
      </w:r>
      <w:r w:rsidR="00020FF4" w:rsidRPr="00D64858">
        <w:rPr>
          <w:rFonts w:ascii="David" w:hAnsi="David" w:cs="David"/>
          <w:rtl/>
        </w:rPr>
        <w:t xml:space="preserve"> </w:t>
      </w:r>
      <w:r w:rsidR="00272126" w:rsidRPr="00D64858">
        <w:rPr>
          <w:rFonts w:ascii="David" w:hAnsi="David" w:cs="David"/>
          <w:rtl/>
        </w:rPr>
        <w:t xml:space="preserve">בסך של 51,100 ₪ </w:t>
      </w:r>
      <w:r w:rsidR="00020FF4" w:rsidRPr="00D64858">
        <w:rPr>
          <w:rFonts w:ascii="David" w:hAnsi="David" w:cs="David"/>
          <w:rtl/>
        </w:rPr>
        <w:t>ו</w:t>
      </w:r>
      <w:r w:rsidR="00077EEE" w:rsidRPr="00D64858">
        <w:rPr>
          <w:rFonts w:ascii="David" w:hAnsi="David" w:cs="David"/>
          <w:rtl/>
        </w:rPr>
        <w:t xml:space="preserve">כספי תמיכה במדד </w:t>
      </w:r>
      <w:r w:rsidR="00020FF4" w:rsidRPr="00D64858">
        <w:rPr>
          <w:rFonts w:ascii="David" w:hAnsi="David" w:cs="David"/>
          <w:rtl/>
        </w:rPr>
        <w:t xml:space="preserve">הישגיות אגודות הספורט </w:t>
      </w:r>
      <w:r w:rsidR="00272126" w:rsidRPr="00D64858">
        <w:rPr>
          <w:rFonts w:ascii="David" w:hAnsi="David" w:cs="David"/>
          <w:rtl/>
        </w:rPr>
        <w:t xml:space="preserve">בסך כולל של 40,000 ₪ ל-4 אגודות ספורט שעמדו בקריטריונים של מדד הישגיות, </w:t>
      </w:r>
      <w:r w:rsidR="00020FF4" w:rsidRPr="00D64858">
        <w:rPr>
          <w:rFonts w:ascii="David" w:hAnsi="David" w:cs="David"/>
          <w:rtl/>
        </w:rPr>
        <w:t>בהתאם לצרופה א' לפרוטוקול</w:t>
      </w:r>
      <w:r w:rsidR="00DD6239" w:rsidRPr="00D64858">
        <w:rPr>
          <w:rFonts w:ascii="David" w:hAnsi="David" w:cs="David"/>
          <w:rtl/>
        </w:rPr>
        <w:t>.</w:t>
      </w:r>
    </w:p>
    <w:p w14:paraId="6E218D29" w14:textId="77777777" w:rsidR="00D64858" w:rsidRPr="00D64858" w:rsidRDefault="00D64858" w:rsidP="00077EEE">
      <w:pPr>
        <w:ind w:left="1080"/>
        <w:contextualSpacing/>
        <w:jc w:val="both"/>
        <w:rPr>
          <w:rFonts w:ascii="David" w:hAnsi="David" w:cs="David"/>
          <w:rtl/>
        </w:rPr>
      </w:pPr>
    </w:p>
    <w:p w14:paraId="32DB8222" w14:textId="0FDD7CDF" w:rsidR="00020FF4" w:rsidRPr="00D64858" w:rsidRDefault="000B6FE5" w:rsidP="00077EEE">
      <w:pPr>
        <w:ind w:left="1080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במידה ומשרד הספורט יבצע חלוקת תמיכות </w:t>
      </w:r>
      <w:r w:rsidR="00020FF4" w:rsidRPr="00D64858">
        <w:rPr>
          <w:rFonts w:ascii="David" w:hAnsi="David" w:cs="David"/>
          <w:rtl/>
        </w:rPr>
        <w:t xml:space="preserve">סל הספורט (שקל מול שקל) לשנת </w:t>
      </w:r>
      <w:r w:rsidR="00865417" w:rsidRPr="00D64858">
        <w:rPr>
          <w:rFonts w:ascii="David" w:hAnsi="David" w:cs="David"/>
          <w:rtl/>
        </w:rPr>
        <w:t>2025</w:t>
      </w:r>
      <w:r w:rsidR="00020FF4" w:rsidRPr="00D64858">
        <w:rPr>
          <w:rFonts w:ascii="David" w:hAnsi="David" w:cs="David"/>
          <w:rtl/>
        </w:rPr>
        <w:t xml:space="preserve">,  </w:t>
      </w:r>
      <w:r w:rsidRPr="00D64858">
        <w:rPr>
          <w:rFonts w:ascii="David" w:hAnsi="David" w:cs="David"/>
          <w:rtl/>
        </w:rPr>
        <w:t xml:space="preserve">העירייה תפעל אף היא לחלוקת הכספים </w:t>
      </w:r>
      <w:r w:rsidR="00077EEE" w:rsidRPr="00D64858">
        <w:rPr>
          <w:rFonts w:ascii="David" w:hAnsi="David" w:cs="David"/>
          <w:rtl/>
        </w:rPr>
        <w:t xml:space="preserve"> </w:t>
      </w:r>
      <w:r w:rsidR="00DD6239" w:rsidRPr="00D64858">
        <w:rPr>
          <w:rFonts w:ascii="David" w:hAnsi="David" w:cs="David"/>
          <w:rtl/>
        </w:rPr>
        <w:t>בסכום שלא יעלה על היתרה התקציבית לאחר חלוקת התמיכות במדדי הישגיות וספורטאים מצטיינים</w:t>
      </w:r>
      <w:r w:rsidRPr="00D64858">
        <w:rPr>
          <w:rFonts w:ascii="David" w:hAnsi="David" w:cs="David"/>
          <w:rtl/>
        </w:rPr>
        <w:t xml:space="preserve"> הכל בכפוף לאישור תקציבי.</w:t>
      </w:r>
    </w:p>
    <w:p w14:paraId="2A1C1198" w14:textId="77777777" w:rsidR="00020FF4" w:rsidRPr="00D64858" w:rsidRDefault="00020FF4" w:rsidP="00020FF4">
      <w:pPr>
        <w:ind w:left="1080"/>
        <w:contextualSpacing/>
        <w:jc w:val="both"/>
        <w:rPr>
          <w:rFonts w:ascii="David" w:hAnsi="David" w:cs="David"/>
          <w:rtl/>
        </w:rPr>
      </w:pPr>
    </w:p>
    <w:p w14:paraId="3FC218CA" w14:textId="77777777" w:rsidR="00D64858" w:rsidRPr="00D64858" w:rsidRDefault="00020FF4" w:rsidP="00020FF4">
      <w:pPr>
        <w:numPr>
          <w:ilvl w:val="1"/>
          <w:numId w:val="7"/>
        </w:numPr>
        <w:contextualSpacing/>
        <w:rPr>
          <w:rFonts w:ascii="David" w:hAnsi="David" w:cs="David"/>
        </w:rPr>
      </w:pPr>
      <w:r w:rsidRPr="00D64858">
        <w:rPr>
          <w:rFonts w:ascii="David" w:hAnsi="David" w:cs="David"/>
          <w:u w:val="single"/>
          <w:rtl/>
        </w:rPr>
        <w:lastRenderedPageBreak/>
        <w:t xml:space="preserve">חלוקת תמיכות בתחום הרווחה לשנת </w:t>
      </w:r>
      <w:r w:rsidR="00865417" w:rsidRPr="00D64858">
        <w:rPr>
          <w:rFonts w:ascii="David" w:hAnsi="David" w:cs="David"/>
          <w:u w:val="single"/>
          <w:rtl/>
        </w:rPr>
        <w:t>2025</w:t>
      </w:r>
    </w:p>
    <w:p w14:paraId="225CC40E" w14:textId="77777777" w:rsidR="00D64858" w:rsidRDefault="00D64858" w:rsidP="00D64858">
      <w:pPr>
        <w:ind w:left="1069"/>
        <w:contextualSpacing/>
        <w:rPr>
          <w:rFonts w:ascii="David" w:hAnsi="David" w:cs="David"/>
          <w:u w:val="single"/>
          <w:rtl/>
        </w:rPr>
      </w:pPr>
    </w:p>
    <w:p w14:paraId="6470E501" w14:textId="143DCFE2" w:rsidR="00DD6239" w:rsidRPr="00D64858" w:rsidRDefault="000B6FE5" w:rsidP="00D64858">
      <w:pPr>
        <w:ind w:left="1069"/>
        <w:contextualSpacing/>
        <w:rPr>
          <w:rFonts w:ascii="David" w:hAnsi="David" w:cs="David"/>
        </w:rPr>
      </w:pPr>
      <w:r w:rsidRPr="00D64858">
        <w:rPr>
          <w:rFonts w:ascii="David" w:hAnsi="David" w:cs="David"/>
          <w:rtl/>
        </w:rPr>
        <w:t xml:space="preserve">מנהלת מינהל רווחה </w:t>
      </w:r>
      <w:r w:rsidR="00020FF4" w:rsidRPr="00D64858">
        <w:rPr>
          <w:rFonts w:ascii="David" w:hAnsi="David" w:cs="David"/>
          <w:rtl/>
        </w:rPr>
        <w:t xml:space="preserve"> </w:t>
      </w:r>
      <w:r w:rsidR="00DD6239" w:rsidRPr="00D64858">
        <w:rPr>
          <w:rFonts w:ascii="David" w:hAnsi="David" w:cs="David"/>
          <w:rtl/>
        </w:rPr>
        <w:t xml:space="preserve">הודיעה לוועדה כי לא הוגשו בקשות לתמיכות בתחום הרווחה לשנה זה. </w:t>
      </w:r>
    </w:p>
    <w:p w14:paraId="6EE075AE" w14:textId="77777777" w:rsidR="000B6FE5" w:rsidRPr="00D64858" w:rsidRDefault="00020FF4" w:rsidP="00DD6239">
      <w:pPr>
        <w:ind w:left="1069"/>
        <w:contextualSpacing/>
        <w:rPr>
          <w:rFonts w:ascii="David" w:hAnsi="David" w:cs="David"/>
          <w:b/>
          <w:bCs/>
          <w:u w:val="single"/>
          <w:rtl/>
        </w:rPr>
      </w:pPr>
      <w:r w:rsidRPr="00D64858">
        <w:rPr>
          <w:rFonts w:ascii="David" w:hAnsi="David" w:cs="David"/>
          <w:b/>
          <w:bCs/>
          <w:u w:val="single"/>
          <w:rtl/>
        </w:rPr>
        <w:t xml:space="preserve">החלטה: </w:t>
      </w:r>
    </w:p>
    <w:p w14:paraId="11DBB363" w14:textId="73C3E577" w:rsidR="00020FF4" w:rsidRPr="00D64858" w:rsidRDefault="000B6FE5" w:rsidP="00DD6239">
      <w:pPr>
        <w:ind w:left="1069"/>
        <w:contextualSpacing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>לאור העדר הבקשות לא יחולקו תמיכות בתחום זה לשנת 2025.</w:t>
      </w:r>
      <w:r w:rsidR="00DD6239" w:rsidRPr="00D64858">
        <w:rPr>
          <w:rFonts w:ascii="David" w:hAnsi="David" w:cs="David"/>
          <w:rtl/>
        </w:rPr>
        <w:t xml:space="preserve"> </w:t>
      </w:r>
      <w:r w:rsidRPr="00D64858">
        <w:rPr>
          <w:rFonts w:ascii="David" w:hAnsi="David" w:cs="David"/>
          <w:rtl/>
        </w:rPr>
        <w:t xml:space="preserve"> </w:t>
      </w:r>
    </w:p>
    <w:p w14:paraId="347D9529" w14:textId="77777777" w:rsidR="00020FF4" w:rsidRPr="00D64858" w:rsidRDefault="00020FF4" w:rsidP="00020FF4">
      <w:pPr>
        <w:tabs>
          <w:tab w:val="left" w:pos="1076"/>
        </w:tabs>
        <w:ind w:left="1076"/>
        <w:jc w:val="both"/>
        <w:rPr>
          <w:rFonts w:ascii="David" w:hAnsi="David" w:cs="David"/>
        </w:rPr>
      </w:pPr>
    </w:p>
    <w:p w14:paraId="5A768112" w14:textId="77777777" w:rsidR="00D64858" w:rsidRDefault="00020FF4" w:rsidP="00020FF4">
      <w:pPr>
        <w:numPr>
          <w:ilvl w:val="1"/>
          <w:numId w:val="7"/>
        </w:numPr>
        <w:tabs>
          <w:tab w:val="left" w:pos="746"/>
        </w:tabs>
        <w:contextualSpacing/>
        <w:jc w:val="both"/>
        <w:rPr>
          <w:rFonts w:ascii="David" w:hAnsi="David" w:cs="David"/>
        </w:rPr>
      </w:pPr>
      <w:r w:rsidRPr="00D64858">
        <w:rPr>
          <w:rFonts w:ascii="David" w:hAnsi="David" w:cs="David"/>
          <w:u w:val="single"/>
          <w:rtl/>
        </w:rPr>
        <w:t xml:space="preserve">חלוקת תמיכות בתחום הנוער לשנת </w:t>
      </w:r>
      <w:r w:rsidR="00865417" w:rsidRPr="00D64858">
        <w:rPr>
          <w:rFonts w:ascii="David" w:hAnsi="David" w:cs="David"/>
          <w:u w:val="single"/>
          <w:rtl/>
        </w:rPr>
        <w:t>2025</w:t>
      </w:r>
      <w:r w:rsidRPr="00D64858">
        <w:rPr>
          <w:rFonts w:ascii="David" w:hAnsi="David" w:cs="David"/>
          <w:rtl/>
        </w:rPr>
        <w:t xml:space="preserve"> </w:t>
      </w:r>
    </w:p>
    <w:p w14:paraId="0366CDAE" w14:textId="77777777" w:rsidR="00D64858" w:rsidRDefault="00D64858" w:rsidP="00D64858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</w:p>
    <w:p w14:paraId="02D3CC8A" w14:textId="0F4273F2" w:rsidR="000B6FE5" w:rsidRDefault="00020FF4" w:rsidP="00D64858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</w:t>
      </w:r>
      <w:r w:rsidR="00636EC7" w:rsidRPr="00D64858">
        <w:rPr>
          <w:rFonts w:ascii="David" w:hAnsi="David" w:cs="David"/>
          <w:rtl/>
        </w:rPr>
        <w:t xml:space="preserve">הוגשו 5 בקשות לתמיכה. </w:t>
      </w:r>
      <w:r w:rsidRPr="00D64858">
        <w:rPr>
          <w:rFonts w:ascii="David" w:hAnsi="David" w:cs="David"/>
          <w:rtl/>
        </w:rPr>
        <w:t xml:space="preserve">ההמלצה לחלוקת כספי התמיכות בתחום הנוער לשנת </w:t>
      </w:r>
      <w:r w:rsidR="00865417" w:rsidRPr="00D64858">
        <w:rPr>
          <w:rFonts w:ascii="David" w:hAnsi="David" w:cs="David"/>
          <w:rtl/>
        </w:rPr>
        <w:t>2025</w:t>
      </w:r>
      <w:r w:rsidRPr="00D64858">
        <w:rPr>
          <w:rFonts w:ascii="David" w:hAnsi="David" w:cs="David"/>
          <w:rtl/>
        </w:rPr>
        <w:t xml:space="preserve"> הוגשה על ידי </w:t>
      </w:r>
      <w:r w:rsidR="000B6FE5" w:rsidRPr="00D64858">
        <w:rPr>
          <w:rFonts w:ascii="David" w:hAnsi="David" w:cs="David"/>
          <w:rtl/>
        </w:rPr>
        <w:t xml:space="preserve">גב' </w:t>
      </w:r>
      <w:r w:rsidRPr="00D64858">
        <w:rPr>
          <w:rFonts w:ascii="David" w:hAnsi="David" w:cs="David"/>
          <w:rtl/>
        </w:rPr>
        <w:t xml:space="preserve"> </w:t>
      </w:r>
      <w:r w:rsidR="00865417" w:rsidRPr="00D64858">
        <w:rPr>
          <w:rFonts w:ascii="David" w:hAnsi="David" w:cs="David"/>
          <w:rtl/>
        </w:rPr>
        <w:t>רעות אביזידר</w:t>
      </w:r>
      <w:r w:rsidR="00DD6239" w:rsidRPr="00D64858">
        <w:rPr>
          <w:rFonts w:ascii="David" w:hAnsi="David" w:cs="David"/>
          <w:rtl/>
        </w:rPr>
        <w:t>י</w:t>
      </w:r>
      <w:r w:rsidR="00636EC7" w:rsidRPr="00D64858">
        <w:rPr>
          <w:rFonts w:ascii="David" w:hAnsi="David" w:cs="David"/>
          <w:rtl/>
        </w:rPr>
        <w:t>ס</w:t>
      </w:r>
      <w:r w:rsidRPr="00D64858">
        <w:rPr>
          <w:rFonts w:ascii="David" w:hAnsi="David" w:cs="David"/>
          <w:rtl/>
        </w:rPr>
        <w:t xml:space="preserve"> המשמשת כמנהלת </w:t>
      </w:r>
      <w:r w:rsidR="00865417" w:rsidRPr="00D64858">
        <w:rPr>
          <w:rFonts w:ascii="David" w:hAnsi="David" w:cs="David"/>
          <w:rtl/>
        </w:rPr>
        <w:t>אגף</w:t>
      </w:r>
      <w:r w:rsidRPr="00D64858">
        <w:rPr>
          <w:rFonts w:ascii="David" w:hAnsi="David" w:cs="David"/>
          <w:rtl/>
        </w:rPr>
        <w:t xml:space="preserve"> נוער</w:t>
      </w:r>
      <w:r w:rsidR="000B6FE5" w:rsidRPr="00D64858">
        <w:rPr>
          <w:rFonts w:ascii="David" w:hAnsi="David" w:cs="David"/>
          <w:rtl/>
        </w:rPr>
        <w:t xml:space="preserve">. </w:t>
      </w:r>
    </w:p>
    <w:p w14:paraId="3CC83F16" w14:textId="77777777" w:rsidR="00D64858" w:rsidRPr="00D64858" w:rsidRDefault="00D64858" w:rsidP="00D64858">
      <w:pPr>
        <w:tabs>
          <w:tab w:val="left" w:pos="746"/>
        </w:tabs>
        <w:ind w:left="1069"/>
        <w:contextualSpacing/>
        <w:jc w:val="both"/>
        <w:rPr>
          <w:rFonts w:ascii="David" w:hAnsi="David" w:cs="David"/>
        </w:rPr>
      </w:pPr>
    </w:p>
    <w:p w14:paraId="52F061D9" w14:textId="70AFF1A7" w:rsidR="000B6FE5" w:rsidRPr="00D64858" w:rsidRDefault="000B6FE5" w:rsidP="000B6FE5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בוצעה סקירה  של כלל</w:t>
      </w:r>
      <w:r w:rsidRPr="00D64858">
        <w:rPr>
          <w:rFonts w:ascii="David" w:hAnsi="David" w:cs="David"/>
          <w:u w:val="single"/>
          <w:rtl/>
        </w:rPr>
        <w:t xml:space="preserve"> </w:t>
      </w:r>
      <w:r w:rsidR="00020FF4" w:rsidRPr="00D64858">
        <w:rPr>
          <w:rFonts w:ascii="David" w:hAnsi="David" w:cs="David"/>
          <w:rtl/>
        </w:rPr>
        <w:t xml:space="preserve">פעילות תנועות הנוער כולל פעילות תנועות הנוער. חלוקת כספי התמיכות בתחום הנוער עם דברי ההסבר על אופן ביצוע הניקוד לכל תנועה </w:t>
      </w:r>
    </w:p>
    <w:p w14:paraId="2219EAA6" w14:textId="77777777" w:rsidR="000B6FE5" w:rsidRPr="00D64858" w:rsidRDefault="000B6FE5" w:rsidP="000B6FE5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</w:p>
    <w:p w14:paraId="103795E4" w14:textId="647B999D" w:rsidR="000B6FE5" w:rsidRPr="00D64858" w:rsidRDefault="00020FF4" w:rsidP="000B6FE5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b/>
          <w:bCs/>
          <w:u w:val="single"/>
          <w:rtl/>
        </w:rPr>
      </w:pPr>
      <w:r w:rsidRPr="00D64858">
        <w:rPr>
          <w:rFonts w:ascii="David" w:hAnsi="David" w:cs="David"/>
          <w:b/>
          <w:bCs/>
          <w:u w:val="single"/>
          <w:rtl/>
        </w:rPr>
        <w:t xml:space="preserve">החלטה: </w:t>
      </w:r>
    </w:p>
    <w:p w14:paraId="50D02893" w14:textId="100E3334" w:rsidR="00020FF4" w:rsidRPr="00D64858" w:rsidRDefault="00020FF4" w:rsidP="000B6FE5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לאשר את חלוקת כספי תמיכות בתחום הנוער בהתאם לפירוט בצרופה </w:t>
      </w:r>
      <w:r w:rsidR="000B6FE5" w:rsidRPr="00D64858">
        <w:rPr>
          <w:rFonts w:ascii="David" w:hAnsi="David" w:cs="David"/>
          <w:rtl/>
        </w:rPr>
        <w:t xml:space="preserve">ב'  </w:t>
      </w:r>
      <w:r w:rsidRPr="00D64858">
        <w:rPr>
          <w:rFonts w:ascii="David" w:hAnsi="David" w:cs="David"/>
          <w:rtl/>
        </w:rPr>
        <w:t>לפרוטוקול .</w:t>
      </w:r>
    </w:p>
    <w:p w14:paraId="38BC4CE4" w14:textId="77777777" w:rsidR="000B6FE5" w:rsidRPr="00D64858" w:rsidRDefault="000B6FE5" w:rsidP="000B6FE5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</w:p>
    <w:p w14:paraId="2238572D" w14:textId="0898BCC1" w:rsidR="000B6FE5" w:rsidRPr="00D64858" w:rsidRDefault="000B6FE5" w:rsidP="00D64858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</w:t>
      </w:r>
    </w:p>
    <w:p w14:paraId="5CB171B5" w14:textId="77777777" w:rsidR="00020FF4" w:rsidRPr="00D64858" w:rsidRDefault="00020FF4" w:rsidP="00020FF4">
      <w:pPr>
        <w:ind w:left="720"/>
        <w:contextualSpacing/>
        <w:rPr>
          <w:rFonts w:ascii="David" w:hAnsi="David" w:cs="David"/>
        </w:rPr>
      </w:pPr>
    </w:p>
    <w:p w14:paraId="1E641295" w14:textId="0BCF11CF" w:rsidR="00020FF4" w:rsidRPr="00D64858" w:rsidRDefault="000B6FE5" w:rsidP="00020FF4">
      <w:pPr>
        <w:numPr>
          <w:ilvl w:val="1"/>
          <w:numId w:val="7"/>
        </w:numPr>
        <w:tabs>
          <w:tab w:val="left" w:pos="746"/>
        </w:tabs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הועדה מבהירה </w:t>
      </w:r>
      <w:r w:rsidR="00020FF4" w:rsidRPr="00D64858">
        <w:rPr>
          <w:rFonts w:ascii="David" w:hAnsi="David" w:cs="David"/>
          <w:rtl/>
        </w:rPr>
        <w:t xml:space="preserve"> חלוקת כספי התמיכות לשנת </w:t>
      </w:r>
      <w:r w:rsidR="00865417" w:rsidRPr="00D64858">
        <w:rPr>
          <w:rFonts w:ascii="David" w:hAnsi="David" w:cs="David"/>
          <w:rtl/>
        </w:rPr>
        <w:t>2025</w:t>
      </w:r>
      <w:r w:rsidR="00020FF4" w:rsidRPr="00D64858">
        <w:rPr>
          <w:rFonts w:ascii="David" w:hAnsi="David" w:cs="David"/>
          <w:rtl/>
        </w:rPr>
        <w:t xml:space="preserve"> בכל התחומים </w:t>
      </w:r>
      <w:r w:rsidR="003B1F04" w:rsidRPr="00D64858">
        <w:rPr>
          <w:rFonts w:ascii="David" w:hAnsi="David" w:cs="David"/>
          <w:rtl/>
        </w:rPr>
        <w:t>המצוינים</w:t>
      </w:r>
      <w:r w:rsidR="00020FF4" w:rsidRPr="00D64858">
        <w:rPr>
          <w:rFonts w:ascii="David" w:hAnsi="David" w:cs="David"/>
          <w:rtl/>
        </w:rPr>
        <w:t xml:space="preserve"> לעיל </w:t>
      </w:r>
    </w:p>
    <w:p w14:paraId="0029B234" w14:textId="13AF76FC" w:rsidR="00020FF4" w:rsidRPr="00D64858" w:rsidRDefault="00020FF4" w:rsidP="00020FF4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מותנית בתקינות הבקשות שהוגשו ובהשלמת כל מסמכי הבקשות. </w:t>
      </w:r>
      <w:r w:rsidR="000B6FE5" w:rsidRPr="00D64858">
        <w:rPr>
          <w:rFonts w:ascii="David" w:hAnsi="David" w:cs="David"/>
          <w:rtl/>
        </w:rPr>
        <w:t xml:space="preserve"> </w:t>
      </w:r>
    </w:p>
    <w:p w14:paraId="65F5CD49" w14:textId="51A5750A" w:rsidR="000B6FE5" w:rsidRPr="00D64858" w:rsidRDefault="000B6FE5" w:rsidP="00020FF4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פרוטוקול ועדת התמיכות יועבר  לאישור מועצת העיר שתתקיים ב 23.12.2025.</w:t>
      </w:r>
    </w:p>
    <w:p w14:paraId="5AA620B9" w14:textId="77777777" w:rsidR="00020FF4" w:rsidRPr="00D64858" w:rsidRDefault="00020FF4" w:rsidP="00020FF4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</w:p>
    <w:p w14:paraId="32423D04" w14:textId="77777777" w:rsidR="00020FF4" w:rsidRPr="00D64858" w:rsidRDefault="00020FF4" w:rsidP="00020FF4">
      <w:pPr>
        <w:tabs>
          <w:tab w:val="left" w:pos="746"/>
        </w:tabs>
        <w:ind w:left="1069"/>
        <w:contextualSpacing/>
        <w:jc w:val="both"/>
        <w:rPr>
          <w:rFonts w:ascii="David" w:hAnsi="David" w:cs="David"/>
          <w:rtl/>
        </w:rPr>
      </w:pPr>
    </w:p>
    <w:p w14:paraId="322B8238" w14:textId="77777777" w:rsidR="00020FF4" w:rsidRPr="00D64858" w:rsidRDefault="00020FF4" w:rsidP="00020FF4">
      <w:pPr>
        <w:ind w:left="720"/>
        <w:contextualSpacing/>
        <w:rPr>
          <w:rFonts w:ascii="David" w:hAnsi="David" w:cs="David"/>
        </w:rPr>
      </w:pPr>
    </w:p>
    <w:p w14:paraId="06C2BB6F" w14:textId="77777777" w:rsidR="00403FC3" w:rsidRPr="00D64858" w:rsidRDefault="00403FC3" w:rsidP="00403FC3">
      <w:pPr>
        <w:ind w:left="1106" w:hanging="1080"/>
        <w:jc w:val="both"/>
        <w:rPr>
          <w:rFonts w:ascii="David" w:hAnsi="David" w:cs="David"/>
          <w:rtl/>
        </w:rPr>
      </w:pPr>
    </w:p>
    <w:p w14:paraId="779D543B" w14:textId="77777777" w:rsidR="00403FC3" w:rsidRPr="00D64858" w:rsidRDefault="00403FC3" w:rsidP="00403FC3">
      <w:pPr>
        <w:ind w:left="927"/>
        <w:contextualSpacing/>
        <w:jc w:val="both"/>
        <w:rPr>
          <w:rFonts w:ascii="David" w:hAnsi="David" w:cs="David"/>
          <w:rtl/>
        </w:rPr>
      </w:pPr>
    </w:p>
    <w:p w14:paraId="69B56380" w14:textId="77777777" w:rsidR="00403FC3" w:rsidRPr="00D64858" w:rsidRDefault="00403FC3" w:rsidP="00403FC3">
      <w:pPr>
        <w:ind w:left="927"/>
        <w:contextualSpacing/>
        <w:jc w:val="both"/>
        <w:rPr>
          <w:rFonts w:ascii="David" w:hAnsi="David" w:cs="David"/>
          <w:rtl/>
        </w:rPr>
      </w:pPr>
    </w:p>
    <w:p w14:paraId="6EB7204E" w14:textId="77777777" w:rsidR="00403FC3" w:rsidRPr="00D64858" w:rsidRDefault="00403FC3" w:rsidP="00403FC3">
      <w:pPr>
        <w:ind w:left="927"/>
        <w:contextualSpacing/>
        <w:jc w:val="both"/>
        <w:rPr>
          <w:rFonts w:ascii="David" w:hAnsi="David" w:cs="David"/>
          <w:rtl/>
        </w:rPr>
      </w:pPr>
    </w:p>
    <w:p w14:paraId="025F4561" w14:textId="77777777" w:rsidR="00403FC3" w:rsidRPr="00D64858" w:rsidRDefault="00403FC3" w:rsidP="00403FC3">
      <w:pPr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_____________                    _______________                    ________________  </w:t>
      </w:r>
    </w:p>
    <w:p w14:paraId="1BF5433A" w14:textId="77777777" w:rsidR="00403FC3" w:rsidRPr="00D64858" w:rsidRDefault="00403FC3" w:rsidP="00403FC3">
      <w:pPr>
        <w:jc w:val="both"/>
        <w:rPr>
          <w:rFonts w:ascii="David" w:hAnsi="David" w:cs="David"/>
          <w:rtl/>
        </w:rPr>
      </w:pPr>
    </w:p>
    <w:p w14:paraId="2B20C943" w14:textId="1E853AA1" w:rsidR="00403FC3" w:rsidRPr="00D64858" w:rsidRDefault="00403FC3" w:rsidP="00403FC3">
      <w:pPr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     דורית מוריה                              </w:t>
      </w:r>
      <w:r w:rsidR="003B1F04" w:rsidRPr="00D64858">
        <w:rPr>
          <w:rFonts w:ascii="David" w:hAnsi="David" w:cs="David"/>
          <w:rtl/>
        </w:rPr>
        <w:t xml:space="preserve">חנה כהן </w:t>
      </w:r>
      <w:r w:rsidRPr="00D64858">
        <w:rPr>
          <w:rFonts w:ascii="David" w:hAnsi="David" w:cs="David"/>
          <w:rtl/>
        </w:rPr>
        <w:t xml:space="preserve">                         </w:t>
      </w:r>
      <w:r w:rsidR="003B1F04" w:rsidRPr="00D64858">
        <w:rPr>
          <w:rFonts w:ascii="David" w:hAnsi="David" w:cs="David"/>
          <w:rtl/>
        </w:rPr>
        <w:t xml:space="preserve">              </w:t>
      </w:r>
      <w:r w:rsidRPr="00D64858">
        <w:rPr>
          <w:rFonts w:ascii="David" w:hAnsi="David" w:cs="David"/>
          <w:rtl/>
        </w:rPr>
        <w:t xml:space="preserve">      מרדכי ברשישת  </w:t>
      </w: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</w:r>
      <w:r w:rsidRPr="00D64858">
        <w:rPr>
          <w:rFonts w:ascii="David" w:hAnsi="David" w:cs="David"/>
          <w:rtl/>
        </w:rPr>
        <w:tab/>
        <w:t xml:space="preserve"> </w:t>
      </w:r>
    </w:p>
    <w:p w14:paraId="23D5DADF" w14:textId="18CEE1A8" w:rsidR="00403FC3" w:rsidRPr="00D64858" w:rsidRDefault="00403FC3" w:rsidP="00403FC3">
      <w:pPr>
        <w:jc w:val="both"/>
        <w:rPr>
          <w:rFonts w:ascii="David" w:hAnsi="David" w:cs="David"/>
          <w:rtl/>
        </w:rPr>
      </w:pPr>
      <w:r w:rsidRPr="00D64858">
        <w:rPr>
          <w:rFonts w:ascii="David" w:hAnsi="David" w:cs="David"/>
          <w:rtl/>
        </w:rPr>
        <w:t xml:space="preserve">  מנהלת האגף המוניציפלי                     היועצת המשפטית                            גזבר העירייה </w:t>
      </w:r>
    </w:p>
    <w:p w14:paraId="5E3A5415" w14:textId="2A100F61" w:rsidR="00403FC3" w:rsidRPr="00D64858" w:rsidRDefault="00403FC3" w:rsidP="00403FC3">
      <w:pPr>
        <w:jc w:val="both"/>
        <w:rPr>
          <w:rFonts w:ascii="David" w:hAnsi="David" w:cs="David"/>
        </w:rPr>
      </w:pPr>
      <w:r w:rsidRPr="00D64858">
        <w:rPr>
          <w:rFonts w:ascii="David" w:hAnsi="David" w:cs="David"/>
          <w:rtl/>
        </w:rPr>
        <w:t xml:space="preserve">ויו"ר הועדה לענייני תמיכות           וחברת ועדה לענייני תמיכות                   וחבר ועדת תמיכות </w:t>
      </w:r>
    </w:p>
    <w:p w14:paraId="4F1F0AB1" w14:textId="4EBA833E" w:rsidR="00FA7136" w:rsidRPr="00D64858" w:rsidRDefault="00FA7136" w:rsidP="00245745">
      <w:pPr>
        <w:rPr>
          <w:rFonts w:ascii="David" w:hAnsi="David" w:cs="David"/>
          <w:rtl/>
        </w:rPr>
      </w:pPr>
    </w:p>
    <w:p w14:paraId="6449BCB6" w14:textId="7BD96E20" w:rsidR="00F7746F" w:rsidRPr="00D64858" w:rsidRDefault="00F7746F" w:rsidP="00245745">
      <w:pPr>
        <w:rPr>
          <w:rFonts w:ascii="David" w:hAnsi="David" w:cs="David"/>
          <w:rtl/>
        </w:rPr>
      </w:pPr>
    </w:p>
    <w:p w14:paraId="5F62C3EC" w14:textId="6B033024" w:rsidR="00F7746F" w:rsidRPr="00D64858" w:rsidRDefault="00F7746F" w:rsidP="00245745">
      <w:pPr>
        <w:rPr>
          <w:rFonts w:ascii="David" w:hAnsi="David" w:cs="David"/>
          <w:rtl/>
        </w:rPr>
      </w:pPr>
    </w:p>
    <w:p w14:paraId="745AB522" w14:textId="56E3D475" w:rsidR="00F7746F" w:rsidRPr="00D64858" w:rsidRDefault="00F7746F" w:rsidP="00245745">
      <w:pPr>
        <w:rPr>
          <w:rFonts w:ascii="David" w:hAnsi="David" w:cs="David"/>
          <w:rtl/>
        </w:rPr>
      </w:pPr>
    </w:p>
    <w:p w14:paraId="7D5A7720" w14:textId="1298F2AD" w:rsidR="00F7746F" w:rsidRPr="00D64858" w:rsidRDefault="00F7746F" w:rsidP="00245745">
      <w:pPr>
        <w:rPr>
          <w:rFonts w:ascii="David" w:hAnsi="David" w:cs="David"/>
          <w:rtl/>
        </w:rPr>
      </w:pPr>
    </w:p>
    <w:p w14:paraId="10A287A1" w14:textId="4639E87B" w:rsidR="00F7746F" w:rsidRPr="00D64858" w:rsidRDefault="00F7746F" w:rsidP="00245745">
      <w:pPr>
        <w:rPr>
          <w:rFonts w:ascii="David" w:hAnsi="David" w:cs="David"/>
          <w:rtl/>
        </w:rPr>
      </w:pPr>
    </w:p>
    <w:p w14:paraId="36988AFB" w14:textId="15187FED" w:rsidR="00F7746F" w:rsidRPr="00D64858" w:rsidRDefault="00F7746F" w:rsidP="00245745">
      <w:pPr>
        <w:rPr>
          <w:rFonts w:ascii="David" w:hAnsi="David" w:cs="David"/>
          <w:rtl/>
        </w:rPr>
      </w:pPr>
    </w:p>
    <w:p w14:paraId="67F0582C" w14:textId="719D276F" w:rsidR="00F7746F" w:rsidRPr="00D64858" w:rsidRDefault="00F7746F" w:rsidP="00245745">
      <w:pPr>
        <w:rPr>
          <w:rFonts w:ascii="David" w:hAnsi="David" w:cs="David"/>
          <w:rtl/>
        </w:rPr>
      </w:pPr>
    </w:p>
    <w:p w14:paraId="362E28DE" w14:textId="23E2A298" w:rsidR="005F0030" w:rsidRPr="00D64858" w:rsidRDefault="005F0030" w:rsidP="00245745">
      <w:pPr>
        <w:rPr>
          <w:rFonts w:ascii="David" w:hAnsi="David" w:cs="David"/>
          <w:rtl/>
        </w:rPr>
      </w:pPr>
    </w:p>
    <w:p w14:paraId="488461CF" w14:textId="19A90BB5" w:rsidR="005F0030" w:rsidRPr="00D64858" w:rsidRDefault="005F0030" w:rsidP="00245745">
      <w:pPr>
        <w:rPr>
          <w:rFonts w:ascii="David" w:hAnsi="David" w:cs="David"/>
          <w:rtl/>
        </w:rPr>
      </w:pPr>
    </w:p>
    <w:p w14:paraId="0532D980" w14:textId="0ACEC690" w:rsidR="005F0030" w:rsidRPr="00D64858" w:rsidRDefault="005F0030" w:rsidP="00245745">
      <w:pPr>
        <w:rPr>
          <w:rFonts w:ascii="David" w:hAnsi="David" w:cs="David"/>
          <w:rtl/>
        </w:rPr>
      </w:pPr>
    </w:p>
    <w:p w14:paraId="39A44B98" w14:textId="6EF4D26B" w:rsidR="005F0030" w:rsidRPr="00D64858" w:rsidRDefault="005F0030" w:rsidP="00245745">
      <w:pPr>
        <w:rPr>
          <w:rFonts w:ascii="David" w:hAnsi="David" w:cs="David"/>
          <w:rtl/>
        </w:rPr>
      </w:pPr>
    </w:p>
    <w:p w14:paraId="413948A9" w14:textId="77777777" w:rsidR="005F0030" w:rsidRPr="00D64858" w:rsidRDefault="005F0030" w:rsidP="00245745">
      <w:pPr>
        <w:rPr>
          <w:rFonts w:ascii="David" w:hAnsi="David" w:cs="David"/>
          <w:rtl/>
        </w:rPr>
      </w:pPr>
    </w:p>
    <w:p w14:paraId="74E9FFD0" w14:textId="77777777" w:rsidR="00FA7136" w:rsidRPr="00D64858" w:rsidRDefault="00FA7136" w:rsidP="00245745">
      <w:pPr>
        <w:rPr>
          <w:rFonts w:ascii="David" w:hAnsi="David" w:cs="David"/>
          <w:rtl/>
        </w:rPr>
      </w:pPr>
    </w:p>
    <w:p w14:paraId="652A2BD1" w14:textId="77777777" w:rsidR="00314A39" w:rsidRPr="00D64858" w:rsidRDefault="00314A39" w:rsidP="00314A39">
      <w:pPr>
        <w:rPr>
          <w:rFonts w:ascii="David" w:hAnsi="David" w:cs="David"/>
          <w:rtl/>
        </w:rPr>
      </w:pPr>
      <w:r w:rsidRPr="00D64858">
        <w:rPr>
          <w:rFonts w:ascii="David" w:eastAsia="Calibri" w:hAnsi="David" w:cs="David"/>
          <w:noProof/>
        </w:rPr>
        <w:drawing>
          <wp:anchor distT="0" distB="0" distL="114300" distR="114300" simplePos="0" relativeHeight="251663360" behindDoc="0" locked="0" layoutInCell="1" allowOverlap="1" wp14:anchorId="09372DAB" wp14:editId="24DFA3E8">
            <wp:simplePos x="0" y="0"/>
            <wp:positionH relativeFrom="column">
              <wp:posOffset>5397353</wp:posOffset>
            </wp:positionH>
            <wp:positionV relativeFrom="paragraph">
              <wp:posOffset>50311</wp:posOffset>
            </wp:positionV>
            <wp:extent cx="518795" cy="764540"/>
            <wp:effectExtent l="0" t="0" r="0" b="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0C6B8" w14:textId="77777777" w:rsidR="00314A39" w:rsidRPr="00D64858" w:rsidRDefault="00314A39" w:rsidP="00314A39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="David" w:eastAsia="Calibri" w:hAnsi="David" w:cs="David"/>
          <w:color w:val="1F497D"/>
          <w:rtl/>
        </w:rPr>
      </w:pPr>
      <w:r w:rsidRPr="00D64858">
        <w:rPr>
          <w:rFonts w:ascii="David" w:eastAsia="Calibri" w:hAnsi="David" w:cs="David"/>
          <w:color w:val="1F497D"/>
          <w:rtl/>
        </w:rPr>
        <w:t xml:space="preserve">.......................................................................................................................................... </w:t>
      </w:r>
    </w:p>
    <w:p w14:paraId="1D54567D" w14:textId="77777777" w:rsidR="00314A39" w:rsidRPr="00D64858" w:rsidRDefault="00314A39" w:rsidP="00314A39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="David" w:eastAsia="Calibri" w:hAnsi="David" w:cs="David"/>
          <w:color w:val="1F497D"/>
          <w:rtl/>
        </w:rPr>
      </w:pPr>
      <w:r w:rsidRPr="00D64858">
        <w:rPr>
          <w:rFonts w:ascii="David" w:eastAsia="Calibri" w:hAnsi="David" w:cs="David"/>
          <w:noProof/>
          <w:rtl/>
        </w:rPr>
        <w:drawing>
          <wp:anchor distT="0" distB="0" distL="114300" distR="114300" simplePos="0" relativeHeight="251664384" behindDoc="0" locked="0" layoutInCell="1" allowOverlap="1" wp14:anchorId="329FCA42" wp14:editId="371F0AB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2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858">
        <w:rPr>
          <w:rFonts w:ascii="David" w:eastAsia="Calibri" w:hAnsi="David" w:cs="David"/>
          <w:color w:val="1F497D"/>
          <w:rtl/>
        </w:rPr>
        <w:t xml:space="preserve">ת.ד. 10 בת-ים 59100. </w:t>
      </w:r>
      <w:r w:rsidRPr="00D64858">
        <w:rPr>
          <w:rFonts w:ascii="David" w:eastAsia="Calibri" w:hAnsi="David" w:cs="David"/>
          <w:color w:val="1F497D"/>
        </w:rPr>
        <w:t>Bat-Yam</w:t>
      </w:r>
      <w:r w:rsidRPr="00D64858">
        <w:rPr>
          <w:rFonts w:ascii="David" w:eastAsia="Calibri" w:hAnsi="David" w:cs="David"/>
          <w:color w:val="1F497D"/>
          <w:rtl/>
        </w:rPr>
        <w:t>, 10</w:t>
      </w:r>
      <w:r w:rsidRPr="00D64858">
        <w:rPr>
          <w:rFonts w:ascii="David" w:eastAsia="Calibri" w:hAnsi="David" w:cs="David"/>
          <w:color w:val="1F497D"/>
        </w:rPr>
        <w:t xml:space="preserve"> </w:t>
      </w:r>
      <w:r w:rsidRPr="00D64858">
        <w:rPr>
          <w:rFonts w:ascii="David" w:eastAsia="Calibri" w:hAnsi="David" w:cs="David"/>
          <w:color w:val="1F497D"/>
          <w:rtl/>
        </w:rPr>
        <w:t>.</w:t>
      </w:r>
      <w:r w:rsidRPr="00D64858">
        <w:rPr>
          <w:rFonts w:ascii="David" w:eastAsia="Calibri" w:hAnsi="David" w:cs="David"/>
          <w:color w:val="1F497D"/>
        </w:rPr>
        <w:t>P.O.B</w:t>
      </w:r>
      <w:r w:rsidRPr="00D64858">
        <w:rPr>
          <w:rFonts w:ascii="David" w:eastAsia="Calibri" w:hAnsi="David" w:cs="David"/>
          <w:color w:val="1F497D"/>
          <w:rtl/>
        </w:rPr>
        <w:t xml:space="preserve">,  </w:t>
      </w:r>
      <w:r w:rsidRPr="00D64858">
        <w:rPr>
          <w:rFonts w:ascii="David" w:eastAsia="Calibri" w:hAnsi="David" w:cs="David"/>
          <w:color w:val="1F497D"/>
        </w:rPr>
        <w:t xml:space="preserve">batyam.muni.il    </w:t>
      </w:r>
      <w:r w:rsidRPr="00D64858">
        <w:rPr>
          <w:rFonts w:ascii="David" w:eastAsia="Calibri" w:hAnsi="David" w:cs="David"/>
          <w:color w:val="1F497D"/>
          <w:rtl/>
        </w:rPr>
        <w:t xml:space="preserve"> המוקד העירוני 107</w:t>
      </w:r>
    </w:p>
    <w:p w14:paraId="4786C47D" w14:textId="77777777" w:rsidR="00314A39" w:rsidRPr="00D64858" w:rsidRDefault="00314A39" w:rsidP="00314A39">
      <w:pPr>
        <w:rPr>
          <w:rFonts w:ascii="David" w:hAnsi="David" w:cs="David"/>
          <w:rtl/>
        </w:rPr>
      </w:pPr>
    </w:p>
    <w:p w14:paraId="182CC967" w14:textId="77777777" w:rsidR="003B5079" w:rsidRPr="00D64858" w:rsidRDefault="003B5079" w:rsidP="00942E55">
      <w:pPr>
        <w:rPr>
          <w:rFonts w:ascii="David" w:hAnsi="David" w:cs="David"/>
          <w:rtl/>
        </w:rPr>
      </w:pPr>
    </w:p>
    <w:sectPr w:rsidR="003B5079" w:rsidRPr="00D64858" w:rsidSect="0024515A">
      <w:headerReference w:type="default" r:id="rId9"/>
      <w:footerReference w:type="default" r:id="rId10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1D7E5" w14:textId="77777777" w:rsidR="00226A35" w:rsidRDefault="00226A35" w:rsidP="00AC32C8">
      <w:r>
        <w:separator/>
      </w:r>
    </w:p>
  </w:endnote>
  <w:endnote w:type="continuationSeparator" w:id="0">
    <w:p w14:paraId="55C9D832" w14:textId="77777777" w:rsidR="00226A35" w:rsidRDefault="00226A35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6C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19C2" w14:textId="77777777" w:rsidR="00226A35" w:rsidRDefault="00226A35" w:rsidP="00AC32C8">
      <w:r>
        <w:separator/>
      </w:r>
    </w:p>
  </w:footnote>
  <w:footnote w:type="continuationSeparator" w:id="0">
    <w:p w14:paraId="0B6E722D" w14:textId="77777777" w:rsidR="00226A35" w:rsidRDefault="00226A35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3D79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80004A0" wp14:editId="03BE1637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164C2F4A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03BEE5AE" w14:textId="127DC0A1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  <w:p w14:paraId="4D7DF5BD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F49D6"/>
    <w:multiLevelType w:val="multilevel"/>
    <w:tmpl w:val="D74632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E543ECA"/>
    <w:multiLevelType w:val="hybridMultilevel"/>
    <w:tmpl w:val="6AC0BCDE"/>
    <w:lvl w:ilvl="0" w:tplc="D594325C">
      <w:start w:val="1"/>
      <w:numFmt w:val="decimal"/>
      <w:lvlText w:val="%1."/>
      <w:lvlJc w:val="left"/>
      <w:pPr>
        <w:ind w:left="5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96335"/>
    <w:multiLevelType w:val="multilevel"/>
    <w:tmpl w:val="83BE8A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496" w:hanging="720"/>
      </w:pPr>
    </w:lvl>
    <w:lvl w:ilvl="3">
      <w:start w:val="1"/>
      <w:numFmt w:val="decimal"/>
      <w:lvlText w:val="%1.%2.%3.%4"/>
      <w:lvlJc w:val="left"/>
      <w:pPr>
        <w:ind w:left="3384" w:hanging="720"/>
      </w:pPr>
    </w:lvl>
    <w:lvl w:ilvl="4">
      <w:start w:val="1"/>
      <w:numFmt w:val="decimal"/>
      <w:lvlText w:val="%1.%2.%3.%4.%5"/>
      <w:lvlJc w:val="left"/>
      <w:pPr>
        <w:ind w:left="4632" w:hanging="1080"/>
      </w:pPr>
    </w:lvl>
    <w:lvl w:ilvl="5">
      <w:start w:val="1"/>
      <w:numFmt w:val="decimal"/>
      <w:lvlText w:val="%1.%2.%3.%4.%5.%6"/>
      <w:lvlJc w:val="left"/>
      <w:pPr>
        <w:ind w:left="5520" w:hanging="1080"/>
      </w:pPr>
    </w:lvl>
    <w:lvl w:ilvl="6">
      <w:start w:val="1"/>
      <w:numFmt w:val="decimal"/>
      <w:lvlText w:val="%1.%2.%3.%4.%5.%6.%7"/>
      <w:lvlJc w:val="left"/>
      <w:pPr>
        <w:ind w:left="6768" w:hanging="1440"/>
      </w:pPr>
    </w:lvl>
    <w:lvl w:ilvl="7">
      <w:start w:val="1"/>
      <w:numFmt w:val="decimal"/>
      <w:lvlText w:val="%1.%2.%3.%4.%5.%6.%7.%8"/>
      <w:lvlJc w:val="left"/>
      <w:pPr>
        <w:ind w:left="7656" w:hanging="1440"/>
      </w:pPr>
    </w:lvl>
    <w:lvl w:ilvl="8">
      <w:start w:val="1"/>
      <w:numFmt w:val="decimal"/>
      <w:lvlText w:val="%1.%2.%3.%4.%5.%6.%7.%8.%9"/>
      <w:lvlJc w:val="left"/>
      <w:pPr>
        <w:ind w:left="8904" w:hanging="1800"/>
      </w:pPr>
    </w:lvl>
  </w:abstractNum>
  <w:abstractNum w:abstractNumId="4" w15:restartNumberingAfterBreak="0">
    <w:nsid w:val="6F585369"/>
    <w:multiLevelType w:val="hybridMultilevel"/>
    <w:tmpl w:val="DDC0B2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384178">
    <w:abstractNumId w:val="2"/>
  </w:num>
  <w:num w:numId="2" w16cid:durableId="1506286817">
    <w:abstractNumId w:val="4"/>
  </w:num>
  <w:num w:numId="3" w16cid:durableId="889924803">
    <w:abstractNumId w:val="0"/>
  </w:num>
  <w:num w:numId="4" w16cid:durableId="1035234971">
    <w:abstractNumId w:val="1"/>
  </w:num>
  <w:num w:numId="5" w16cid:durableId="268008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1013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6457622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4241"/>
    <w:rsid w:val="00020FF4"/>
    <w:rsid w:val="00025238"/>
    <w:rsid w:val="00050577"/>
    <w:rsid w:val="00077EEE"/>
    <w:rsid w:val="0008486B"/>
    <w:rsid w:val="000A264D"/>
    <w:rsid w:val="000B6FE5"/>
    <w:rsid w:val="000C75EF"/>
    <w:rsid w:val="000D135A"/>
    <w:rsid w:val="000D2871"/>
    <w:rsid w:val="000E31F9"/>
    <w:rsid w:val="000E6E9D"/>
    <w:rsid w:val="000F0CD9"/>
    <w:rsid w:val="000F2FDF"/>
    <w:rsid w:val="0011423E"/>
    <w:rsid w:val="0013507A"/>
    <w:rsid w:val="00136883"/>
    <w:rsid w:val="00155968"/>
    <w:rsid w:val="00165896"/>
    <w:rsid w:val="00190CD2"/>
    <w:rsid w:val="001A4AA5"/>
    <w:rsid w:val="001B2339"/>
    <w:rsid w:val="001B3DB4"/>
    <w:rsid w:val="00211C32"/>
    <w:rsid w:val="00221FDB"/>
    <w:rsid w:val="00226A35"/>
    <w:rsid w:val="00231B08"/>
    <w:rsid w:val="002338F8"/>
    <w:rsid w:val="002358DE"/>
    <w:rsid w:val="0024515A"/>
    <w:rsid w:val="00245745"/>
    <w:rsid w:val="002577FE"/>
    <w:rsid w:val="00272126"/>
    <w:rsid w:val="00274E3B"/>
    <w:rsid w:val="002A0967"/>
    <w:rsid w:val="002A54CB"/>
    <w:rsid w:val="002D70C3"/>
    <w:rsid w:val="002E1925"/>
    <w:rsid w:val="002F7C4C"/>
    <w:rsid w:val="00314A39"/>
    <w:rsid w:val="00327CC6"/>
    <w:rsid w:val="003333F7"/>
    <w:rsid w:val="0034449C"/>
    <w:rsid w:val="00357AA4"/>
    <w:rsid w:val="00360C30"/>
    <w:rsid w:val="00371EE1"/>
    <w:rsid w:val="003839B8"/>
    <w:rsid w:val="00384059"/>
    <w:rsid w:val="003A1731"/>
    <w:rsid w:val="003B1B5E"/>
    <w:rsid w:val="003B1F04"/>
    <w:rsid w:val="003B5079"/>
    <w:rsid w:val="003C25F3"/>
    <w:rsid w:val="003C7540"/>
    <w:rsid w:val="003D61B1"/>
    <w:rsid w:val="003F6442"/>
    <w:rsid w:val="003F7433"/>
    <w:rsid w:val="00403FC3"/>
    <w:rsid w:val="00411C4F"/>
    <w:rsid w:val="00451628"/>
    <w:rsid w:val="004A1ABD"/>
    <w:rsid w:val="004B714C"/>
    <w:rsid w:val="004C2EB4"/>
    <w:rsid w:val="004D2B2A"/>
    <w:rsid w:val="004E3C89"/>
    <w:rsid w:val="004F2A2B"/>
    <w:rsid w:val="00546D25"/>
    <w:rsid w:val="00576428"/>
    <w:rsid w:val="005802FB"/>
    <w:rsid w:val="00587A7F"/>
    <w:rsid w:val="00587CBF"/>
    <w:rsid w:val="005A0E6D"/>
    <w:rsid w:val="005B08A9"/>
    <w:rsid w:val="005B448B"/>
    <w:rsid w:val="005D6805"/>
    <w:rsid w:val="005E77E7"/>
    <w:rsid w:val="005F0030"/>
    <w:rsid w:val="005F54A8"/>
    <w:rsid w:val="00602ED6"/>
    <w:rsid w:val="006111DE"/>
    <w:rsid w:val="006177C7"/>
    <w:rsid w:val="00636EC7"/>
    <w:rsid w:val="00637DF2"/>
    <w:rsid w:val="00656EA9"/>
    <w:rsid w:val="00666604"/>
    <w:rsid w:val="006803FE"/>
    <w:rsid w:val="006C24D5"/>
    <w:rsid w:val="006D5642"/>
    <w:rsid w:val="006D65F5"/>
    <w:rsid w:val="00737E5F"/>
    <w:rsid w:val="007450E2"/>
    <w:rsid w:val="007452B1"/>
    <w:rsid w:val="0077331A"/>
    <w:rsid w:val="0077606F"/>
    <w:rsid w:val="00793799"/>
    <w:rsid w:val="007B39B6"/>
    <w:rsid w:val="007C4ACA"/>
    <w:rsid w:val="007F1BC1"/>
    <w:rsid w:val="007F6DE4"/>
    <w:rsid w:val="008047F8"/>
    <w:rsid w:val="00851274"/>
    <w:rsid w:val="00865417"/>
    <w:rsid w:val="00870529"/>
    <w:rsid w:val="00870B70"/>
    <w:rsid w:val="00880F3D"/>
    <w:rsid w:val="00881ED0"/>
    <w:rsid w:val="008B4E04"/>
    <w:rsid w:val="008B4E30"/>
    <w:rsid w:val="008C039C"/>
    <w:rsid w:val="008C0506"/>
    <w:rsid w:val="00903D82"/>
    <w:rsid w:val="00921721"/>
    <w:rsid w:val="0092232B"/>
    <w:rsid w:val="00925BC0"/>
    <w:rsid w:val="00925C01"/>
    <w:rsid w:val="009410EF"/>
    <w:rsid w:val="00941A50"/>
    <w:rsid w:val="00942E55"/>
    <w:rsid w:val="0094674E"/>
    <w:rsid w:val="009553EE"/>
    <w:rsid w:val="009B1225"/>
    <w:rsid w:val="009C2506"/>
    <w:rsid w:val="009D1AAA"/>
    <w:rsid w:val="009E2811"/>
    <w:rsid w:val="009E62DA"/>
    <w:rsid w:val="009E6707"/>
    <w:rsid w:val="00A05193"/>
    <w:rsid w:val="00A30B19"/>
    <w:rsid w:val="00A33BCD"/>
    <w:rsid w:val="00AA1AC4"/>
    <w:rsid w:val="00AB48A4"/>
    <w:rsid w:val="00AC32C8"/>
    <w:rsid w:val="00AD285E"/>
    <w:rsid w:val="00AD2A12"/>
    <w:rsid w:val="00AD2E85"/>
    <w:rsid w:val="00AE77BF"/>
    <w:rsid w:val="00B00495"/>
    <w:rsid w:val="00B014D1"/>
    <w:rsid w:val="00B2409C"/>
    <w:rsid w:val="00B37326"/>
    <w:rsid w:val="00B459B2"/>
    <w:rsid w:val="00B704F3"/>
    <w:rsid w:val="00B7086A"/>
    <w:rsid w:val="00B7389D"/>
    <w:rsid w:val="00B8287A"/>
    <w:rsid w:val="00B87E42"/>
    <w:rsid w:val="00BB7DBF"/>
    <w:rsid w:val="00BD3396"/>
    <w:rsid w:val="00BD6527"/>
    <w:rsid w:val="00BF3BDA"/>
    <w:rsid w:val="00C0369E"/>
    <w:rsid w:val="00C06BB3"/>
    <w:rsid w:val="00C339BB"/>
    <w:rsid w:val="00C53629"/>
    <w:rsid w:val="00CB34B3"/>
    <w:rsid w:val="00CC1D4E"/>
    <w:rsid w:val="00D106F4"/>
    <w:rsid w:val="00D222AA"/>
    <w:rsid w:val="00D23495"/>
    <w:rsid w:val="00D23F59"/>
    <w:rsid w:val="00D3024F"/>
    <w:rsid w:val="00D34B1D"/>
    <w:rsid w:val="00D54DCE"/>
    <w:rsid w:val="00D64858"/>
    <w:rsid w:val="00D64920"/>
    <w:rsid w:val="00D73977"/>
    <w:rsid w:val="00DC4AE2"/>
    <w:rsid w:val="00DC70E7"/>
    <w:rsid w:val="00DD6239"/>
    <w:rsid w:val="00DD7F79"/>
    <w:rsid w:val="00E02046"/>
    <w:rsid w:val="00E163EE"/>
    <w:rsid w:val="00E3049A"/>
    <w:rsid w:val="00E33060"/>
    <w:rsid w:val="00E4039F"/>
    <w:rsid w:val="00E53385"/>
    <w:rsid w:val="00E819A2"/>
    <w:rsid w:val="00E86AB2"/>
    <w:rsid w:val="00E94390"/>
    <w:rsid w:val="00E9720E"/>
    <w:rsid w:val="00EE7D62"/>
    <w:rsid w:val="00EF2601"/>
    <w:rsid w:val="00F34D4B"/>
    <w:rsid w:val="00F51D6A"/>
    <w:rsid w:val="00F664B8"/>
    <w:rsid w:val="00F7746F"/>
    <w:rsid w:val="00F87127"/>
    <w:rsid w:val="00FA7136"/>
    <w:rsid w:val="00FB3B78"/>
    <w:rsid w:val="00FB3FC0"/>
    <w:rsid w:val="00F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02C168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45745"/>
    <w:pPr>
      <w:keepNext/>
      <w:bidi w:val="0"/>
      <w:jc w:val="right"/>
      <w:outlineLvl w:val="0"/>
    </w:pPr>
    <w:rPr>
      <w:u w:val="single"/>
    </w:rPr>
  </w:style>
  <w:style w:type="paragraph" w:styleId="2">
    <w:name w:val="heading 2"/>
    <w:basedOn w:val="a"/>
    <w:next w:val="a"/>
    <w:link w:val="20"/>
    <w:qFormat/>
    <w:locked/>
    <w:rsid w:val="00245745"/>
    <w:pPr>
      <w:keepNext/>
      <w:bidi w:val="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245745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rsid w:val="002457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245745"/>
    <w:pPr>
      <w:bidi w:val="0"/>
      <w:jc w:val="center"/>
    </w:pPr>
    <w:rPr>
      <w:u w:val="single"/>
    </w:rPr>
  </w:style>
  <w:style w:type="character" w:customStyle="1" w:styleId="ac">
    <w:name w:val="כותרת טקסט תו"/>
    <w:basedOn w:val="a0"/>
    <w:link w:val="ab"/>
    <w:rsid w:val="0024574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d">
    <w:name w:val="Revision"/>
    <w:hidden/>
    <w:uiPriority w:val="99"/>
    <w:semiHidden/>
    <w:rsid w:val="000B6F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3</TotalTime>
  <Pages>2</Pages>
  <Words>520</Words>
  <Characters>3177</Characters>
  <Application>Microsoft Office Word</Application>
  <DocSecurity>0</DocSecurity>
  <Lines>132</Lines>
  <Paragraphs>59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5</cp:revision>
  <cp:lastPrinted>2025-12-17T09:28:00Z</cp:lastPrinted>
  <dcterms:created xsi:type="dcterms:W3CDTF">2025-12-18T12:38:00Z</dcterms:created>
  <dcterms:modified xsi:type="dcterms:W3CDTF">2025-12-23T09:33:00Z</dcterms:modified>
</cp:coreProperties>
</file>