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D0D8" w14:textId="0A9A5432" w:rsidR="00733714" w:rsidRPr="00723002" w:rsidRDefault="00733714" w:rsidP="00733714">
      <w:pPr>
        <w:spacing w:after="160" w:line="256" w:lineRule="auto"/>
        <w:rPr>
          <w:rFonts w:asciiTheme="majorBidi" w:hAnsiTheme="majorBidi" w:cstheme="majorBidi"/>
          <w:sz w:val="28"/>
          <w:szCs w:val="28"/>
        </w:rPr>
      </w:pPr>
    </w:p>
    <w:p w14:paraId="531A0984" w14:textId="11D1C801" w:rsidR="00733714" w:rsidRPr="00723002" w:rsidRDefault="00733714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פרוט</w:t>
      </w:r>
      <w:r w:rsidR="00B42E38"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ו</w:t>
      </w:r>
      <w:r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קול  </w:t>
      </w:r>
      <w:r w:rsidR="00D75381" w:rsidRPr="00723002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4</w:t>
      </w:r>
      <w:r w:rsidR="00BA0761" w:rsidRPr="00723002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.25 </w:t>
      </w:r>
      <w:r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מישיבת </w:t>
      </w:r>
      <w:r w:rsidR="000813B6"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ה</w:t>
      </w:r>
      <w:r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ועדה </w:t>
      </w:r>
      <w:r w:rsidR="000813B6"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למיגור האלימות</w:t>
      </w:r>
      <w:r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שהתקיימה ביום </w:t>
      </w:r>
      <w:r w:rsidR="00D75381" w:rsidRPr="00723002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9.11</w:t>
      </w:r>
      <w:r w:rsidR="00BA0761" w:rsidRPr="00723002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.25 </w:t>
      </w:r>
      <w:r w:rsidR="00674D87" w:rsidRPr="00723002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בזום</w:t>
      </w:r>
    </w:p>
    <w:p w14:paraId="28EBE333" w14:textId="77777777" w:rsidR="00733714" w:rsidRPr="00723002" w:rsidRDefault="00733714" w:rsidP="00733714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</w:p>
    <w:p w14:paraId="571E99F2" w14:textId="18FF391B" w:rsidR="00255087" w:rsidRPr="00723002" w:rsidRDefault="00E309A4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נוכחים ה"ה</w:t>
      </w:r>
      <w:r w:rsidRPr="00723002">
        <w:rPr>
          <w:rFonts w:asciiTheme="majorBidi" w:hAnsiTheme="majorBidi" w:cstheme="majorBidi" w:hint="cs"/>
          <w:sz w:val="28"/>
          <w:szCs w:val="28"/>
          <w:rtl/>
        </w:rPr>
        <w:t>: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 xml:space="preserve">מר </w:t>
      </w:r>
      <w:r w:rsidR="002A704C" w:rsidRPr="00723002">
        <w:rPr>
          <w:rFonts w:asciiTheme="majorBidi" w:hAnsiTheme="majorBidi" w:cstheme="majorBidi" w:hint="cs"/>
          <w:sz w:val="28"/>
          <w:szCs w:val="28"/>
          <w:rtl/>
        </w:rPr>
        <w:t>אלי יריב</w:t>
      </w:r>
      <w:r w:rsidR="00171192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="00722F7A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2A704C" w:rsidRPr="00723002">
        <w:rPr>
          <w:rFonts w:asciiTheme="majorBidi" w:hAnsiTheme="majorBidi" w:cstheme="majorBidi" w:hint="cs"/>
          <w:sz w:val="28"/>
          <w:szCs w:val="28"/>
          <w:rtl/>
        </w:rPr>
        <w:t xml:space="preserve">מ"מ </w:t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>יו"ר הוועדה</w:t>
      </w:r>
    </w:p>
    <w:p w14:paraId="3A500900" w14:textId="3F762274" w:rsidR="00755134" w:rsidRPr="00723002" w:rsidRDefault="00755134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9135A7" w:rsidRPr="00723002">
        <w:rPr>
          <w:rFonts w:asciiTheme="majorBidi" w:hAnsiTheme="majorBidi" w:cstheme="majorBidi" w:hint="cs"/>
          <w:sz w:val="28"/>
          <w:szCs w:val="28"/>
          <w:rtl/>
        </w:rPr>
        <w:t>מר דוד פפיא</w:t>
      </w:r>
      <w:r w:rsidR="009135A7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171192"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6D93FE3C" w14:textId="60CB5E99" w:rsidR="00760E2D" w:rsidRPr="00723002" w:rsidRDefault="00760E2D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 xml:space="preserve">מר אפרים מזרחי </w:t>
      </w:r>
      <w:r w:rsidRPr="00723002">
        <w:rPr>
          <w:rFonts w:asciiTheme="majorBidi" w:hAnsiTheme="majorBidi"/>
          <w:sz w:val="28"/>
          <w:szCs w:val="28"/>
          <w:rtl/>
        </w:rPr>
        <w:tab/>
        <w:t xml:space="preserve">  -</w:t>
      </w:r>
      <w:r w:rsidRPr="00723002">
        <w:rPr>
          <w:rFonts w:asciiTheme="majorBidi" w:hAnsiTheme="majorBidi"/>
          <w:sz w:val="28"/>
          <w:szCs w:val="28"/>
          <w:rtl/>
        </w:rPr>
        <w:tab/>
        <w:t>חבר הוועדה</w:t>
      </w:r>
    </w:p>
    <w:p w14:paraId="7D619118" w14:textId="1431B652" w:rsidR="00F86E93" w:rsidRPr="00723002" w:rsidRDefault="00F86E93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גב' ורד דנינו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חברת המועצה</w:t>
      </w:r>
    </w:p>
    <w:p w14:paraId="409FBAD5" w14:textId="362403CC" w:rsidR="00760E2D" w:rsidRPr="00723002" w:rsidRDefault="00760E2D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מר שלומי חזוני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מנהל אגף בטחון</w:t>
      </w:r>
    </w:p>
    <w:p w14:paraId="5D55B871" w14:textId="7F8127C1" w:rsidR="002D6561" w:rsidRPr="00723002" w:rsidRDefault="00F86E93" w:rsidP="00760E2D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60E2D" w:rsidRPr="00723002">
        <w:rPr>
          <w:rFonts w:asciiTheme="majorBidi" w:hAnsiTheme="majorBidi" w:cstheme="majorBidi" w:hint="cs"/>
          <w:sz w:val="28"/>
          <w:szCs w:val="28"/>
          <w:rtl/>
        </w:rPr>
        <w:t>מר אוראל כהן</w:t>
      </w:r>
      <w:r w:rsidR="00760E2D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60E2D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60E2D"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="00760E2D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60E2D" w:rsidRPr="00723002">
        <w:rPr>
          <w:rFonts w:asciiTheme="majorBidi" w:hAnsiTheme="majorBidi" w:cstheme="majorBidi" w:hint="cs"/>
          <w:sz w:val="28"/>
          <w:szCs w:val="28"/>
          <w:rtl/>
        </w:rPr>
        <w:t>מנהל אגף פיקוח עירוני</w:t>
      </w:r>
    </w:p>
    <w:p w14:paraId="43E82892" w14:textId="6E74FA5C" w:rsidR="00742A99" w:rsidRPr="00723002" w:rsidRDefault="00742A99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>גב' רותי שוורץ</w:t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ab/>
        <w:t>-</w:t>
      </w:r>
      <w:r w:rsidRPr="00723002">
        <w:rPr>
          <w:rFonts w:asciiTheme="majorBidi" w:hAnsiTheme="majorBidi"/>
          <w:sz w:val="28"/>
          <w:szCs w:val="28"/>
          <w:rtl/>
        </w:rPr>
        <w:tab/>
        <w:t xml:space="preserve">מנהלת מחלקת </w:t>
      </w:r>
      <w:proofErr w:type="spellStart"/>
      <w:r w:rsidRPr="00723002">
        <w:rPr>
          <w:rFonts w:asciiTheme="majorBidi" w:hAnsiTheme="majorBidi"/>
          <w:sz w:val="28"/>
          <w:szCs w:val="28"/>
          <w:rtl/>
        </w:rPr>
        <w:t>רונ"ן</w:t>
      </w:r>
      <w:proofErr w:type="spellEnd"/>
    </w:p>
    <w:p w14:paraId="5531906B" w14:textId="33140E79" w:rsidR="00171192" w:rsidRPr="00723002" w:rsidRDefault="00171192" w:rsidP="00AC2AB2">
      <w:pPr>
        <w:spacing w:after="160" w:line="360" w:lineRule="auto"/>
        <w:contextualSpacing/>
        <w:rPr>
          <w:rFonts w:asciiTheme="majorBidi" w:eastAsia="Times New Roman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42A99" w:rsidRPr="00723002">
        <w:rPr>
          <w:rFonts w:asciiTheme="majorBidi" w:eastAsia="Times New Roman" w:hAnsiTheme="majorBidi" w:hint="cs"/>
          <w:sz w:val="28"/>
          <w:szCs w:val="28"/>
          <w:rtl/>
        </w:rPr>
        <w:t>מ</w:t>
      </w:r>
      <w:r w:rsidR="00D96E33" w:rsidRPr="00723002">
        <w:rPr>
          <w:rFonts w:asciiTheme="majorBidi" w:eastAsia="Times New Roman" w:hAnsiTheme="majorBidi" w:hint="cs"/>
          <w:sz w:val="28"/>
          <w:szCs w:val="28"/>
          <w:rtl/>
        </w:rPr>
        <w:t xml:space="preserve">ר חגי </w:t>
      </w:r>
      <w:r w:rsidR="00377259" w:rsidRPr="00723002">
        <w:rPr>
          <w:rFonts w:asciiTheme="majorBidi" w:eastAsia="Times New Roman" w:hAnsiTheme="majorBidi" w:hint="cs"/>
          <w:sz w:val="28"/>
          <w:szCs w:val="28"/>
          <w:rtl/>
        </w:rPr>
        <w:t>בן אברהם</w:t>
      </w:r>
      <w:r w:rsidR="00377259" w:rsidRPr="00723002">
        <w:rPr>
          <w:rFonts w:asciiTheme="majorBidi" w:eastAsia="Times New Roman" w:hAnsiTheme="majorBidi"/>
          <w:sz w:val="28"/>
          <w:szCs w:val="28"/>
          <w:rtl/>
        </w:rPr>
        <w:tab/>
      </w:r>
      <w:r w:rsidR="00377259" w:rsidRPr="00723002">
        <w:rPr>
          <w:rFonts w:asciiTheme="majorBidi" w:eastAsia="Times New Roman" w:hAnsiTheme="majorBidi" w:hint="cs"/>
          <w:sz w:val="28"/>
          <w:szCs w:val="28"/>
          <w:rtl/>
        </w:rPr>
        <w:t>-</w:t>
      </w:r>
      <w:r w:rsidR="00377259" w:rsidRPr="00723002">
        <w:rPr>
          <w:rFonts w:asciiTheme="majorBidi" w:eastAsia="Times New Roman" w:hAnsiTheme="majorBidi"/>
          <w:sz w:val="28"/>
          <w:szCs w:val="28"/>
          <w:rtl/>
        </w:rPr>
        <w:tab/>
      </w:r>
      <w:r w:rsidR="00377259" w:rsidRPr="00723002">
        <w:rPr>
          <w:rFonts w:asciiTheme="majorBidi" w:eastAsia="Times New Roman" w:hAnsiTheme="majorBidi" w:hint="cs"/>
          <w:sz w:val="28"/>
          <w:szCs w:val="28"/>
          <w:rtl/>
        </w:rPr>
        <w:t>סגן ראש מנהל חינוך</w:t>
      </w:r>
    </w:p>
    <w:p w14:paraId="598F4252" w14:textId="17DD19AD" w:rsidR="00171192" w:rsidRPr="00723002" w:rsidRDefault="00F026F1" w:rsidP="00003CE9">
      <w:pPr>
        <w:spacing w:line="360" w:lineRule="auto"/>
        <w:contextualSpacing/>
        <w:rPr>
          <w:rFonts w:asciiTheme="majorBidi" w:hAnsiTheme="majorBidi"/>
          <w:sz w:val="28"/>
          <w:szCs w:val="28"/>
          <w:rtl/>
        </w:rPr>
      </w:pPr>
      <w:r w:rsidRPr="00723002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723002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723002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153111" w:rsidRPr="00723002">
        <w:rPr>
          <w:rFonts w:asciiTheme="majorBidi" w:hAnsiTheme="majorBidi" w:cstheme="majorBidi" w:hint="cs"/>
          <w:sz w:val="28"/>
          <w:szCs w:val="28"/>
          <w:rtl/>
        </w:rPr>
        <w:t>ג</w:t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 xml:space="preserve">ב' </w:t>
      </w:r>
      <w:r w:rsidR="00255087" w:rsidRPr="00723002">
        <w:rPr>
          <w:rFonts w:asciiTheme="majorBidi" w:hAnsiTheme="majorBidi" w:cstheme="majorBidi"/>
          <w:sz w:val="28"/>
          <w:szCs w:val="28"/>
          <w:rtl/>
        </w:rPr>
        <w:t>ליזי בוקובזה</w:t>
      </w:r>
      <w:r w:rsidR="00171192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="00722F7A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BA7DD0" w:rsidRPr="00723002">
        <w:rPr>
          <w:rFonts w:asciiTheme="majorBidi" w:hAnsiTheme="majorBidi"/>
          <w:sz w:val="28"/>
          <w:szCs w:val="28"/>
          <w:rtl/>
        </w:rPr>
        <w:t xml:space="preserve">מנהלת הרשות העירונית למניעת </w:t>
      </w:r>
      <w:r w:rsidR="0039298A" w:rsidRPr="00723002">
        <w:rPr>
          <w:rFonts w:asciiTheme="majorBidi" w:hAnsiTheme="majorBidi" w:hint="cs"/>
          <w:sz w:val="28"/>
          <w:szCs w:val="28"/>
          <w:rtl/>
        </w:rPr>
        <w:t xml:space="preserve"> </w:t>
      </w:r>
    </w:p>
    <w:p w14:paraId="29C84EAC" w14:textId="7B2231D1" w:rsidR="00255087" w:rsidRPr="00723002" w:rsidRDefault="00BA7DD0" w:rsidP="00171192">
      <w:pPr>
        <w:spacing w:line="360" w:lineRule="auto"/>
        <w:ind w:left="4320" w:firstLine="720"/>
        <w:contextualSpacing/>
        <w:rPr>
          <w:rFonts w:asciiTheme="majorBidi" w:hAnsiTheme="majorBidi"/>
          <w:sz w:val="28"/>
          <w:szCs w:val="28"/>
          <w:rtl/>
        </w:rPr>
      </w:pPr>
      <w:r w:rsidRPr="00723002">
        <w:rPr>
          <w:rFonts w:asciiTheme="majorBidi" w:hAnsiTheme="majorBidi"/>
          <w:sz w:val="28"/>
          <w:szCs w:val="28"/>
          <w:rtl/>
        </w:rPr>
        <w:t>אלימות סמים ואלכוהול</w:t>
      </w:r>
    </w:p>
    <w:p w14:paraId="69DE154F" w14:textId="182EBBD8" w:rsidR="00AA1061" w:rsidRPr="00723002" w:rsidRDefault="00E63D6B" w:rsidP="00D754EB">
      <w:pPr>
        <w:spacing w:line="360" w:lineRule="auto"/>
        <w:contextualSpacing/>
        <w:rPr>
          <w:rFonts w:asciiTheme="majorBidi" w:hAnsiTheme="majorBidi"/>
          <w:sz w:val="28"/>
          <w:szCs w:val="28"/>
          <w:rtl/>
        </w:rPr>
      </w:pP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 w:hint="cs"/>
          <w:sz w:val="28"/>
          <w:szCs w:val="28"/>
          <w:rtl/>
        </w:rPr>
        <w:t xml:space="preserve">           </w:t>
      </w:r>
      <w:r w:rsidR="00AA1061" w:rsidRPr="00723002">
        <w:rPr>
          <w:rFonts w:asciiTheme="majorBidi" w:hAnsiTheme="majorBidi" w:hint="cs"/>
          <w:sz w:val="28"/>
          <w:szCs w:val="28"/>
          <w:rtl/>
        </w:rPr>
        <w:t xml:space="preserve">מר </w:t>
      </w:r>
      <w:r w:rsidR="00AC2AB2" w:rsidRPr="00723002">
        <w:rPr>
          <w:rFonts w:asciiTheme="majorBidi" w:hAnsiTheme="majorBidi" w:hint="cs"/>
          <w:sz w:val="28"/>
          <w:szCs w:val="28"/>
          <w:rtl/>
        </w:rPr>
        <w:t>אבי בן דוד</w:t>
      </w:r>
      <w:r w:rsidR="00066DC3" w:rsidRPr="00723002">
        <w:rPr>
          <w:rFonts w:asciiTheme="majorBidi" w:hAnsiTheme="majorBidi"/>
          <w:sz w:val="28"/>
          <w:szCs w:val="28"/>
        </w:rPr>
        <w:tab/>
      </w:r>
      <w:r w:rsidR="00066DC3" w:rsidRPr="00723002">
        <w:rPr>
          <w:rFonts w:asciiTheme="majorBidi" w:hAnsiTheme="majorBidi"/>
          <w:sz w:val="28"/>
          <w:szCs w:val="28"/>
        </w:rPr>
        <w:tab/>
        <w:t>-</w:t>
      </w:r>
      <w:r w:rsidR="00066DC3" w:rsidRPr="00723002">
        <w:rPr>
          <w:rFonts w:asciiTheme="majorBidi" w:hAnsiTheme="majorBidi"/>
          <w:sz w:val="28"/>
          <w:szCs w:val="28"/>
        </w:rPr>
        <w:tab/>
      </w:r>
      <w:r w:rsidR="00066DC3" w:rsidRPr="00723002">
        <w:rPr>
          <w:rFonts w:asciiTheme="majorBidi" w:hAnsiTheme="majorBidi" w:hint="cs"/>
          <w:sz w:val="28"/>
          <w:szCs w:val="28"/>
          <w:rtl/>
        </w:rPr>
        <w:t>משטרת ישראל</w:t>
      </w:r>
    </w:p>
    <w:p w14:paraId="746875B8" w14:textId="53E91792" w:rsidR="00255087" w:rsidRPr="00723002" w:rsidRDefault="00EE26EB" w:rsidP="00FE24FC">
      <w:pPr>
        <w:spacing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 xml:space="preserve">גב' </w:t>
      </w:r>
      <w:r w:rsidR="00255087" w:rsidRPr="00723002">
        <w:rPr>
          <w:rFonts w:asciiTheme="majorBidi" w:hAnsiTheme="majorBidi" w:cstheme="majorBidi"/>
          <w:sz w:val="28"/>
          <w:szCs w:val="28"/>
          <w:rtl/>
        </w:rPr>
        <w:t>מאיה שניידר</w:t>
      </w:r>
      <w:r w:rsidR="00722F7A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="00722F7A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>מזכירת הועדה</w:t>
      </w:r>
    </w:p>
    <w:p w14:paraId="66790270" w14:textId="77777777" w:rsidR="00255087" w:rsidRPr="00723002" w:rsidRDefault="002550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213BC148" w14:textId="303A2E88" w:rsidR="00F86E93" w:rsidRPr="00723002" w:rsidRDefault="0047733C" w:rsidP="00755134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חסרים ה"ה</w:t>
      </w:r>
      <w:r w:rsidRPr="00723002">
        <w:rPr>
          <w:rFonts w:asciiTheme="majorBidi" w:hAnsiTheme="majorBidi" w:cstheme="majorBidi" w:hint="cs"/>
          <w:sz w:val="28"/>
          <w:szCs w:val="28"/>
          <w:rtl/>
        </w:rPr>
        <w:t>: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F86E93" w:rsidRPr="00723002">
        <w:rPr>
          <w:rFonts w:asciiTheme="majorBidi" w:hAnsiTheme="majorBidi" w:cstheme="majorBidi" w:hint="cs"/>
          <w:sz w:val="28"/>
          <w:szCs w:val="28"/>
          <w:rtl/>
        </w:rPr>
        <w:t>מר רני רוזנהיים</w:t>
      </w:r>
      <w:r w:rsidR="00F86E93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F86E93"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="00F86E93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F86E93" w:rsidRPr="00723002">
        <w:rPr>
          <w:rFonts w:asciiTheme="majorBidi" w:hAnsiTheme="majorBidi" w:cstheme="majorBidi" w:hint="cs"/>
          <w:sz w:val="28"/>
          <w:szCs w:val="28"/>
          <w:rtl/>
        </w:rPr>
        <w:t>מנכ"ל העיריה</w:t>
      </w:r>
    </w:p>
    <w:p w14:paraId="025F127D" w14:textId="2FC1742F" w:rsidR="00F90E05" w:rsidRPr="00723002" w:rsidRDefault="00F90E05" w:rsidP="00755134">
      <w:pPr>
        <w:spacing w:after="160" w:line="360" w:lineRule="auto"/>
        <w:contextualSpacing/>
        <w:rPr>
          <w:rFonts w:asciiTheme="majorBidi" w:hAnsiTheme="majorBidi"/>
          <w:sz w:val="28"/>
          <w:szCs w:val="28"/>
          <w:rtl/>
        </w:rPr>
      </w:pP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 w:hint="cs"/>
          <w:sz w:val="28"/>
          <w:szCs w:val="28"/>
          <w:rtl/>
        </w:rPr>
        <w:t>מר יוסי היזמי</w:t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 w:hint="cs"/>
          <w:sz w:val="28"/>
          <w:szCs w:val="28"/>
          <w:rtl/>
        </w:rPr>
        <w:t xml:space="preserve">  </w:t>
      </w:r>
      <w:r w:rsidR="00066DC3"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 w:hint="cs"/>
          <w:sz w:val="28"/>
          <w:szCs w:val="28"/>
          <w:rtl/>
        </w:rPr>
        <w:t xml:space="preserve">  -</w:t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 w:hint="cs"/>
          <w:sz w:val="28"/>
          <w:szCs w:val="28"/>
          <w:rtl/>
        </w:rPr>
        <w:t>חבר הוועדה</w:t>
      </w:r>
    </w:p>
    <w:p w14:paraId="21838DBD" w14:textId="77777777" w:rsidR="004D5B03" w:rsidRPr="00723002" w:rsidRDefault="004D5B03" w:rsidP="004B5933">
      <w:pPr>
        <w:spacing w:after="200" w:line="276" w:lineRule="auto"/>
        <w:rPr>
          <w:b/>
          <w:bCs/>
          <w:sz w:val="28"/>
          <w:szCs w:val="28"/>
          <w:u w:val="single"/>
          <w:rtl/>
        </w:rPr>
      </w:pPr>
    </w:p>
    <w:p w14:paraId="32599195" w14:textId="4E90BBDB" w:rsidR="004B5933" w:rsidRPr="00723002" w:rsidRDefault="004B5933" w:rsidP="004B5933">
      <w:pPr>
        <w:spacing w:after="200" w:line="276" w:lineRule="auto"/>
        <w:rPr>
          <w:b/>
          <w:bCs/>
          <w:sz w:val="28"/>
          <w:szCs w:val="28"/>
          <w:u w:val="single"/>
          <w:rtl/>
        </w:rPr>
      </w:pPr>
      <w:r w:rsidRPr="00723002">
        <w:rPr>
          <w:rFonts w:hint="cs"/>
          <w:b/>
          <w:bCs/>
          <w:sz w:val="28"/>
          <w:szCs w:val="28"/>
          <w:u w:val="single"/>
          <w:rtl/>
        </w:rPr>
        <w:t>על סדר היום:</w:t>
      </w:r>
    </w:p>
    <w:p w14:paraId="4A33C7D6" w14:textId="075324AC" w:rsidR="00E30867" w:rsidRPr="00723002" w:rsidRDefault="00D754EB" w:rsidP="00D754EB">
      <w:pPr>
        <w:pStyle w:val="a9"/>
        <w:numPr>
          <w:ilvl w:val="0"/>
          <w:numId w:val="19"/>
        </w:numPr>
        <w:spacing w:after="200" w:line="276" w:lineRule="auto"/>
        <w:rPr>
          <w:sz w:val="28"/>
          <w:szCs w:val="28"/>
          <w:rtl/>
        </w:rPr>
      </w:pPr>
      <w:r w:rsidRPr="00723002">
        <w:rPr>
          <w:rFonts w:hint="cs"/>
          <w:sz w:val="28"/>
          <w:szCs w:val="28"/>
          <w:rtl/>
        </w:rPr>
        <w:t>גיוס רכזי מוגנות לבתי הספר</w:t>
      </w:r>
      <w:r w:rsidR="00E30867" w:rsidRPr="00723002">
        <w:rPr>
          <w:rFonts w:hint="cs"/>
          <w:sz w:val="28"/>
          <w:szCs w:val="28"/>
          <w:rtl/>
        </w:rPr>
        <w:t>.</w:t>
      </w:r>
    </w:p>
    <w:p w14:paraId="55570B23" w14:textId="77777777" w:rsidR="00D754EB" w:rsidRPr="00723002" w:rsidRDefault="00D754EB" w:rsidP="00D754EB">
      <w:pPr>
        <w:spacing w:after="200" w:line="276" w:lineRule="auto"/>
        <w:rPr>
          <w:sz w:val="28"/>
          <w:szCs w:val="28"/>
          <w:rtl/>
        </w:rPr>
      </w:pPr>
    </w:p>
    <w:p w14:paraId="70856001" w14:textId="77777777" w:rsidR="00D754EB" w:rsidRPr="00723002" w:rsidRDefault="00D754EB" w:rsidP="00D754EB">
      <w:pPr>
        <w:spacing w:after="200" w:line="276" w:lineRule="auto"/>
        <w:rPr>
          <w:sz w:val="28"/>
          <w:szCs w:val="28"/>
          <w:rtl/>
        </w:rPr>
      </w:pPr>
    </w:p>
    <w:p w14:paraId="5C74E919" w14:textId="29164C73" w:rsidR="00255087" w:rsidRPr="00723002" w:rsidRDefault="002550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577F978A" w14:textId="2D806E88" w:rsidR="002D5069" w:rsidRPr="00723002" w:rsidRDefault="002D5069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59A2BFD6" w14:textId="77777777" w:rsidR="00CA5A87" w:rsidRPr="00723002" w:rsidRDefault="00CA5A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6D23E26F" w14:textId="3BC702FD" w:rsidR="00EE37DC" w:rsidRPr="00723002" w:rsidRDefault="00EE37DC" w:rsidP="008173C1">
      <w:pPr>
        <w:rPr>
          <w:b/>
          <w:bCs/>
          <w:noProof/>
          <w:sz w:val="28"/>
          <w:szCs w:val="28"/>
          <w:u w:val="single"/>
          <w:rtl/>
        </w:rPr>
      </w:pPr>
      <w:r w:rsidRPr="00723002">
        <w:rPr>
          <w:rFonts w:hint="cs"/>
          <w:b/>
          <w:bCs/>
          <w:noProof/>
          <w:sz w:val="28"/>
          <w:szCs w:val="28"/>
          <w:u w:val="single"/>
          <w:rtl/>
        </w:rPr>
        <w:lastRenderedPageBreak/>
        <w:t xml:space="preserve">בועדה למיגור האלימות  </w:t>
      </w:r>
      <w:r w:rsidR="00D754EB" w:rsidRPr="00723002">
        <w:rPr>
          <w:rFonts w:hint="cs"/>
          <w:b/>
          <w:bCs/>
          <w:noProof/>
          <w:sz w:val="28"/>
          <w:szCs w:val="28"/>
          <w:u w:val="single"/>
          <w:rtl/>
        </w:rPr>
        <w:t>4</w:t>
      </w:r>
      <w:r w:rsidR="00074A06" w:rsidRPr="00723002">
        <w:rPr>
          <w:rFonts w:hint="cs"/>
          <w:b/>
          <w:bCs/>
          <w:noProof/>
          <w:sz w:val="28"/>
          <w:szCs w:val="28"/>
          <w:u w:val="single"/>
          <w:rtl/>
        </w:rPr>
        <w:t xml:space="preserve">.25 </w:t>
      </w:r>
      <w:r w:rsidRPr="00723002">
        <w:rPr>
          <w:rFonts w:hint="cs"/>
          <w:b/>
          <w:bCs/>
          <w:noProof/>
          <w:sz w:val="28"/>
          <w:szCs w:val="28"/>
          <w:u w:val="single"/>
          <w:rtl/>
        </w:rPr>
        <w:t xml:space="preserve">שהתקיימה ביום </w:t>
      </w:r>
      <w:r w:rsidR="00D754EB" w:rsidRPr="00723002">
        <w:rPr>
          <w:rFonts w:hint="cs"/>
          <w:b/>
          <w:bCs/>
          <w:noProof/>
          <w:sz w:val="28"/>
          <w:szCs w:val="28"/>
          <w:u w:val="single"/>
          <w:rtl/>
        </w:rPr>
        <w:t>9.11.25 בנ</w:t>
      </w:r>
      <w:r w:rsidRPr="00723002">
        <w:rPr>
          <w:rFonts w:hint="cs"/>
          <w:b/>
          <w:bCs/>
          <w:noProof/>
          <w:sz w:val="28"/>
          <w:szCs w:val="28"/>
          <w:u w:val="single"/>
          <w:rtl/>
        </w:rPr>
        <w:t>ושא שבנדון הועלו הדברים הבאים:</w:t>
      </w:r>
    </w:p>
    <w:p w14:paraId="7CC6ECBF" w14:textId="76756028" w:rsidR="00C91ED4" w:rsidRPr="00723002" w:rsidRDefault="00C91ED4" w:rsidP="00EE37DC">
      <w:pPr>
        <w:rPr>
          <w:b/>
          <w:bCs/>
          <w:noProof/>
          <w:sz w:val="28"/>
          <w:szCs w:val="28"/>
          <w:u w:val="single"/>
          <w:rtl/>
        </w:rPr>
      </w:pPr>
    </w:p>
    <w:p w14:paraId="0D4F6615" w14:textId="7CE91ABA" w:rsidR="006B1D88" w:rsidRPr="009018CE" w:rsidRDefault="00FE7512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>*</w:t>
      </w:r>
      <w:r w:rsidR="00670EC4" w:rsidRPr="009018CE">
        <w:rPr>
          <w:rFonts w:asciiTheme="majorBidi" w:hAnsiTheme="majorBidi" w:cstheme="majorBidi" w:hint="cs"/>
          <w:sz w:val="26"/>
          <w:szCs w:val="26"/>
          <w:rtl/>
        </w:rPr>
        <w:t>האלימות קיימת בקרב הנוער וגם כלפי צוותי ההוראה.</w:t>
      </w:r>
    </w:p>
    <w:p w14:paraId="1C02D2D1" w14:textId="4388B629" w:rsidR="00670EC4" w:rsidRPr="009018CE" w:rsidRDefault="00670EC4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>*</w:t>
      </w:r>
      <w:r w:rsidR="000707E1" w:rsidRPr="009018CE">
        <w:rPr>
          <w:rFonts w:asciiTheme="majorBidi" w:hAnsiTheme="majorBidi" w:cstheme="majorBidi" w:hint="cs"/>
          <w:sz w:val="26"/>
          <w:szCs w:val="26"/>
          <w:rtl/>
        </w:rPr>
        <w:t xml:space="preserve">יש  נוהל טיפול באירועי </w:t>
      </w:r>
      <w:r w:rsidRPr="009018CE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0707E1" w:rsidRPr="009018CE">
        <w:rPr>
          <w:rFonts w:asciiTheme="majorBidi" w:hAnsiTheme="majorBidi" w:cstheme="majorBidi" w:hint="cs"/>
          <w:sz w:val="26"/>
          <w:szCs w:val="26"/>
          <w:rtl/>
        </w:rPr>
        <w:t>אלימות כלפי תלמידים, הורים, עובדי ציבור.</w:t>
      </w:r>
    </w:p>
    <w:p w14:paraId="11F82D39" w14:textId="5CEB7747" w:rsidR="000707E1" w:rsidRPr="009018CE" w:rsidRDefault="000707E1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>*צריך יותר נראות בשטח של גורמי האכיפה.</w:t>
      </w:r>
    </w:p>
    <w:p w14:paraId="78BABD18" w14:textId="5A0F561A" w:rsidR="00A6370A" w:rsidRPr="009018CE" w:rsidRDefault="00A6370A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>*ברוב חצרות בי"ס יש מצלמות.</w:t>
      </w:r>
      <w:r w:rsidR="00626990" w:rsidRPr="009018CE">
        <w:rPr>
          <w:rFonts w:asciiTheme="majorBidi" w:hAnsiTheme="majorBidi" w:cstheme="majorBidi" w:hint="cs"/>
          <w:sz w:val="26"/>
          <w:szCs w:val="26"/>
          <w:rtl/>
        </w:rPr>
        <w:t xml:space="preserve"> בעזרת המצלמות </w:t>
      </w:r>
      <w:r w:rsidR="008C0B07" w:rsidRPr="009018CE">
        <w:rPr>
          <w:rFonts w:asciiTheme="majorBidi" w:hAnsiTheme="majorBidi" w:cstheme="majorBidi" w:hint="cs"/>
          <w:sz w:val="26"/>
          <w:szCs w:val="26"/>
          <w:rtl/>
        </w:rPr>
        <w:t xml:space="preserve">מצליחים להרחיק </w:t>
      </w:r>
      <w:proofErr w:type="spellStart"/>
      <w:r w:rsidR="00196EA3" w:rsidRPr="009018CE">
        <w:rPr>
          <w:rFonts w:asciiTheme="majorBidi" w:hAnsiTheme="majorBidi" w:cstheme="majorBidi" w:hint="cs"/>
          <w:sz w:val="26"/>
          <w:szCs w:val="26"/>
          <w:rtl/>
        </w:rPr>
        <w:t>ונדליזים</w:t>
      </w:r>
      <w:proofErr w:type="spellEnd"/>
      <w:r w:rsidR="008C0B07" w:rsidRPr="009018CE">
        <w:rPr>
          <w:rFonts w:asciiTheme="majorBidi" w:hAnsiTheme="majorBidi" w:cstheme="majorBidi" w:hint="cs"/>
          <w:sz w:val="26"/>
          <w:szCs w:val="26"/>
          <w:rtl/>
        </w:rPr>
        <w:t xml:space="preserve"> בבי"ס. </w:t>
      </w:r>
      <w:r w:rsidR="00AA6119" w:rsidRPr="009018CE">
        <w:rPr>
          <w:rFonts w:asciiTheme="majorBidi" w:hAnsiTheme="majorBidi"/>
          <w:sz w:val="26"/>
          <w:szCs w:val="26"/>
          <w:rtl/>
        </w:rPr>
        <w:t xml:space="preserve">בעיר נעשית </w:t>
      </w:r>
      <w:r w:rsidR="00F47281" w:rsidRPr="009018CE">
        <w:rPr>
          <w:rFonts w:asciiTheme="majorBidi" w:hAnsiTheme="majorBidi" w:hint="cs"/>
          <w:sz w:val="26"/>
          <w:szCs w:val="26"/>
          <w:rtl/>
        </w:rPr>
        <w:t xml:space="preserve">הרבה </w:t>
      </w:r>
      <w:r w:rsidR="00AA6119" w:rsidRPr="009018CE">
        <w:rPr>
          <w:rFonts w:asciiTheme="majorBidi" w:hAnsiTheme="majorBidi"/>
          <w:sz w:val="26"/>
          <w:szCs w:val="26"/>
          <w:rtl/>
        </w:rPr>
        <w:t xml:space="preserve">עבודה עם נוער בסיכון בנושא </w:t>
      </w:r>
      <w:proofErr w:type="spellStart"/>
      <w:r w:rsidR="00AA6119" w:rsidRPr="009018CE">
        <w:rPr>
          <w:rFonts w:asciiTheme="majorBidi" w:hAnsiTheme="majorBidi"/>
          <w:sz w:val="26"/>
          <w:szCs w:val="26"/>
          <w:rtl/>
        </w:rPr>
        <w:t>ונדליזים</w:t>
      </w:r>
      <w:proofErr w:type="spellEnd"/>
      <w:r w:rsidR="00AA6119" w:rsidRPr="009018CE">
        <w:rPr>
          <w:rFonts w:asciiTheme="majorBidi" w:hAnsiTheme="majorBidi"/>
          <w:sz w:val="26"/>
          <w:szCs w:val="26"/>
          <w:rtl/>
        </w:rPr>
        <w:t>.</w:t>
      </w:r>
    </w:p>
    <w:p w14:paraId="6EB0C945" w14:textId="1898EB42" w:rsidR="004A10CC" w:rsidRPr="009018CE" w:rsidRDefault="00A6370A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>*</w:t>
      </w:r>
      <w:r w:rsidR="005A349F" w:rsidRPr="009018CE">
        <w:rPr>
          <w:rFonts w:asciiTheme="majorBidi" w:hAnsiTheme="majorBidi" w:cstheme="majorBidi" w:hint="cs"/>
          <w:sz w:val="26"/>
          <w:szCs w:val="26"/>
          <w:rtl/>
        </w:rPr>
        <w:t xml:space="preserve">יש סיירים עד 17:00 שמסתובבים </w:t>
      </w:r>
      <w:proofErr w:type="spellStart"/>
      <w:r w:rsidR="005A349F" w:rsidRPr="009018CE">
        <w:rPr>
          <w:rFonts w:asciiTheme="majorBidi" w:hAnsiTheme="majorBidi" w:cstheme="majorBidi" w:hint="cs"/>
          <w:sz w:val="26"/>
          <w:szCs w:val="26"/>
          <w:rtl/>
        </w:rPr>
        <w:t>בגנ"י</w:t>
      </w:r>
      <w:proofErr w:type="spellEnd"/>
      <w:r w:rsidR="005A349F" w:rsidRPr="009018CE">
        <w:rPr>
          <w:rFonts w:asciiTheme="majorBidi" w:hAnsiTheme="majorBidi" w:cstheme="majorBidi" w:hint="cs"/>
          <w:sz w:val="26"/>
          <w:szCs w:val="26"/>
          <w:rtl/>
        </w:rPr>
        <w:t xml:space="preserve"> ובצהרונים.</w:t>
      </w:r>
      <w:r w:rsidR="006831D7" w:rsidRPr="009018CE">
        <w:rPr>
          <w:rFonts w:asciiTheme="majorBidi" w:hAnsiTheme="majorBidi" w:cstheme="majorBidi" w:hint="cs"/>
          <w:sz w:val="26"/>
          <w:szCs w:val="26"/>
          <w:rtl/>
        </w:rPr>
        <w:t xml:space="preserve"> ומשעה 17:00 סייר של החברה </w:t>
      </w:r>
      <w:proofErr w:type="spellStart"/>
      <w:r w:rsidR="006831D7" w:rsidRPr="009018CE">
        <w:rPr>
          <w:rFonts w:asciiTheme="majorBidi" w:hAnsiTheme="majorBidi" w:cstheme="majorBidi" w:hint="cs"/>
          <w:sz w:val="26"/>
          <w:szCs w:val="26"/>
          <w:rtl/>
        </w:rPr>
        <w:t>לתפו"ס</w:t>
      </w:r>
      <w:proofErr w:type="spellEnd"/>
      <w:r w:rsidR="006831D7" w:rsidRPr="009018CE">
        <w:rPr>
          <w:rFonts w:asciiTheme="majorBidi" w:hAnsiTheme="majorBidi" w:cstheme="majorBidi" w:hint="cs"/>
          <w:sz w:val="26"/>
          <w:szCs w:val="26"/>
          <w:rtl/>
        </w:rPr>
        <w:t xml:space="preserve"> שמסתובב בין הגינות.</w:t>
      </w:r>
      <w:r w:rsidR="00B520D7" w:rsidRPr="009018CE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1D5A5E" w:rsidRPr="009018CE">
        <w:rPr>
          <w:rFonts w:asciiTheme="majorBidi" w:hAnsiTheme="majorBidi" w:cstheme="majorBidi" w:hint="cs"/>
          <w:sz w:val="26"/>
          <w:szCs w:val="26"/>
          <w:rtl/>
        </w:rPr>
        <w:t>לא כל המקרים מגיעים לקב"טים.</w:t>
      </w:r>
    </w:p>
    <w:p w14:paraId="5397B1E9" w14:textId="77A80986" w:rsidR="001D5A5E" w:rsidRPr="009018CE" w:rsidRDefault="006B54CB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>*בכל בי"ס שיש אירוע חריג</w:t>
      </w:r>
      <w:r w:rsidR="008C0B07" w:rsidRPr="009018CE">
        <w:rPr>
          <w:rFonts w:asciiTheme="majorBidi" w:hAnsiTheme="majorBidi" w:cstheme="majorBidi" w:hint="cs"/>
          <w:sz w:val="26"/>
          <w:szCs w:val="26"/>
          <w:rtl/>
        </w:rPr>
        <w:t xml:space="preserve">, </w:t>
      </w:r>
      <w:proofErr w:type="spellStart"/>
      <w:r w:rsidR="008C0B07" w:rsidRPr="009018CE">
        <w:rPr>
          <w:rFonts w:asciiTheme="majorBidi" w:hAnsiTheme="majorBidi" w:cstheme="majorBidi" w:hint="cs"/>
          <w:sz w:val="26"/>
          <w:szCs w:val="26"/>
          <w:rtl/>
        </w:rPr>
        <w:t>הבי"ס</w:t>
      </w:r>
      <w:proofErr w:type="spellEnd"/>
      <w:r w:rsidR="008C0B07" w:rsidRPr="009018CE">
        <w:rPr>
          <w:rFonts w:asciiTheme="majorBidi" w:hAnsiTheme="majorBidi" w:cstheme="majorBidi" w:hint="cs"/>
          <w:sz w:val="26"/>
          <w:szCs w:val="26"/>
          <w:rtl/>
        </w:rPr>
        <w:t xml:space="preserve"> מוציא </w:t>
      </w:r>
      <w:r w:rsidRPr="009018CE">
        <w:rPr>
          <w:rFonts w:asciiTheme="majorBidi" w:hAnsiTheme="majorBidi" w:cstheme="majorBidi" w:hint="cs"/>
          <w:sz w:val="26"/>
          <w:szCs w:val="26"/>
          <w:rtl/>
        </w:rPr>
        <w:t xml:space="preserve"> דו"ח אירוע חריג ומדווח למשרד החינוך.</w:t>
      </w:r>
    </w:p>
    <w:p w14:paraId="4FCF263A" w14:textId="4C8923CF" w:rsidR="00BF1126" w:rsidRPr="009018CE" w:rsidRDefault="00BF1126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>*חסרים רכזי מוגנות בתוך בי"ס. יש כעת רק רכז אחד.</w:t>
      </w:r>
      <w:r w:rsidR="008615EB" w:rsidRPr="009018CE">
        <w:rPr>
          <w:rFonts w:asciiTheme="majorBidi" w:hAnsiTheme="majorBidi" w:cstheme="majorBidi" w:hint="cs"/>
          <w:sz w:val="26"/>
          <w:szCs w:val="26"/>
          <w:rtl/>
        </w:rPr>
        <w:t xml:space="preserve"> נעשה שינוי משמעותי בנושא העסקתם, מקווים </w:t>
      </w:r>
      <w:r w:rsidR="00CB5410" w:rsidRPr="009018CE">
        <w:rPr>
          <w:rFonts w:asciiTheme="majorBidi" w:hAnsiTheme="majorBidi" w:cstheme="majorBidi" w:hint="cs"/>
          <w:sz w:val="26"/>
          <w:szCs w:val="26"/>
          <w:rtl/>
        </w:rPr>
        <w:t>שיגויסו</w:t>
      </w:r>
      <w:r w:rsidR="008615EB" w:rsidRPr="009018CE">
        <w:rPr>
          <w:rFonts w:asciiTheme="majorBidi" w:hAnsiTheme="majorBidi" w:cstheme="majorBidi" w:hint="cs"/>
          <w:sz w:val="26"/>
          <w:szCs w:val="26"/>
          <w:rtl/>
        </w:rPr>
        <w:t xml:space="preserve"> יותר רכזי מוגנות.</w:t>
      </w:r>
    </w:p>
    <w:p w14:paraId="048455A0" w14:textId="3789BF1D" w:rsidR="008615EB" w:rsidRPr="009018CE" w:rsidRDefault="008615EB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>*</w:t>
      </w:r>
      <w:r w:rsidR="00F14CA2" w:rsidRPr="009018CE">
        <w:rPr>
          <w:rFonts w:asciiTheme="majorBidi" w:hAnsiTheme="majorBidi" w:cstheme="majorBidi" w:hint="cs"/>
          <w:sz w:val="26"/>
          <w:szCs w:val="26"/>
          <w:rtl/>
        </w:rPr>
        <w:t xml:space="preserve">גיוס </w:t>
      </w:r>
      <w:proofErr w:type="spellStart"/>
      <w:r w:rsidR="00F14CA2" w:rsidRPr="009018CE">
        <w:rPr>
          <w:rFonts w:asciiTheme="majorBidi" w:hAnsiTheme="majorBidi" w:cstheme="majorBidi" w:hint="cs"/>
          <w:sz w:val="26"/>
          <w:szCs w:val="26"/>
          <w:rtl/>
        </w:rPr>
        <w:t>כח</w:t>
      </w:r>
      <w:proofErr w:type="spellEnd"/>
      <w:r w:rsidR="00F14CA2" w:rsidRPr="009018CE">
        <w:rPr>
          <w:rFonts w:asciiTheme="majorBidi" w:hAnsiTheme="majorBidi" w:cstheme="majorBidi" w:hint="cs"/>
          <w:sz w:val="26"/>
          <w:szCs w:val="26"/>
          <w:rtl/>
        </w:rPr>
        <w:t xml:space="preserve"> אדם זה אתגר בכל התחומים של המניעה הבלתי פורמלי, מוגנות, </w:t>
      </w:r>
      <w:r w:rsidRPr="009018CE">
        <w:rPr>
          <w:rFonts w:asciiTheme="majorBidi" w:hAnsiTheme="majorBidi" w:cstheme="majorBidi" w:hint="cs"/>
          <w:sz w:val="26"/>
          <w:szCs w:val="26"/>
          <w:rtl/>
        </w:rPr>
        <w:t xml:space="preserve">קשה להביא </w:t>
      </w:r>
      <w:proofErr w:type="spellStart"/>
      <w:r w:rsidRPr="009018CE">
        <w:rPr>
          <w:rFonts w:asciiTheme="majorBidi" w:hAnsiTheme="majorBidi" w:cstheme="majorBidi" w:hint="cs"/>
          <w:sz w:val="26"/>
          <w:szCs w:val="26"/>
          <w:rtl/>
        </w:rPr>
        <w:t>כח</w:t>
      </w:r>
      <w:proofErr w:type="spellEnd"/>
      <w:r w:rsidRPr="009018CE">
        <w:rPr>
          <w:rFonts w:asciiTheme="majorBidi" w:hAnsiTheme="majorBidi" w:cstheme="majorBidi" w:hint="cs"/>
          <w:sz w:val="26"/>
          <w:szCs w:val="26"/>
          <w:rtl/>
        </w:rPr>
        <w:t xml:space="preserve"> אדם</w:t>
      </w:r>
      <w:r w:rsidR="00F14CA2" w:rsidRPr="009018CE">
        <w:rPr>
          <w:rFonts w:asciiTheme="majorBidi" w:hAnsiTheme="majorBidi" w:cstheme="majorBidi" w:hint="cs"/>
          <w:sz w:val="26"/>
          <w:szCs w:val="26"/>
          <w:rtl/>
        </w:rPr>
        <w:t xml:space="preserve"> גם לתוכניות קיימות ומתוקצבות. </w:t>
      </w:r>
    </w:p>
    <w:p w14:paraId="798FA802" w14:textId="3AFE228D" w:rsidR="006831D7" w:rsidRPr="009018CE" w:rsidRDefault="00F14CA2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>*צריך הרתעה ואכיפה</w:t>
      </w:r>
      <w:r w:rsidR="00A2612A" w:rsidRPr="009018CE">
        <w:rPr>
          <w:rFonts w:asciiTheme="majorBidi" w:hAnsiTheme="majorBidi" w:cstheme="majorBidi" w:hint="cs"/>
          <w:sz w:val="26"/>
          <w:szCs w:val="26"/>
          <w:rtl/>
        </w:rPr>
        <w:t xml:space="preserve"> על קורקינטים.</w:t>
      </w:r>
      <w:r w:rsidR="00CB5410" w:rsidRPr="009018CE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562286" w:rsidRPr="009018CE">
        <w:rPr>
          <w:rFonts w:asciiTheme="majorBidi" w:hAnsiTheme="majorBidi" w:cstheme="majorBidi" w:hint="cs"/>
          <w:sz w:val="26"/>
          <w:szCs w:val="26"/>
          <w:rtl/>
        </w:rPr>
        <w:t>בעיר אין מחסן להחרמת קורקינטים.</w:t>
      </w:r>
    </w:p>
    <w:p w14:paraId="7A068164" w14:textId="23DCD468" w:rsidR="005508D6" w:rsidRPr="00723002" w:rsidRDefault="005508D6" w:rsidP="007A5B61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72300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סיכום והמלצות:</w:t>
      </w:r>
    </w:p>
    <w:p w14:paraId="5EED15F9" w14:textId="0D3B838E" w:rsidR="00A07AA8" w:rsidRPr="009018CE" w:rsidRDefault="00A07AA8" w:rsidP="006B37A6">
      <w:pPr>
        <w:spacing w:line="360" w:lineRule="auto"/>
        <w:rPr>
          <w:rFonts w:asciiTheme="majorBidi" w:hAnsiTheme="majorBidi"/>
          <w:b/>
          <w:bCs/>
          <w:sz w:val="26"/>
          <w:szCs w:val="26"/>
          <w:rtl/>
        </w:rPr>
      </w:pPr>
      <w:r w:rsidRPr="009018CE">
        <w:rPr>
          <w:rFonts w:asciiTheme="majorBidi" w:hAnsiTheme="majorBidi"/>
          <w:b/>
          <w:bCs/>
          <w:sz w:val="26"/>
          <w:szCs w:val="26"/>
          <w:rtl/>
        </w:rPr>
        <w:t>ה</w:t>
      </w:r>
      <w:r w:rsidR="00CB5410" w:rsidRPr="009018CE">
        <w:rPr>
          <w:rFonts w:asciiTheme="majorBidi" w:hAnsiTheme="majorBidi" w:hint="cs"/>
          <w:b/>
          <w:bCs/>
          <w:sz w:val="26"/>
          <w:szCs w:val="26"/>
          <w:rtl/>
        </w:rPr>
        <w:t xml:space="preserve">צוות המקצועי </w:t>
      </w:r>
      <w:r w:rsidRPr="009018CE">
        <w:rPr>
          <w:rFonts w:asciiTheme="majorBidi" w:hAnsiTheme="majorBidi"/>
          <w:b/>
          <w:bCs/>
          <w:sz w:val="26"/>
          <w:szCs w:val="26"/>
          <w:rtl/>
        </w:rPr>
        <w:t>יכ</w:t>
      </w:r>
      <w:r w:rsidRPr="009018CE">
        <w:rPr>
          <w:rFonts w:asciiTheme="majorBidi" w:hAnsiTheme="majorBidi" w:hint="cs"/>
          <w:b/>
          <w:bCs/>
          <w:sz w:val="26"/>
          <w:szCs w:val="26"/>
          <w:rtl/>
        </w:rPr>
        <w:t>י</w:t>
      </w:r>
      <w:r w:rsidR="00CB5410" w:rsidRPr="009018CE">
        <w:rPr>
          <w:rFonts w:asciiTheme="majorBidi" w:hAnsiTheme="majorBidi" w:hint="cs"/>
          <w:b/>
          <w:bCs/>
          <w:sz w:val="26"/>
          <w:szCs w:val="26"/>
          <w:rtl/>
        </w:rPr>
        <w:t>ן לוועדה הבאה</w:t>
      </w:r>
      <w:r w:rsidRPr="009018CE">
        <w:rPr>
          <w:rFonts w:asciiTheme="majorBidi" w:hAnsiTheme="majorBidi"/>
          <w:b/>
          <w:bCs/>
          <w:sz w:val="26"/>
          <w:szCs w:val="26"/>
          <w:rtl/>
        </w:rPr>
        <w:t xml:space="preserve"> סיכום שנת 2025</w:t>
      </w:r>
      <w:r w:rsidR="009018CE" w:rsidRPr="009018CE">
        <w:rPr>
          <w:rFonts w:asciiTheme="majorBidi" w:hAnsiTheme="majorBidi" w:hint="cs"/>
          <w:b/>
          <w:bCs/>
          <w:sz w:val="26"/>
          <w:szCs w:val="26"/>
          <w:rtl/>
        </w:rPr>
        <w:t xml:space="preserve"> את הנתונים הבאים</w:t>
      </w:r>
      <w:r w:rsidRPr="009018CE">
        <w:rPr>
          <w:rFonts w:asciiTheme="majorBidi" w:hAnsiTheme="majorBidi"/>
          <w:b/>
          <w:bCs/>
          <w:sz w:val="26"/>
          <w:szCs w:val="26"/>
          <w:rtl/>
        </w:rPr>
        <w:t xml:space="preserve"> :</w:t>
      </w:r>
    </w:p>
    <w:p w14:paraId="4870CE25" w14:textId="0805912D" w:rsidR="00A07AA8" w:rsidRPr="009018CE" w:rsidRDefault="00A07AA8" w:rsidP="006B37A6">
      <w:pPr>
        <w:spacing w:line="360" w:lineRule="auto"/>
        <w:rPr>
          <w:rFonts w:asciiTheme="majorBidi" w:hAnsiTheme="majorBidi"/>
          <w:sz w:val="26"/>
          <w:szCs w:val="26"/>
          <w:rtl/>
        </w:rPr>
      </w:pPr>
      <w:r w:rsidRPr="009018CE">
        <w:rPr>
          <w:rFonts w:asciiTheme="majorBidi" w:hAnsiTheme="majorBidi"/>
          <w:sz w:val="26"/>
          <w:szCs w:val="26"/>
          <w:rtl/>
        </w:rPr>
        <w:t>* מספר א</w:t>
      </w:r>
      <w:r w:rsidR="00C72842" w:rsidRPr="009018CE">
        <w:rPr>
          <w:rFonts w:asciiTheme="majorBidi" w:hAnsiTheme="majorBidi" w:hint="cs"/>
          <w:sz w:val="26"/>
          <w:szCs w:val="26"/>
          <w:rtl/>
        </w:rPr>
        <w:t>י</w:t>
      </w:r>
      <w:r w:rsidRPr="009018CE">
        <w:rPr>
          <w:rFonts w:asciiTheme="majorBidi" w:hAnsiTheme="majorBidi"/>
          <w:sz w:val="26"/>
          <w:szCs w:val="26"/>
          <w:rtl/>
        </w:rPr>
        <w:t>רועי אלימות בתוך מוסד החינוך. עם התייחסות בין תלמידים</w:t>
      </w:r>
      <w:r w:rsidR="00CB5410" w:rsidRPr="009018CE">
        <w:rPr>
          <w:rFonts w:asciiTheme="majorBidi" w:hAnsiTheme="majorBidi" w:hint="cs"/>
          <w:sz w:val="26"/>
          <w:szCs w:val="26"/>
          <w:rtl/>
        </w:rPr>
        <w:t xml:space="preserve"> -</w:t>
      </w:r>
      <w:r w:rsidRPr="009018CE">
        <w:rPr>
          <w:rFonts w:asciiTheme="majorBidi" w:hAnsiTheme="majorBidi"/>
          <w:sz w:val="26"/>
          <w:szCs w:val="26"/>
          <w:rtl/>
        </w:rPr>
        <w:t xml:space="preserve"> כלפי צוותי חינוך. האם </w:t>
      </w:r>
      <w:r w:rsidR="00841B0F" w:rsidRPr="009018CE">
        <w:rPr>
          <w:rFonts w:asciiTheme="majorBidi" w:hAnsiTheme="majorBidi" w:hint="cs"/>
          <w:sz w:val="26"/>
          <w:szCs w:val="26"/>
          <w:rtl/>
        </w:rPr>
        <w:t>היית</w:t>
      </w:r>
      <w:r w:rsidR="00841B0F" w:rsidRPr="009018CE">
        <w:rPr>
          <w:rFonts w:asciiTheme="majorBidi" w:hAnsiTheme="majorBidi" w:hint="eastAsia"/>
          <w:sz w:val="26"/>
          <w:szCs w:val="26"/>
          <w:rtl/>
        </w:rPr>
        <w:t>ה</w:t>
      </w:r>
      <w:r w:rsidR="00CB5410" w:rsidRPr="009018CE">
        <w:rPr>
          <w:rFonts w:asciiTheme="majorBidi" w:hAnsiTheme="majorBidi" w:hint="cs"/>
          <w:sz w:val="26"/>
          <w:szCs w:val="26"/>
          <w:rtl/>
        </w:rPr>
        <w:t xml:space="preserve"> </w:t>
      </w:r>
      <w:r w:rsidRPr="009018CE">
        <w:rPr>
          <w:rFonts w:asciiTheme="majorBidi" w:hAnsiTheme="majorBidi"/>
          <w:sz w:val="26"/>
          <w:szCs w:val="26"/>
          <w:rtl/>
        </w:rPr>
        <w:t>מעורבות של הורים במקרי אלימות?</w:t>
      </w:r>
    </w:p>
    <w:p w14:paraId="2AA12F5E" w14:textId="12A9E337" w:rsidR="00A07AA8" w:rsidRPr="009018CE" w:rsidRDefault="00A07AA8" w:rsidP="006B37A6">
      <w:pPr>
        <w:spacing w:line="360" w:lineRule="auto"/>
        <w:rPr>
          <w:rFonts w:asciiTheme="majorBidi" w:hAnsiTheme="majorBidi"/>
          <w:sz w:val="26"/>
          <w:szCs w:val="26"/>
          <w:rtl/>
        </w:rPr>
      </w:pPr>
      <w:r w:rsidRPr="009018CE">
        <w:rPr>
          <w:rFonts w:asciiTheme="majorBidi" w:hAnsiTheme="majorBidi"/>
          <w:sz w:val="26"/>
          <w:szCs w:val="26"/>
          <w:rtl/>
        </w:rPr>
        <w:t>* כמה מתוך המקרים מדווח למשטרה</w:t>
      </w:r>
      <w:r w:rsidR="00CC441D" w:rsidRPr="009018CE">
        <w:rPr>
          <w:rFonts w:asciiTheme="majorBidi" w:hAnsiTheme="majorBidi" w:hint="cs"/>
          <w:sz w:val="26"/>
          <w:szCs w:val="26"/>
          <w:rtl/>
        </w:rPr>
        <w:t xml:space="preserve"> </w:t>
      </w:r>
      <w:r w:rsidRPr="009018CE">
        <w:rPr>
          <w:rFonts w:asciiTheme="majorBidi" w:hAnsiTheme="majorBidi"/>
          <w:sz w:val="26"/>
          <w:szCs w:val="26"/>
          <w:rtl/>
        </w:rPr>
        <w:t>/ נפתחת קריאה למוקד או לקב</w:t>
      </w:r>
      <w:r w:rsidR="00C72842" w:rsidRPr="009018CE">
        <w:rPr>
          <w:rFonts w:asciiTheme="majorBidi" w:hAnsiTheme="majorBidi" w:hint="cs"/>
          <w:sz w:val="26"/>
          <w:szCs w:val="26"/>
          <w:rtl/>
        </w:rPr>
        <w:t>"</w:t>
      </w:r>
      <w:r w:rsidRPr="009018CE">
        <w:rPr>
          <w:rFonts w:asciiTheme="majorBidi" w:hAnsiTheme="majorBidi"/>
          <w:sz w:val="26"/>
          <w:szCs w:val="26"/>
          <w:rtl/>
        </w:rPr>
        <w:t>ט</w:t>
      </w:r>
      <w:r w:rsidR="00CC5CA6" w:rsidRPr="009018CE">
        <w:rPr>
          <w:rFonts w:asciiTheme="majorBidi" w:hAnsiTheme="majorBidi" w:hint="cs"/>
          <w:sz w:val="26"/>
          <w:szCs w:val="26"/>
          <w:rtl/>
        </w:rPr>
        <w:t xml:space="preserve"> </w:t>
      </w:r>
      <w:r w:rsidRPr="009018CE">
        <w:rPr>
          <w:rFonts w:asciiTheme="majorBidi" w:hAnsiTheme="majorBidi"/>
          <w:sz w:val="26"/>
          <w:szCs w:val="26"/>
          <w:rtl/>
        </w:rPr>
        <w:t>/ דווח נוהל מקרה חריג בהתאם לחוז</w:t>
      </w:r>
      <w:r w:rsidR="00CC5CA6" w:rsidRPr="009018CE">
        <w:rPr>
          <w:rFonts w:asciiTheme="majorBidi" w:hAnsiTheme="majorBidi" w:hint="cs"/>
          <w:sz w:val="26"/>
          <w:szCs w:val="26"/>
          <w:rtl/>
        </w:rPr>
        <w:t>ר</w:t>
      </w:r>
      <w:r w:rsidRPr="009018CE">
        <w:rPr>
          <w:rFonts w:asciiTheme="majorBidi" w:hAnsiTheme="majorBidi"/>
          <w:sz w:val="26"/>
          <w:szCs w:val="26"/>
          <w:rtl/>
        </w:rPr>
        <w:t xml:space="preserve"> מנכ"ל?</w:t>
      </w:r>
    </w:p>
    <w:p w14:paraId="0E8A9E2D" w14:textId="04A2FF65" w:rsidR="00A6370A" w:rsidRPr="009018CE" w:rsidRDefault="00A07AA8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/>
          <w:sz w:val="26"/>
          <w:szCs w:val="26"/>
          <w:rtl/>
        </w:rPr>
        <w:t>* כמה מקרי אלימות מיוחסים לתלמידי בית הספר וכמה מקרים  מיוחסים מחוץ למסגרת הלימודית?</w:t>
      </w:r>
    </w:p>
    <w:p w14:paraId="61A4780B" w14:textId="7B4938AC" w:rsidR="000872AC" w:rsidRPr="009018CE" w:rsidRDefault="00F97712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>*להכי</w:t>
      </w:r>
      <w:r w:rsidR="00562286" w:rsidRPr="009018CE">
        <w:rPr>
          <w:rFonts w:asciiTheme="majorBidi" w:hAnsiTheme="majorBidi" w:cstheme="majorBidi" w:hint="cs"/>
          <w:sz w:val="26"/>
          <w:szCs w:val="26"/>
          <w:rtl/>
        </w:rPr>
        <w:t>ן</w:t>
      </w:r>
      <w:r w:rsidRPr="009018CE">
        <w:rPr>
          <w:rFonts w:asciiTheme="majorBidi" w:hAnsiTheme="majorBidi" w:cstheme="majorBidi" w:hint="cs"/>
          <w:sz w:val="26"/>
          <w:szCs w:val="26"/>
          <w:rtl/>
        </w:rPr>
        <w:t xml:space="preserve"> דוח למועצת העיר </w:t>
      </w:r>
      <w:r w:rsidR="00562286" w:rsidRPr="009018CE">
        <w:rPr>
          <w:rFonts w:asciiTheme="majorBidi" w:hAnsiTheme="majorBidi" w:cstheme="majorBidi" w:hint="cs"/>
          <w:sz w:val="26"/>
          <w:szCs w:val="26"/>
          <w:rtl/>
        </w:rPr>
        <w:t>על נושא הקורקינטים והאכיפה שנעשית ע"י הגורמים המקצועיי</w:t>
      </w:r>
      <w:r w:rsidR="00562286" w:rsidRPr="009018CE">
        <w:rPr>
          <w:rFonts w:asciiTheme="majorBidi" w:hAnsiTheme="majorBidi" w:cstheme="majorBidi" w:hint="eastAsia"/>
          <w:sz w:val="26"/>
          <w:szCs w:val="26"/>
          <w:rtl/>
        </w:rPr>
        <w:t>ם</w:t>
      </w:r>
      <w:r w:rsidR="00562286" w:rsidRPr="009018CE">
        <w:rPr>
          <w:rFonts w:asciiTheme="majorBidi" w:hAnsiTheme="majorBidi" w:cstheme="majorBidi" w:hint="cs"/>
          <w:sz w:val="26"/>
          <w:szCs w:val="26"/>
          <w:rtl/>
        </w:rPr>
        <w:t xml:space="preserve"> בעיר (</w:t>
      </w:r>
      <w:proofErr w:type="spellStart"/>
      <w:r w:rsidR="00562286" w:rsidRPr="009018CE">
        <w:rPr>
          <w:rFonts w:asciiTheme="majorBidi" w:hAnsiTheme="majorBidi" w:cstheme="majorBidi" w:hint="cs"/>
          <w:sz w:val="26"/>
          <w:szCs w:val="26"/>
          <w:rtl/>
        </w:rPr>
        <w:t>בטחון+פיקוח</w:t>
      </w:r>
      <w:proofErr w:type="spellEnd"/>
      <w:r w:rsidR="00562286" w:rsidRPr="009018CE">
        <w:rPr>
          <w:rFonts w:asciiTheme="majorBidi" w:hAnsiTheme="majorBidi" w:cstheme="majorBidi" w:hint="cs"/>
          <w:sz w:val="26"/>
          <w:szCs w:val="26"/>
          <w:rtl/>
        </w:rPr>
        <w:t>).</w:t>
      </w:r>
    </w:p>
    <w:p w14:paraId="4CD5D7C2" w14:textId="5E0555D7" w:rsidR="008E290A" w:rsidRPr="009018CE" w:rsidRDefault="008E290A" w:rsidP="006B37A6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9018CE">
        <w:rPr>
          <w:rFonts w:asciiTheme="majorBidi" w:hAnsiTheme="majorBidi" w:cstheme="majorBidi" w:hint="cs"/>
          <w:sz w:val="26"/>
          <w:szCs w:val="26"/>
          <w:rtl/>
        </w:rPr>
        <w:t xml:space="preserve">*לעשות הדרכה / סדנא לעובדים </w:t>
      </w:r>
      <w:r w:rsidR="000E6E18" w:rsidRPr="009018CE">
        <w:rPr>
          <w:rFonts w:asciiTheme="majorBidi" w:hAnsiTheme="majorBidi" w:cstheme="majorBidi" w:hint="cs"/>
          <w:sz w:val="26"/>
          <w:szCs w:val="26"/>
          <w:rtl/>
        </w:rPr>
        <w:t>במתן תשובות לתושבים.</w:t>
      </w:r>
    </w:p>
    <w:p w14:paraId="47287A4D" w14:textId="26C5EB3B" w:rsidR="007A5B61" w:rsidRDefault="003203B5" w:rsidP="007A5B61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72300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מ"מ יו"ר הוועדה וחברי הוועדה מודים לצוותים המקצועיים על עבודתם.</w:t>
      </w:r>
    </w:p>
    <w:p w14:paraId="3AD967A6" w14:textId="77777777" w:rsidR="009018CE" w:rsidRDefault="009018CE" w:rsidP="007A5B61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1F79159E" w14:textId="77777777" w:rsidR="009018CE" w:rsidRPr="00723002" w:rsidRDefault="009018CE" w:rsidP="007A5B61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3182305F" w14:textId="098ECDAF" w:rsidR="00255087" w:rsidRPr="009018CE" w:rsidRDefault="00255087" w:rsidP="00255087">
      <w:pPr>
        <w:spacing w:after="160" w:line="25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018CE">
        <w:rPr>
          <w:rFonts w:asciiTheme="majorBidi" w:hAnsiTheme="majorBidi" w:cstheme="majorBidi"/>
          <w:b/>
          <w:bCs/>
          <w:sz w:val="28"/>
          <w:szCs w:val="28"/>
          <w:rtl/>
        </w:rPr>
        <w:t>חתימת</w:t>
      </w:r>
      <w:r w:rsidR="00D861D5" w:rsidRPr="009018C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מ"מ </w:t>
      </w:r>
      <w:r w:rsidRPr="009018C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יו"ר </w:t>
      </w:r>
      <w:proofErr w:type="spellStart"/>
      <w:r w:rsidRPr="009018CE">
        <w:rPr>
          <w:rFonts w:asciiTheme="majorBidi" w:hAnsiTheme="majorBidi" w:cstheme="majorBidi"/>
          <w:b/>
          <w:bCs/>
          <w:sz w:val="28"/>
          <w:szCs w:val="28"/>
          <w:rtl/>
        </w:rPr>
        <w:t>הוועדה:_________________תאריך</w:t>
      </w:r>
      <w:proofErr w:type="spellEnd"/>
      <w:r w:rsidRPr="009018CE">
        <w:rPr>
          <w:rFonts w:asciiTheme="majorBidi" w:hAnsiTheme="majorBidi" w:cstheme="majorBidi"/>
          <w:b/>
          <w:bCs/>
          <w:sz w:val="28"/>
          <w:szCs w:val="28"/>
          <w:rtl/>
        </w:rPr>
        <w:t>:____________</w:t>
      </w:r>
    </w:p>
    <w:sectPr w:rsidR="00255087" w:rsidRPr="009018CE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75B3" w14:textId="77777777" w:rsidR="00827F0C" w:rsidRDefault="00827F0C" w:rsidP="00AC32C8">
      <w:r>
        <w:separator/>
      </w:r>
    </w:p>
  </w:endnote>
  <w:endnote w:type="continuationSeparator" w:id="0">
    <w:p w14:paraId="70FCF0D0" w14:textId="77777777" w:rsidR="00827F0C" w:rsidRDefault="00827F0C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6279028"/>
      <w:docPartObj>
        <w:docPartGallery w:val="Page Numbers (Bottom of Page)"/>
        <w:docPartUnique/>
      </w:docPartObj>
    </w:sdtPr>
    <w:sdtEndPr/>
    <w:sdtContent>
      <w:p w14:paraId="07EB545E" w14:textId="5BA0AF65" w:rsidR="0040415D" w:rsidRDefault="004041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02" w:rsidRPr="009A3702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6A1058F0" w14:textId="77777777" w:rsidR="007F12B7" w:rsidRDefault="007F1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DB62" w14:textId="77777777" w:rsidR="00827F0C" w:rsidRDefault="00827F0C" w:rsidP="00AC32C8">
      <w:r>
        <w:separator/>
      </w:r>
    </w:p>
  </w:footnote>
  <w:footnote w:type="continuationSeparator" w:id="0">
    <w:p w14:paraId="78EF26C2" w14:textId="77777777" w:rsidR="00827F0C" w:rsidRDefault="00827F0C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E2EF" w14:textId="77777777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79EAEB" wp14:editId="1F362186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44179BFA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58C7A5A7" w14:textId="77777777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E2AE92E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10B52545"/>
    <w:multiLevelType w:val="hybridMultilevel"/>
    <w:tmpl w:val="9BDCEE04"/>
    <w:lvl w:ilvl="0" w:tplc="D7686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903B7"/>
    <w:multiLevelType w:val="hybridMultilevel"/>
    <w:tmpl w:val="ED46220A"/>
    <w:lvl w:ilvl="0" w:tplc="D73A552C"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A6A15"/>
    <w:multiLevelType w:val="hybridMultilevel"/>
    <w:tmpl w:val="B47C741C"/>
    <w:lvl w:ilvl="0" w:tplc="84508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C6D79"/>
    <w:multiLevelType w:val="hybridMultilevel"/>
    <w:tmpl w:val="FC025E0A"/>
    <w:lvl w:ilvl="0" w:tplc="CBD8B24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538138D7"/>
    <w:multiLevelType w:val="hybridMultilevel"/>
    <w:tmpl w:val="9C609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61867228">
    <w:abstractNumId w:val="3"/>
  </w:num>
  <w:num w:numId="2" w16cid:durableId="1805805370">
    <w:abstractNumId w:val="15"/>
  </w:num>
  <w:num w:numId="3" w16cid:durableId="1981881558">
    <w:abstractNumId w:val="12"/>
  </w:num>
  <w:num w:numId="4" w16cid:durableId="1953706249">
    <w:abstractNumId w:val="7"/>
  </w:num>
  <w:num w:numId="5" w16cid:durableId="29380074">
    <w:abstractNumId w:val="2"/>
  </w:num>
  <w:num w:numId="6" w16cid:durableId="447355189">
    <w:abstractNumId w:val="10"/>
  </w:num>
  <w:num w:numId="7" w16cid:durableId="1017274059">
    <w:abstractNumId w:val="16"/>
  </w:num>
  <w:num w:numId="8" w16cid:durableId="1457143925">
    <w:abstractNumId w:val="18"/>
  </w:num>
  <w:num w:numId="9" w16cid:durableId="1884517414">
    <w:abstractNumId w:val="8"/>
  </w:num>
  <w:num w:numId="10" w16cid:durableId="2010328598">
    <w:abstractNumId w:val="9"/>
  </w:num>
  <w:num w:numId="11" w16cid:durableId="1914656047">
    <w:abstractNumId w:val="14"/>
  </w:num>
  <w:num w:numId="12" w16cid:durableId="15352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67678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01331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815746">
    <w:abstractNumId w:val="6"/>
  </w:num>
  <w:num w:numId="16" w16cid:durableId="1146044298">
    <w:abstractNumId w:val="4"/>
  </w:num>
  <w:num w:numId="17" w16cid:durableId="2026128783">
    <w:abstractNumId w:val="5"/>
  </w:num>
  <w:num w:numId="18" w16cid:durableId="1681203364">
    <w:abstractNumId w:val="1"/>
  </w:num>
  <w:num w:numId="19" w16cid:durableId="11592254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gutterAtTop/>
  <w:proofState w:spelling="clean" w:grammar="clean"/>
  <w:attachedTemplate r:id="rId1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1059"/>
    <w:rsid w:val="00003CE9"/>
    <w:rsid w:val="00004D27"/>
    <w:rsid w:val="00006819"/>
    <w:rsid w:val="00007630"/>
    <w:rsid w:val="000104ED"/>
    <w:rsid w:val="00016CF9"/>
    <w:rsid w:val="00021CF2"/>
    <w:rsid w:val="00025A5E"/>
    <w:rsid w:val="00026BE2"/>
    <w:rsid w:val="00027AB4"/>
    <w:rsid w:val="0003002E"/>
    <w:rsid w:val="00031AE0"/>
    <w:rsid w:val="00033962"/>
    <w:rsid w:val="00040247"/>
    <w:rsid w:val="000427AD"/>
    <w:rsid w:val="00043382"/>
    <w:rsid w:val="00043FE5"/>
    <w:rsid w:val="000443F5"/>
    <w:rsid w:val="00054A11"/>
    <w:rsid w:val="0005663C"/>
    <w:rsid w:val="00060FD0"/>
    <w:rsid w:val="00062326"/>
    <w:rsid w:val="00063D78"/>
    <w:rsid w:val="00064439"/>
    <w:rsid w:val="000651D1"/>
    <w:rsid w:val="0006556C"/>
    <w:rsid w:val="00066C8F"/>
    <w:rsid w:val="00066DC3"/>
    <w:rsid w:val="000707E1"/>
    <w:rsid w:val="00074A06"/>
    <w:rsid w:val="00076A06"/>
    <w:rsid w:val="00080003"/>
    <w:rsid w:val="00080143"/>
    <w:rsid w:val="0008030C"/>
    <w:rsid w:val="000813B6"/>
    <w:rsid w:val="00082272"/>
    <w:rsid w:val="00084708"/>
    <w:rsid w:val="0008486B"/>
    <w:rsid w:val="000872AC"/>
    <w:rsid w:val="0009010D"/>
    <w:rsid w:val="000906AA"/>
    <w:rsid w:val="00092671"/>
    <w:rsid w:val="00093F7F"/>
    <w:rsid w:val="00093F8E"/>
    <w:rsid w:val="000A0A4B"/>
    <w:rsid w:val="000A22F6"/>
    <w:rsid w:val="000A7197"/>
    <w:rsid w:val="000B046B"/>
    <w:rsid w:val="000B2408"/>
    <w:rsid w:val="000B352B"/>
    <w:rsid w:val="000B41FF"/>
    <w:rsid w:val="000C3BC5"/>
    <w:rsid w:val="000D001E"/>
    <w:rsid w:val="000D26EE"/>
    <w:rsid w:val="000D70D6"/>
    <w:rsid w:val="000E0589"/>
    <w:rsid w:val="000E0C12"/>
    <w:rsid w:val="000E146B"/>
    <w:rsid w:val="000E491B"/>
    <w:rsid w:val="000E5531"/>
    <w:rsid w:val="000E6E18"/>
    <w:rsid w:val="000E6E9D"/>
    <w:rsid w:val="000E7D80"/>
    <w:rsid w:val="000F6F87"/>
    <w:rsid w:val="00100CC3"/>
    <w:rsid w:val="00103631"/>
    <w:rsid w:val="00110F0E"/>
    <w:rsid w:val="00115F1F"/>
    <w:rsid w:val="00116238"/>
    <w:rsid w:val="00130492"/>
    <w:rsid w:val="001329CB"/>
    <w:rsid w:val="001360F1"/>
    <w:rsid w:val="00137242"/>
    <w:rsid w:val="001413A4"/>
    <w:rsid w:val="001445A0"/>
    <w:rsid w:val="00151449"/>
    <w:rsid w:val="00153111"/>
    <w:rsid w:val="001554A6"/>
    <w:rsid w:val="0015570E"/>
    <w:rsid w:val="00160B53"/>
    <w:rsid w:val="0017017E"/>
    <w:rsid w:val="00171192"/>
    <w:rsid w:val="00187418"/>
    <w:rsid w:val="00190612"/>
    <w:rsid w:val="00190986"/>
    <w:rsid w:val="00191ED4"/>
    <w:rsid w:val="00196EA3"/>
    <w:rsid w:val="001A6DB4"/>
    <w:rsid w:val="001B3DB4"/>
    <w:rsid w:val="001B6DF5"/>
    <w:rsid w:val="001C25B2"/>
    <w:rsid w:val="001C44CF"/>
    <w:rsid w:val="001C5E3F"/>
    <w:rsid w:val="001D5A5E"/>
    <w:rsid w:val="001F1F7F"/>
    <w:rsid w:val="001F34EF"/>
    <w:rsid w:val="001F6FE7"/>
    <w:rsid w:val="00200389"/>
    <w:rsid w:val="00202710"/>
    <w:rsid w:val="00210186"/>
    <w:rsid w:val="00210B20"/>
    <w:rsid w:val="00214440"/>
    <w:rsid w:val="002145A8"/>
    <w:rsid w:val="00224189"/>
    <w:rsid w:val="00227E0B"/>
    <w:rsid w:val="00227FE1"/>
    <w:rsid w:val="0023067C"/>
    <w:rsid w:val="00231B08"/>
    <w:rsid w:val="002338F8"/>
    <w:rsid w:val="0023444D"/>
    <w:rsid w:val="002344BB"/>
    <w:rsid w:val="00236775"/>
    <w:rsid w:val="00240D8E"/>
    <w:rsid w:val="002410BF"/>
    <w:rsid w:val="00241250"/>
    <w:rsid w:val="00243DC7"/>
    <w:rsid w:val="00244813"/>
    <w:rsid w:val="0024515A"/>
    <w:rsid w:val="0024656D"/>
    <w:rsid w:val="00251236"/>
    <w:rsid w:val="00253905"/>
    <w:rsid w:val="00253B42"/>
    <w:rsid w:val="00255087"/>
    <w:rsid w:val="00256C5C"/>
    <w:rsid w:val="002575E5"/>
    <w:rsid w:val="00257AD2"/>
    <w:rsid w:val="00264111"/>
    <w:rsid w:val="0026457C"/>
    <w:rsid w:val="00273673"/>
    <w:rsid w:val="00275B4A"/>
    <w:rsid w:val="002813BE"/>
    <w:rsid w:val="002815E0"/>
    <w:rsid w:val="00292047"/>
    <w:rsid w:val="00292100"/>
    <w:rsid w:val="002958E5"/>
    <w:rsid w:val="00295DAB"/>
    <w:rsid w:val="00296C59"/>
    <w:rsid w:val="002A704C"/>
    <w:rsid w:val="002B0712"/>
    <w:rsid w:val="002B5F94"/>
    <w:rsid w:val="002C14DF"/>
    <w:rsid w:val="002C2317"/>
    <w:rsid w:val="002C58F2"/>
    <w:rsid w:val="002C651A"/>
    <w:rsid w:val="002C6B19"/>
    <w:rsid w:val="002C6E2A"/>
    <w:rsid w:val="002C70C9"/>
    <w:rsid w:val="002D337B"/>
    <w:rsid w:val="002D4B66"/>
    <w:rsid w:val="002D5069"/>
    <w:rsid w:val="002D575C"/>
    <w:rsid w:val="002D6561"/>
    <w:rsid w:val="002D6DC9"/>
    <w:rsid w:val="002D775B"/>
    <w:rsid w:val="002F76D9"/>
    <w:rsid w:val="00300894"/>
    <w:rsid w:val="00304986"/>
    <w:rsid w:val="00306B49"/>
    <w:rsid w:val="00310C27"/>
    <w:rsid w:val="00314238"/>
    <w:rsid w:val="00315A5D"/>
    <w:rsid w:val="003203B5"/>
    <w:rsid w:val="0032046F"/>
    <w:rsid w:val="00321B22"/>
    <w:rsid w:val="00322944"/>
    <w:rsid w:val="00322E72"/>
    <w:rsid w:val="00330D7D"/>
    <w:rsid w:val="003310E8"/>
    <w:rsid w:val="00333927"/>
    <w:rsid w:val="00335FCA"/>
    <w:rsid w:val="00340574"/>
    <w:rsid w:val="0034449C"/>
    <w:rsid w:val="00345B9B"/>
    <w:rsid w:val="003504AC"/>
    <w:rsid w:val="00350DC0"/>
    <w:rsid w:val="00355288"/>
    <w:rsid w:val="00355883"/>
    <w:rsid w:val="00360476"/>
    <w:rsid w:val="00361E14"/>
    <w:rsid w:val="003644DE"/>
    <w:rsid w:val="003672FB"/>
    <w:rsid w:val="00367B16"/>
    <w:rsid w:val="0037134B"/>
    <w:rsid w:val="0037568B"/>
    <w:rsid w:val="00375B71"/>
    <w:rsid w:val="00377259"/>
    <w:rsid w:val="00383E76"/>
    <w:rsid w:val="00384ED6"/>
    <w:rsid w:val="003853A5"/>
    <w:rsid w:val="003868DD"/>
    <w:rsid w:val="00390568"/>
    <w:rsid w:val="00391124"/>
    <w:rsid w:val="0039298A"/>
    <w:rsid w:val="003955B8"/>
    <w:rsid w:val="00396616"/>
    <w:rsid w:val="003A42B7"/>
    <w:rsid w:val="003A5EAB"/>
    <w:rsid w:val="003A6F58"/>
    <w:rsid w:val="003B0727"/>
    <w:rsid w:val="003B1D7B"/>
    <w:rsid w:val="003B2696"/>
    <w:rsid w:val="003B299E"/>
    <w:rsid w:val="003B7F2B"/>
    <w:rsid w:val="003C0E24"/>
    <w:rsid w:val="003C1BC9"/>
    <w:rsid w:val="003C513A"/>
    <w:rsid w:val="003D62A4"/>
    <w:rsid w:val="003F1267"/>
    <w:rsid w:val="003F30F7"/>
    <w:rsid w:val="003F4FDE"/>
    <w:rsid w:val="003F7065"/>
    <w:rsid w:val="0040415D"/>
    <w:rsid w:val="00413621"/>
    <w:rsid w:val="0041581B"/>
    <w:rsid w:val="00421A88"/>
    <w:rsid w:val="00425256"/>
    <w:rsid w:val="004252CE"/>
    <w:rsid w:val="00426C07"/>
    <w:rsid w:val="00431618"/>
    <w:rsid w:val="00434BA0"/>
    <w:rsid w:val="004458F6"/>
    <w:rsid w:val="0045482D"/>
    <w:rsid w:val="0045632D"/>
    <w:rsid w:val="004614FF"/>
    <w:rsid w:val="00461752"/>
    <w:rsid w:val="00462A60"/>
    <w:rsid w:val="00462D78"/>
    <w:rsid w:val="00464961"/>
    <w:rsid w:val="0047140F"/>
    <w:rsid w:val="00472887"/>
    <w:rsid w:val="00472BF8"/>
    <w:rsid w:val="00472E04"/>
    <w:rsid w:val="00474419"/>
    <w:rsid w:val="0047733C"/>
    <w:rsid w:val="00481263"/>
    <w:rsid w:val="004813FE"/>
    <w:rsid w:val="004832A8"/>
    <w:rsid w:val="004856C7"/>
    <w:rsid w:val="004869A1"/>
    <w:rsid w:val="00493155"/>
    <w:rsid w:val="0049632A"/>
    <w:rsid w:val="004A05D8"/>
    <w:rsid w:val="004A10CC"/>
    <w:rsid w:val="004A23F1"/>
    <w:rsid w:val="004A5131"/>
    <w:rsid w:val="004A76DA"/>
    <w:rsid w:val="004B1242"/>
    <w:rsid w:val="004B3E97"/>
    <w:rsid w:val="004B4A94"/>
    <w:rsid w:val="004B5933"/>
    <w:rsid w:val="004B6634"/>
    <w:rsid w:val="004B7EDE"/>
    <w:rsid w:val="004C0B5E"/>
    <w:rsid w:val="004C43A5"/>
    <w:rsid w:val="004D1F4D"/>
    <w:rsid w:val="004D2427"/>
    <w:rsid w:val="004D468D"/>
    <w:rsid w:val="004D5B03"/>
    <w:rsid w:val="004D6C6A"/>
    <w:rsid w:val="004E07D0"/>
    <w:rsid w:val="004E1DA0"/>
    <w:rsid w:val="004E38A6"/>
    <w:rsid w:val="004E4E72"/>
    <w:rsid w:val="004F0BBF"/>
    <w:rsid w:val="004F2DC5"/>
    <w:rsid w:val="004F6F2A"/>
    <w:rsid w:val="004F7E70"/>
    <w:rsid w:val="005013FC"/>
    <w:rsid w:val="00503D69"/>
    <w:rsid w:val="0050503D"/>
    <w:rsid w:val="0050548C"/>
    <w:rsid w:val="00505965"/>
    <w:rsid w:val="0050661F"/>
    <w:rsid w:val="005073FC"/>
    <w:rsid w:val="00513024"/>
    <w:rsid w:val="0051552A"/>
    <w:rsid w:val="005162EA"/>
    <w:rsid w:val="00530517"/>
    <w:rsid w:val="0054241E"/>
    <w:rsid w:val="00542CA0"/>
    <w:rsid w:val="005435EE"/>
    <w:rsid w:val="00543772"/>
    <w:rsid w:val="00546CEE"/>
    <w:rsid w:val="0054756F"/>
    <w:rsid w:val="005508D6"/>
    <w:rsid w:val="0055149A"/>
    <w:rsid w:val="00552B1E"/>
    <w:rsid w:val="00560001"/>
    <w:rsid w:val="005612FB"/>
    <w:rsid w:val="00562286"/>
    <w:rsid w:val="00570449"/>
    <w:rsid w:val="0057056A"/>
    <w:rsid w:val="00570F0A"/>
    <w:rsid w:val="0057255F"/>
    <w:rsid w:val="00572AD6"/>
    <w:rsid w:val="00572F5D"/>
    <w:rsid w:val="005744F4"/>
    <w:rsid w:val="005766CD"/>
    <w:rsid w:val="00577212"/>
    <w:rsid w:val="00581D18"/>
    <w:rsid w:val="00581E8D"/>
    <w:rsid w:val="00583CCE"/>
    <w:rsid w:val="0059197B"/>
    <w:rsid w:val="0059574F"/>
    <w:rsid w:val="005959F2"/>
    <w:rsid w:val="005A2BCC"/>
    <w:rsid w:val="005A349F"/>
    <w:rsid w:val="005A5FD3"/>
    <w:rsid w:val="005B5556"/>
    <w:rsid w:val="005B6A0D"/>
    <w:rsid w:val="005C0EEE"/>
    <w:rsid w:val="005C4784"/>
    <w:rsid w:val="005C4BC4"/>
    <w:rsid w:val="005C6D94"/>
    <w:rsid w:val="005D057B"/>
    <w:rsid w:val="005D1FEE"/>
    <w:rsid w:val="005D5922"/>
    <w:rsid w:val="005D6805"/>
    <w:rsid w:val="005D7760"/>
    <w:rsid w:val="005D7A7C"/>
    <w:rsid w:val="005E2D10"/>
    <w:rsid w:val="005E39EF"/>
    <w:rsid w:val="005E4A05"/>
    <w:rsid w:val="005E4BA3"/>
    <w:rsid w:val="005E581D"/>
    <w:rsid w:val="005E5F74"/>
    <w:rsid w:val="005E730D"/>
    <w:rsid w:val="005F2A45"/>
    <w:rsid w:val="005F711B"/>
    <w:rsid w:val="005F75BD"/>
    <w:rsid w:val="00604CAE"/>
    <w:rsid w:val="0060761D"/>
    <w:rsid w:val="00612F7A"/>
    <w:rsid w:val="00615B7D"/>
    <w:rsid w:val="00616EDC"/>
    <w:rsid w:val="006177C7"/>
    <w:rsid w:val="006246C9"/>
    <w:rsid w:val="00624A4F"/>
    <w:rsid w:val="00625F49"/>
    <w:rsid w:val="00626990"/>
    <w:rsid w:val="00630D37"/>
    <w:rsid w:val="006310E6"/>
    <w:rsid w:val="00635841"/>
    <w:rsid w:val="00636BEC"/>
    <w:rsid w:val="00640C11"/>
    <w:rsid w:val="00640CF0"/>
    <w:rsid w:val="00643899"/>
    <w:rsid w:val="00651D1E"/>
    <w:rsid w:val="006573E8"/>
    <w:rsid w:val="00660A00"/>
    <w:rsid w:val="00660AC2"/>
    <w:rsid w:val="0067063C"/>
    <w:rsid w:val="00670EC4"/>
    <w:rsid w:val="0067405C"/>
    <w:rsid w:val="00674A0B"/>
    <w:rsid w:val="00674D87"/>
    <w:rsid w:val="006831D7"/>
    <w:rsid w:val="00683CAD"/>
    <w:rsid w:val="00684419"/>
    <w:rsid w:val="00685D54"/>
    <w:rsid w:val="00686058"/>
    <w:rsid w:val="006863A0"/>
    <w:rsid w:val="00694C9A"/>
    <w:rsid w:val="00697B02"/>
    <w:rsid w:val="006A3551"/>
    <w:rsid w:val="006A35AE"/>
    <w:rsid w:val="006A381E"/>
    <w:rsid w:val="006B1327"/>
    <w:rsid w:val="006B1A3C"/>
    <w:rsid w:val="006B1D88"/>
    <w:rsid w:val="006B37A6"/>
    <w:rsid w:val="006B54CB"/>
    <w:rsid w:val="006B7CA6"/>
    <w:rsid w:val="006C00C3"/>
    <w:rsid w:val="006C1985"/>
    <w:rsid w:val="006C636F"/>
    <w:rsid w:val="006C68CD"/>
    <w:rsid w:val="006D09DB"/>
    <w:rsid w:val="006D0CCF"/>
    <w:rsid w:val="006D1734"/>
    <w:rsid w:val="006D57F9"/>
    <w:rsid w:val="006D633A"/>
    <w:rsid w:val="006E1EEB"/>
    <w:rsid w:val="006E229C"/>
    <w:rsid w:val="006E4E88"/>
    <w:rsid w:val="006E68DA"/>
    <w:rsid w:val="006E7D8D"/>
    <w:rsid w:val="006F0C7C"/>
    <w:rsid w:val="006F7701"/>
    <w:rsid w:val="00700F04"/>
    <w:rsid w:val="00704364"/>
    <w:rsid w:val="00706152"/>
    <w:rsid w:val="0071027A"/>
    <w:rsid w:val="0071053F"/>
    <w:rsid w:val="00710AD2"/>
    <w:rsid w:val="0071193B"/>
    <w:rsid w:val="007132E0"/>
    <w:rsid w:val="007168B2"/>
    <w:rsid w:val="00716F2E"/>
    <w:rsid w:val="00717F7E"/>
    <w:rsid w:val="00722F7A"/>
    <w:rsid w:val="00723002"/>
    <w:rsid w:val="00724B18"/>
    <w:rsid w:val="00724FDC"/>
    <w:rsid w:val="00733577"/>
    <w:rsid w:val="00733714"/>
    <w:rsid w:val="00737358"/>
    <w:rsid w:val="00737638"/>
    <w:rsid w:val="00737A59"/>
    <w:rsid w:val="00740C9C"/>
    <w:rsid w:val="00742A99"/>
    <w:rsid w:val="00746A38"/>
    <w:rsid w:val="00755134"/>
    <w:rsid w:val="00760E2D"/>
    <w:rsid w:val="00762416"/>
    <w:rsid w:val="00763FBE"/>
    <w:rsid w:val="00764663"/>
    <w:rsid w:val="0076523F"/>
    <w:rsid w:val="00766107"/>
    <w:rsid w:val="00770BF8"/>
    <w:rsid w:val="0077232D"/>
    <w:rsid w:val="0077331A"/>
    <w:rsid w:val="0078101D"/>
    <w:rsid w:val="0078664D"/>
    <w:rsid w:val="00791AA6"/>
    <w:rsid w:val="0079223E"/>
    <w:rsid w:val="007955D1"/>
    <w:rsid w:val="007A286A"/>
    <w:rsid w:val="007A5B61"/>
    <w:rsid w:val="007B5382"/>
    <w:rsid w:val="007B5AAA"/>
    <w:rsid w:val="007B70FC"/>
    <w:rsid w:val="007C0D1B"/>
    <w:rsid w:val="007C1AF0"/>
    <w:rsid w:val="007C2E20"/>
    <w:rsid w:val="007C7076"/>
    <w:rsid w:val="007D46E6"/>
    <w:rsid w:val="007D4715"/>
    <w:rsid w:val="007D5355"/>
    <w:rsid w:val="007D766C"/>
    <w:rsid w:val="007E4786"/>
    <w:rsid w:val="007E599B"/>
    <w:rsid w:val="007E7FFD"/>
    <w:rsid w:val="007F12B7"/>
    <w:rsid w:val="007F2ECD"/>
    <w:rsid w:val="007F4422"/>
    <w:rsid w:val="007F6C0F"/>
    <w:rsid w:val="007F7E8E"/>
    <w:rsid w:val="00801533"/>
    <w:rsid w:val="008020EA"/>
    <w:rsid w:val="00810B5D"/>
    <w:rsid w:val="0081219F"/>
    <w:rsid w:val="00814D63"/>
    <w:rsid w:val="00815CA4"/>
    <w:rsid w:val="00816FAD"/>
    <w:rsid w:val="008173C1"/>
    <w:rsid w:val="008220A1"/>
    <w:rsid w:val="008224DA"/>
    <w:rsid w:val="008247A4"/>
    <w:rsid w:val="00827D65"/>
    <w:rsid w:val="00827F0C"/>
    <w:rsid w:val="00831EE4"/>
    <w:rsid w:val="008323F1"/>
    <w:rsid w:val="00837F7B"/>
    <w:rsid w:val="00840970"/>
    <w:rsid w:val="00841791"/>
    <w:rsid w:val="00841B0F"/>
    <w:rsid w:val="008441A5"/>
    <w:rsid w:val="008458E4"/>
    <w:rsid w:val="00853395"/>
    <w:rsid w:val="0085495B"/>
    <w:rsid w:val="00855F41"/>
    <w:rsid w:val="00860C35"/>
    <w:rsid w:val="008615EB"/>
    <w:rsid w:val="0086176B"/>
    <w:rsid w:val="00861A61"/>
    <w:rsid w:val="008630F3"/>
    <w:rsid w:val="008649CB"/>
    <w:rsid w:val="00864D43"/>
    <w:rsid w:val="008655CC"/>
    <w:rsid w:val="00865E48"/>
    <w:rsid w:val="00866C06"/>
    <w:rsid w:val="0086757B"/>
    <w:rsid w:val="00877549"/>
    <w:rsid w:val="0088241B"/>
    <w:rsid w:val="00884805"/>
    <w:rsid w:val="00885687"/>
    <w:rsid w:val="00886919"/>
    <w:rsid w:val="008900D7"/>
    <w:rsid w:val="008A01B7"/>
    <w:rsid w:val="008A1284"/>
    <w:rsid w:val="008A230A"/>
    <w:rsid w:val="008A658A"/>
    <w:rsid w:val="008B05CD"/>
    <w:rsid w:val="008B4F7A"/>
    <w:rsid w:val="008C039C"/>
    <w:rsid w:val="008C0648"/>
    <w:rsid w:val="008C0B07"/>
    <w:rsid w:val="008C51A3"/>
    <w:rsid w:val="008C6450"/>
    <w:rsid w:val="008D6C6D"/>
    <w:rsid w:val="008E290A"/>
    <w:rsid w:val="008E73CF"/>
    <w:rsid w:val="008E7D18"/>
    <w:rsid w:val="008E7E20"/>
    <w:rsid w:val="008F40DA"/>
    <w:rsid w:val="00900287"/>
    <w:rsid w:val="009018CE"/>
    <w:rsid w:val="00901B88"/>
    <w:rsid w:val="00903F30"/>
    <w:rsid w:val="009047AC"/>
    <w:rsid w:val="00904ED4"/>
    <w:rsid w:val="00907E91"/>
    <w:rsid w:val="00911881"/>
    <w:rsid w:val="00912364"/>
    <w:rsid w:val="00912542"/>
    <w:rsid w:val="009133E8"/>
    <w:rsid w:val="009135A7"/>
    <w:rsid w:val="00917A5F"/>
    <w:rsid w:val="0092445B"/>
    <w:rsid w:val="00924E2C"/>
    <w:rsid w:val="009250E4"/>
    <w:rsid w:val="00925B48"/>
    <w:rsid w:val="0092794A"/>
    <w:rsid w:val="00932907"/>
    <w:rsid w:val="00936330"/>
    <w:rsid w:val="00941A50"/>
    <w:rsid w:val="00942C9A"/>
    <w:rsid w:val="009440B8"/>
    <w:rsid w:val="00945F36"/>
    <w:rsid w:val="0094620A"/>
    <w:rsid w:val="00954696"/>
    <w:rsid w:val="00956127"/>
    <w:rsid w:val="0095673B"/>
    <w:rsid w:val="009574E9"/>
    <w:rsid w:val="00965877"/>
    <w:rsid w:val="00970F2B"/>
    <w:rsid w:val="009716FA"/>
    <w:rsid w:val="00972C91"/>
    <w:rsid w:val="00972DC3"/>
    <w:rsid w:val="00977EA3"/>
    <w:rsid w:val="00981AA9"/>
    <w:rsid w:val="00984633"/>
    <w:rsid w:val="00985862"/>
    <w:rsid w:val="00986C4E"/>
    <w:rsid w:val="00987B49"/>
    <w:rsid w:val="00993995"/>
    <w:rsid w:val="00994B9D"/>
    <w:rsid w:val="00996597"/>
    <w:rsid w:val="009A36A7"/>
    <w:rsid w:val="009A3702"/>
    <w:rsid w:val="009A49E2"/>
    <w:rsid w:val="009A5C9C"/>
    <w:rsid w:val="009A7960"/>
    <w:rsid w:val="009B1225"/>
    <w:rsid w:val="009B2144"/>
    <w:rsid w:val="009B27DF"/>
    <w:rsid w:val="009B2DCE"/>
    <w:rsid w:val="009B5F32"/>
    <w:rsid w:val="009B6165"/>
    <w:rsid w:val="009B640B"/>
    <w:rsid w:val="009B6960"/>
    <w:rsid w:val="009B75AC"/>
    <w:rsid w:val="009D0DE0"/>
    <w:rsid w:val="009D1209"/>
    <w:rsid w:val="009D3D60"/>
    <w:rsid w:val="009D46A4"/>
    <w:rsid w:val="009D623D"/>
    <w:rsid w:val="009D7519"/>
    <w:rsid w:val="009E125F"/>
    <w:rsid w:val="009E4143"/>
    <w:rsid w:val="009E478A"/>
    <w:rsid w:val="009E6785"/>
    <w:rsid w:val="009F0E2B"/>
    <w:rsid w:val="009F52F2"/>
    <w:rsid w:val="009F7729"/>
    <w:rsid w:val="00A01E0C"/>
    <w:rsid w:val="00A06CBB"/>
    <w:rsid w:val="00A071A2"/>
    <w:rsid w:val="00A07AA8"/>
    <w:rsid w:val="00A1012E"/>
    <w:rsid w:val="00A1515D"/>
    <w:rsid w:val="00A22CE3"/>
    <w:rsid w:val="00A247A8"/>
    <w:rsid w:val="00A2612A"/>
    <w:rsid w:val="00A3207F"/>
    <w:rsid w:val="00A3446D"/>
    <w:rsid w:val="00A35D1E"/>
    <w:rsid w:val="00A3688D"/>
    <w:rsid w:val="00A3738C"/>
    <w:rsid w:val="00A4026D"/>
    <w:rsid w:val="00A40A09"/>
    <w:rsid w:val="00A40B55"/>
    <w:rsid w:val="00A4230D"/>
    <w:rsid w:val="00A4725A"/>
    <w:rsid w:val="00A474BD"/>
    <w:rsid w:val="00A50422"/>
    <w:rsid w:val="00A62013"/>
    <w:rsid w:val="00A6370A"/>
    <w:rsid w:val="00A65B1B"/>
    <w:rsid w:val="00A707B5"/>
    <w:rsid w:val="00A71598"/>
    <w:rsid w:val="00A7793E"/>
    <w:rsid w:val="00A8235F"/>
    <w:rsid w:val="00A8657F"/>
    <w:rsid w:val="00A9284C"/>
    <w:rsid w:val="00A93C0D"/>
    <w:rsid w:val="00A961D1"/>
    <w:rsid w:val="00A97F62"/>
    <w:rsid w:val="00AA1061"/>
    <w:rsid w:val="00AA34C9"/>
    <w:rsid w:val="00AA6119"/>
    <w:rsid w:val="00AA6A71"/>
    <w:rsid w:val="00AA6F5E"/>
    <w:rsid w:val="00AA7948"/>
    <w:rsid w:val="00AB6C8C"/>
    <w:rsid w:val="00AC2AB2"/>
    <w:rsid w:val="00AC32C8"/>
    <w:rsid w:val="00AC530C"/>
    <w:rsid w:val="00AC5900"/>
    <w:rsid w:val="00AC6950"/>
    <w:rsid w:val="00AC6DBB"/>
    <w:rsid w:val="00AD3603"/>
    <w:rsid w:val="00AD7BE7"/>
    <w:rsid w:val="00AE7C25"/>
    <w:rsid w:val="00AF6983"/>
    <w:rsid w:val="00B00413"/>
    <w:rsid w:val="00B01654"/>
    <w:rsid w:val="00B0335E"/>
    <w:rsid w:val="00B03508"/>
    <w:rsid w:val="00B04A2C"/>
    <w:rsid w:val="00B06883"/>
    <w:rsid w:val="00B07118"/>
    <w:rsid w:val="00B1129D"/>
    <w:rsid w:val="00B11676"/>
    <w:rsid w:val="00B2083E"/>
    <w:rsid w:val="00B20950"/>
    <w:rsid w:val="00B255E4"/>
    <w:rsid w:val="00B26270"/>
    <w:rsid w:val="00B27AE7"/>
    <w:rsid w:val="00B31BCA"/>
    <w:rsid w:val="00B42E38"/>
    <w:rsid w:val="00B437E0"/>
    <w:rsid w:val="00B520D7"/>
    <w:rsid w:val="00B5610C"/>
    <w:rsid w:val="00B6093F"/>
    <w:rsid w:val="00B61401"/>
    <w:rsid w:val="00B71ED6"/>
    <w:rsid w:val="00B73C68"/>
    <w:rsid w:val="00B75788"/>
    <w:rsid w:val="00B759D5"/>
    <w:rsid w:val="00B7701D"/>
    <w:rsid w:val="00B849AC"/>
    <w:rsid w:val="00B867E6"/>
    <w:rsid w:val="00B94137"/>
    <w:rsid w:val="00B951AD"/>
    <w:rsid w:val="00B96335"/>
    <w:rsid w:val="00B96DB3"/>
    <w:rsid w:val="00BA0761"/>
    <w:rsid w:val="00BA21D0"/>
    <w:rsid w:val="00BA2C89"/>
    <w:rsid w:val="00BA64A5"/>
    <w:rsid w:val="00BA7DD0"/>
    <w:rsid w:val="00BB0513"/>
    <w:rsid w:val="00BB2340"/>
    <w:rsid w:val="00BB2BA7"/>
    <w:rsid w:val="00BB3DB3"/>
    <w:rsid w:val="00BB5819"/>
    <w:rsid w:val="00BB5F18"/>
    <w:rsid w:val="00BC0E93"/>
    <w:rsid w:val="00BC1C93"/>
    <w:rsid w:val="00BC4ADB"/>
    <w:rsid w:val="00BD3F69"/>
    <w:rsid w:val="00BD4D68"/>
    <w:rsid w:val="00BD640F"/>
    <w:rsid w:val="00BD7D9D"/>
    <w:rsid w:val="00BE21B8"/>
    <w:rsid w:val="00BE23A6"/>
    <w:rsid w:val="00BE3387"/>
    <w:rsid w:val="00BE5341"/>
    <w:rsid w:val="00BE773C"/>
    <w:rsid w:val="00BF1126"/>
    <w:rsid w:val="00BF3C55"/>
    <w:rsid w:val="00BF7665"/>
    <w:rsid w:val="00C028FD"/>
    <w:rsid w:val="00C06DD1"/>
    <w:rsid w:val="00C10007"/>
    <w:rsid w:val="00C12CA0"/>
    <w:rsid w:val="00C1404D"/>
    <w:rsid w:val="00C158E4"/>
    <w:rsid w:val="00C15DAC"/>
    <w:rsid w:val="00C21219"/>
    <w:rsid w:val="00C21BBE"/>
    <w:rsid w:val="00C22B4D"/>
    <w:rsid w:val="00C22C02"/>
    <w:rsid w:val="00C249FB"/>
    <w:rsid w:val="00C25117"/>
    <w:rsid w:val="00C329FB"/>
    <w:rsid w:val="00C33CF4"/>
    <w:rsid w:val="00C34556"/>
    <w:rsid w:val="00C404E1"/>
    <w:rsid w:val="00C47C4C"/>
    <w:rsid w:val="00C54884"/>
    <w:rsid w:val="00C54A09"/>
    <w:rsid w:val="00C55E2D"/>
    <w:rsid w:val="00C57C4D"/>
    <w:rsid w:val="00C57DCB"/>
    <w:rsid w:val="00C60182"/>
    <w:rsid w:val="00C635DF"/>
    <w:rsid w:val="00C63AB7"/>
    <w:rsid w:val="00C66411"/>
    <w:rsid w:val="00C70617"/>
    <w:rsid w:val="00C716DE"/>
    <w:rsid w:val="00C71A33"/>
    <w:rsid w:val="00C7267B"/>
    <w:rsid w:val="00C72842"/>
    <w:rsid w:val="00C7299F"/>
    <w:rsid w:val="00C82307"/>
    <w:rsid w:val="00C836CC"/>
    <w:rsid w:val="00C906FE"/>
    <w:rsid w:val="00C91ED4"/>
    <w:rsid w:val="00C92CBF"/>
    <w:rsid w:val="00C9321F"/>
    <w:rsid w:val="00C94A76"/>
    <w:rsid w:val="00C95C82"/>
    <w:rsid w:val="00C97004"/>
    <w:rsid w:val="00C97501"/>
    <w:rsid w:val="00CA0746"/>
    <w:rsid w:val="00CA3550"/>
    <w:rsid w:val="00CA3A93"/>
    <w:rsid w:val="00CA52CA"/>
    <w:rsid w:val="00CA53CB"/>
    <w:rsid w:val="00CA5A87"/>
    <w:rsid w:val="00CB5410"/>
    <w:rsid w:val="00CB552D"/>
    <w:rsid w:val="00CB65DD"/>
    <w:rsid w:val="00CC12C1"/>
    <w:rsid w:val="00CC3371"/>
    <w:rsid w:val="00CC441D"/>
    <w:rsid w:val="00CC5CA6"/>
    <w:rsid w:val="00CC6700"/>
    <w:rsid w:val="00CC7138"/>
    <w:rsid w:val="00CD01C1"/>
    <w:rsid w:val="00CD0C2E"/>
    <w:rsid w:val="00CD11D7"/>
    <w:rsid w:val="00CD3B87"/>
    <w:rsid w:val="00CD76AB"/>
    <w:rsid w:val="00CD780D"/>
    <w:rsid w:val="00CE63C1"/>
    <w:rsid w:val="00CE718B"/>
    <w:rsid w:val="00CF1510"/>
    <w:rsid w:val="00CF3637"/>
    <w:rsid w:val="00CF7334"/>
    <w:rsid w:val="00D05FCE"/>
    <w:rsid w:val="00D104A9"/>
    <w:rsid w:val="00D10E02"/>
    <w:rsid w:val="00D10E17"/>
    <w:rsid w:val="00D12582"/>
    <w:rsid w:val="00D12977"/>
    <w:rsid w:val="00D1310E"/>
    <w:rsid w:val="00D218A0"/>
    <w:rsid w:val="00D227D7"/>
    <w:rsid w:val="00D232A9"/>
    <w:rsid w:val="00D25F0D"/>
    <w:rsid w:val="00D26986"/>
    <w:rsid w:val="00D34794"/>
    <w:rsid w:val="00D43198"/>
    <w:rsid w:val="00D51CD5"/>
    <w:rsid w:val="00D51E2B"/>
    <w:rsid w:val="00D51EBF"/>
    <w:rsid w:val="00D54A39"/>
    <w:rsid w:val="00D577AC"/>
    <w:rsid w:val="00D6225B"/>
    <w:rsid w:val="00D62391"/>
    <w:rsid w:val="00D649F9"/>
    <w:rsid w:val="00D6514C"/>
    <w:rsid w:val="00D711BE"/>
    <w:rsid w:val="00D74C46"/>
    <w:rsid w:val="00D75381"/>
    <w:rsid w:val="00D754EB"/>
    <w:rsid w:val="00D83392"/>
    <w:rsid w:val="00D85372"/>
    <w:rsid w:val="00D85A4F"/>
    <w:rsid w:val="00D861D5"/>
    <w:rsid w:val="00D876BD"/>
    <w:rsid w:val="00D878A9"/>
    <w:rsid w:val="00D911D6"/>
    <w:rsid w:val="00D923F1"/>
    <w:rsid w:val="00D96D78"/>
    <w:rsid w:val="00D96E33"/>
    <w:rsid w:val="00D97BD8"/>
    <w:rsid w:val="00DA23AE"/>
    <w:rsid w:val="00DA4C96"/>
    <w:rsid w:val="00DA5D33"/>
    <w:rsid w:val="00DA6F05"/>
    <w:rsid w:val="00DB0821"/>
    <w:rsid w:val="00DB0ECD"/>
    <w:rsid w:val="00DB1E7F"/>
    <w:rsid w:val="00DB278E"/>
    <w:rsid w:val="00DC3878"/>
    <w:rsid w:val="00DC4AE2"/>
    <w:rsid w:val="00DC686C"/>
    <w:rsid w:val="00DC6B38"/>
    <w:rsid w:val="00DD028E"/>
    <w:rsid w:val="00DD6B44"/>
    <w:rsid w:val="00DD740C"/>
    <w:rsid w:val="00DE0B81"/>
    <w:rsid w:val="00DE228A"/>
    <w:rsid w:val="00DE250A"/>
    <w:rsid w:val="00DE4C65"/>
    <w:rsid w:val="00DE72E4"/>
    <w:rsid w:val="00DF0BFA"/>
    <w:rsid w:val="00DF1E30"/>
    <w:rsid w:val="00DF4978"/>
    <w:rsid w:val="00DF65EF"/>
    <w:rsid w:val="00DF73BD"/>
    <w:rsid w:val="00E01877"/>
    <w:rsid w:val="00E04DFE"/>
    <w:rsid w:val="00E140EE"/>
    <w:rsid w:val="00E14802"/>
    <w:rsid w:val="00E14FBD"/>
    <w:rsid w:val="00E16DA4"/>
    <w:rsid w:val="00E1727C"/>
    <w:rsid w:val="00E207C9"/>
    <w:rsid w:val="00E20BD1"/>
    <w:rsid w:val="00E212FC"/>
    <w:rsid w:val="00E2250C"/>
    <w:rsid w:val="00E246D1"/>
    <w:rsid w:val="00E27607"/>
    <w:rsid w:val="00E27CA1"/>
    <w:rsid w:val="00E30867"/>
    <w:rsid w:val="00E309A4"/>
    <w:rsid w:val="00E3500A"/>
    <w:rsid w:val="00E427D0"/>
    <w:rsid w:val="00E478C3"/>
    <w:rsid w:val="00E521DD"/>
    <w:rsid w:val="00E53385"/>
    <w:rsid w:val="00E56C6F"/>
    <w:rsid w:val="00E578C1"/>
    <w:rsid w:val="00E610EF"/>
    <w:rsid w:val="00E63D6B"/>
    <w:rsid w:val="00E64F70"/>
    <w:rsid w:val="00E66D9C"/>
    <w:rsid w:val="00E739BA"/>
    <w:rsid w:val="00E73B26"/>
    <w:rsid w:val="00E7708C"/>
    <w:rsid w:val="00E7784B"/>
    <w:rsid w:val="00E85538"/>
    <w:rsid w:val="00E90FAB"/>
    <w:rsid w:val="00E94390"/>
    <w:rsid w:val="00E94D6F"/>
    <w:rsid w:val="00E9775C"/>
    <w:rsid w:val="00EA0F93"/>
    <w:rsid w:val="00EA1A0A"/>
    <w:rsid w:val="00EA33FF"/>
    <w:rsid w:val="00EA3660"/>
    <w:rsid w:val="00EA4CDB"/>
    <w:rsid w:val="00EA5E94"/>
    <w:rsid w:val="00EC528D"/>
    <w:rsid w:val="00EC5D71"/>
    <w:rsid w:val="00ED612F"/>
    <w:rsid w:val="00EE26EB"/>
    <w:rsid w:val="00EE37DC"/>
    <w:rsid w:val="00EE3EDC"/>
    <w:rsid w:val="00EE4058"/>
    <w:rsid w:val="00EE564A"/>
    <w:rsid w:val="00EE64D7"/>
    <w:rsid w:val="00EE7412"/>
    <w:rsid w:val="00F026F1"/>
    <w:rsid w:val="00F06E6B"/>
    <w:rsid w:val="00F07FDF"/>
    <w:rsid w:val="00F135A1"/>
    <w:rsid w:val="00F148FC"/>
    <w:rsid w:val="00F14CA2"/>
    <w:rsid w:val="00F156D2"/>
    <w:rsid w:val="00F1578C"/>
    <w:rsid w:val="00F16ADB"/>
    <w:rsid w:val="00F1714B"/>
    <w:rsid w:val="00F20DC9"/>
    <w:rsid w:val="00F311BD"/>
    <w:rsid w:val="00F34030"/>
    <w:rsid w:val="00F346B4"/>
    <w:rsid w:val="00F36532"/>
    <w:rsid w:val="00F427F7"/>
    <w:rsid w:val="00F47281"/>
    <w:rsid w:val="00F50620"/>
    <w:rsid w:val="00F5132A"/>
    <w:rsid w:val="00F569A9"/>
    <w:rsid w:val="00F57094"/>
    <w:rsid w:val="00F63A86"/>
    <w:rsid w:val="00F71130"/>
    <w:rsid w:val="00F713BB"/>
    <w:rsid w:val="00F724E7"/>
    <w:rsid w:val="00F764BD"/>
    <w:rsid w:val="00F775C9"/>
    <w:rsid w:val="00F82C89"/>
    <w:rsid w:val="00F83F9E"/>
    <w:rsid w:val="00F8631B"/>
    <w:rsid w:val="00F86E93"/>
    <w:rsid w:val="00F875B2"/>
    <w:rsid w:val="00F90E05"/>
    <w:rsid w:val="00F915B0"/>
    <w:rsid w:val="00F92313"/>
    <w:rsid w:val="00F95EFC"/>
    <w:rsid w:val="00F97712"/>
    <w:rsid w:val="00FA1993"/>
    <w:rsid w:val="00FA42A0"/>
    <w:rsid w:val="00FB0132"/>
    <w:rsid w:val="00FB507C"/>
    <w:rsid w:val="00FC6F2F"/>
    <w:rsid w:val="00FD232B"/>
    <w:rsid w:val="00FD3BB4"/>
    <w:rsid w:val="00FE24FC"/>
    <w:rsid w:val="00FE29E9"/>
    <w:rsid w:val="00FE5D88"/>
    <w:rsid w:val="00FE6A1A"/>
    <w:rsid w:val="00FE7512"/>
    <w:rsid w:val="00FF3C87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."/>
  <w:listSeparator w:val=","/>
  <w14:docId w14:val="6D4B8163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37358"/>
    <w:pPr>
      <w:keepNext/>
      <w:bidi w:val="0"/>
      <w:jc w:val="right"/>
      <w:outlineLvl w:val="0"/>
    </w:pPr>
    <w:rPr>
      <w:rFonts w:eastAsia="Times New Roman"/>
      <w:u w:val="single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7358"/>
    <w:pPr>
      <w:keepNext/>
      <w:bidi w:val="0"/>
      <w:jc w:val="right"/>
      <w:outlineLvl w:val="1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כותרת 2 תו"/>
    <w:basedOn w:val="a0"/>
    <w:link w:val="2"/>
    <w:semiHidden/>
    <w:rsid w:val="007373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Title"/>
    <w:basedOn w:val="a"/>
    <w:link w:val="ac"/>
    <w:qFormat/>
    <w:locked/>
    <w:rsid w:val="00737358"/>
    <w:pPr>
      <w:bidi w:val="0"/>
      <w:jc w:val="center"/>
    </w:pPr>
    <w:rPr>
      <w:rFonts w:eastAsia="Times New Roman"/>
      <w:u w:val="single"/>
    </w:rPr>
  </w:style>
  <w:style w:type="character" w:customStyle="1" w:styleId="ac">
    <w:name w:val="כותרת טקסט תו"/>
    <w:basedOn w:val="a0"/>
    <w:link w:val="ab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006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6594-CBEA-4841-86EC-4546FCDC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50</TotalTime>
  <Pages>2</Pages>
  <Words>362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30</cp:revision>
  <cp:lastPrinted>2025-09-04T12:11:00Z</cp:lastPrinted>
  <dcterms:created xsi:type="dcterms:W3CDTF">2025-11-13T14:02:00Z</dcterms:created>
  <dcterms:modified xsi:type="dcterms:W3CDTF">2025-12-02T07:37:00Z</dcterms:modified>
</cp:coreProperties>
</file>