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F026F1" w:rsidRDefault="00733714" w:rsidP="00733714">
      <w:pPr>
        <w:spacing w:after="160" w:line="256" w:lineRule="auto"/>
        <w:rPr>
          <w:rFonts w:asciiTheme="majorBidi" w:hAnsiTheme="majorBidi" w:cstheme="majorBidi"/>
        </w:rPr>
      </w:pPr>
    </w:p>
    <w:p w14:paraId="531A0984" w14:textId="38865383" w:rsidR="00733714" w:rsidRPr="005F75BD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BA0761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1.25 </w:t>
      </w:r>
      <w:r w:rsidR="006573E8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7733C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0813B6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ה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ועדה </w:t>
      </w:r>
      <w:r w:rsidR="000813B6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למיגור האלימות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BA0761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17.3.25 </w:t>
      </w:r>
      <w:r w:rsidR="00674D87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בזום</w:t>
      </w:r>
    </w:p>
    <w:p w14:paraId="28EBE333" w14:textId="77777777" w:rsidR="00733714" w:rsidRPr="005F75BD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571E99F2" w14:textId="18FF391B" w:rsidR="00255087" w:rsidRPr="0039298A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6"/>
          <w:szCs w:val="26"/>
          <w:rtl/>
        </w:rPr>
      </w:pPr>
      <w:r w:rsidRPr="0039298A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נוכחים ה"ה</w:t>
      </w:r>
      <w:r w:rsidRPr="0039298A">
        <w:rPr>
          <w:rFonts w:asciiTheme="majorBidi" w:hAnsiTheme="majorBidi" w:cstheme="majorBidi" w:hint="cs"/>
          <w:sz w:val="26"/>
          <w:szCs w:val="26"/>
          <w:rtl/>
        </w:rPr>
        <w:t>:</w:t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 xml:space="preserve">מר </w:t>
      </w:r>
      <w:r w:rsidR="002A704C">
        <w:rPr>
          <w:rFonts w:asciiTheme="majorBidi" w:hAnsiTheme="majorBidi" w:cstheme="majorBidi" w:hint="cs"/>
          <w:sz w:val="26"/>
          <w:szCs w:val="26"/>
          <w:rtl/>
        </w:rPr>
        <w:t>אלי יריב</w:t>
      </w:r>
      <w:r w:rsidR="00171192">
        <w:rPr>
          <w:rFonts w:asciiTheme="majorBidi" w:hAnsiTheme="majorBidi" w:cs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>-</w:t>
      </w:r>
      <w:r w:rsidR="00722F7A"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2A704C">
        <w:rPr>
          <w:rFonts w:asciiTheme="majorBidi" w:hAnsiTheme="majorBidi" w:cstheme="majorBidi" w:hint="cs"/>
          <w:sz w:val="26"/>
          <w:szCs w:val="26"/>
          <w:rtl/>
        </w:rPr>
        <w:t xml:space="preserve">מ"מ </w:t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>יו"ר הוועדה</w:t>
      </w:r>
    </w:p>
    <w:p w14:paraId="3A500900" w14:textId="3F762274" w:rsidR="00755134" w:rsidRDefault="00755134" w:rsidP="00BA7DD0">
      <w:pPr>
        <w:spacing w:after="160" w:line="360" w:lineRule="auto"/>
        <w:contextualSpacing/>
        <w:rPr>
          <w:rFonts w:asciiTheme="majorBidi" w:hAnsiTheme="majorBidi" w:cstheme="majorBidi"/>
          <w:sz w:val="26"/>
          <w:szCs w:val="26"/>
          <w:rtl/>
        </w:rPr>
      </w:pP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9135A7">
        <w:rPr>
          <w:rFonts w:asciiTheme="majorBidi" w:hAnsiTheme="majorBidi" w:cstheme="majorBidi" w:hint="cs"/>
          <w:sz w:val="26"/>
          <w:szCs w:val="26"/>
          <w:rtl/>
        </w:rPr>
        <w:t>מר דוד פפיא</w:t>
      </w:r>
      <w:r w:rsidR="009135A7">
        <w:rPr>
          <w:rFonts w:asciiTheme="majorBidi" w:hAnsiTheme="majorBidi" w:cstheme="majorBidi"/>
          <w:sz w:val="26"/>
          <w:szCs w:val="26"/>
          <w:rtl/>
        </w:rPr>
        <w:tab/>
      </w:r>
      <w:r w:rsidR="00171192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 w:hint="cs"/>
          <w:sz w:val="26"/>
          <w:szCs w:val="26"/>
          <w:rtl/>
        </w:rPr>
        <w:t>-</w:t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 w:hint="cs"/>
          <w:sz w:val="26"/>
          <w:szCs w:val="26"/>
          <w:rtl/>
        </w:rPr>
        <w:t>חבר הוועדה</w:t>
      </w:r>
    </w:p>
    <w:p w14:paraId="0696B2D8" w14:textId="570CDA3E" w:rsidR="00171192" w:rsidRPr="0039298A" w:rsidRDefault="00171192" w:rsidP="00BA7DD0">
      <w:pPr>
        <w:spacing w:after="160" w:line="360" w:lineRule="auto"/>
        <w:contextualSpacing/>
        <w:rPr>
          <w:rFonts w:asciiTheme="majorBidi" w:hAnsiTheme="majorBidi" w:cstheme="majorBidi"/>
          <w:sz w:val="26"/>
          <w:szCs w:val="26"/>
          <w:rtl/>
        </w:rPr>
      </w:pPr>
      <w:r>
        <w:rPr>
          <w:rFonts w:asciiTheme="majorBidi" w:hAnsiTheme="majorBidi" w:cstheme="majorBidi"/>
          <w:sz w:val="26"/>
          <w:szCs w:val="26"/>
          <w:rtl/>
        </w:rPr>
        <w:tab/>
      </w:r>
      <w:r>
        <w:rPr>
          <w:rFonts w:asciiTheme="majorBidi" w:hAnsiTheme="majorBidi" w:cstheme="majorBidi"/>
          <w:sz w:val="26"/>
          <w:szCs w:val="26"/>
          <w:rtl/>
        </w:rPr>
        <w:tab/>
      </w:r>
      <w:r>
        <w:rPr>
          <w:rFonts w:asciiTheme="majorBidi" w:hAnsiTheme="majorBidi" w:cstheme="majorBidi"/>
          <w:sz w:val="26"/>
          <w:szCs w:val="26"/>
          <w:rtl/>
        </w:rPr>
        <w:tab/>
      </w:r>
      <w:r>
        <w:rPr>
          <w:rFonts w:asciiTheme="majorBidi" w:hAnsiTheme="majorBidi" w:cstheme="majorBidi" w:hint="cs"/>
          <w:sz w:val="26"/>
          <w:szCs w:val="26"/>
          <w:rtl/>
        </w:rPr>
        <w:t xml:space="preserve">מר </w:t>
      </w:r>
      <w:r w:rsidR="00972DC3">
        <w:rPr>
          <w:rFonts w:asciiTheme="majorBidi" w:hAnsiTheme="majorBidi" w:cstheme="majorBidi" w:hint="cs"/>
          <w:sz w:val="26"/>
          <w:szCs w:val="26"/>
          <w:rtl/>
        </w:rPr>
        <w:t>רני רוזנהיים</w:t>
      </w:r>
      <w:r w:rsidR="00972DC3">
        <w:rPr>
          <w:rFonts w:asciiTheme="majorBidi" w:hAnsiTheme="majorBidi" w:cstheme="majorBidi"/>
          <w:sz w:val="26"/>
          <w:szCs w:val="26"/>
          <w:rtl/>
        </w:rPr>
        <w:tab/>
      </w:r>
      <w:r>
        <w:rPr>
          <w:rFonts w:asciiTheme="majorBidi" w:hAnsiTheme="majorBidi" w:cstheme="majorBidi"/>
          <w:sz w:val="26"/>
          <w:szCs w:val="26"/>
          <w:rtl/>
        </w:rPr>
        <w:tab/>
      </w:r>
      <w:r>
        <w:rPr>
          <w:rFonts w:asciiTheme="majorBidi" w:hAnsiTheme="majorBidi" w:cstheme="majorBidi" w:hint="cs"/>
          <w:sz w:val="26"/>
          <w:szCs w:val="26"/>
          <w:rtl/>
        </w:rPr>
        <w:t>-</w:t>
      </w:r>
      <w:r>
        <w:rPr>
          <w:rFonts w:asciiTheme="majorBidi" w:hAnsiTheme="majorBidi" w:cstheme="majorBidi"/>
          <w:sz w:val="26"/>
          <w:szCs w:val="26"/>
          <w:rtl/>
        </w:rPr>
        <w:tab/>
      </w:r>
      <w:r>
        <w:rPr>
          <w:rFonts w:asciiTheme="majorBidi" w:hAnsiTheme="majorBidi" w:cstheme="majorBidi" w:hint="cs"/>
          <w:sz w:val="26"/>
          <w:szCs w:val="26"/>
          <w:rtl/>
        </w:rPr>
        <w:t>מנכ"ל העיריה</w:t>
      </w:r>
    </w:p>
    <w:p w14:paraId="5F2FE469" w14:textId="654BF71E" w:rsidR="00F713BB" w:rsidRPr="0039298A" w:rsidRDefault="00F713BB" w:rsidP="00BA7DD0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6"/>
          <w:szCs w:val="26"/>
          <w:rtl/>
        </w:rPr>
      </w:pPr>
      <w:r w:rsidRPr="00F713BB">
        <w:rPr>
          <w:rFonts w:asciiTheme="majorBidi" w:hAnsiTheme="majorBidi"/>
          <w:sz w:val="26"/>
          <w:szCs w:val="26"/>
          <w:rtl/>
        </w:rPr>
        <w:t>מר שלומי חזוני</w:t>
      </w:r>
      <w:r w:rsidRPr="00F713BB">
        <w:rPr>
          <w:rFonts w:asciiTheme="majorBidi" w:hAnsiTheme="majorBidi"/>
          <w:sz w:val="26"/>
          <w:szCs w:val="26"/>
          <w:rtl/>
        </w:rPr>
        <w:tab/>
      </w:r>
      <w:r w:rsidR="00171192">
        <w:rPr>
          <w:rFonts w:asciiTheme="majorBidi" w:hAnsiTheme="majorBidi"/>
          <w:sz w:val="26"/>
          <w:szCs w:val="26"/>
          <w:rtl/>
        </w:rPr>
        <w:tab/>
      </w:r>
      <w:r w:rsidRPr="00F713BB">
        <w:rPr>
          <w:rFonts w:asciiTheme="majorBidi" w:hAnsiTheme="majorBidi"/>
          <w:sz w:val="26"/>
          <w:szCs w:val="26"/>
          <w:rtl/>
        </w:rPr>
        <w:t>-</w:t>
      </w:r>
      <w:r w:rsidRPr="00F713BB">
        <w:rPr>
          <w:rFonts w:asciiTheme="majorBidi" w:hAnsiTheme="majorBidi"/>
          <w:sz w:val="26"/>
          <w:szCs w:val="26"/>
          <w:rtl/>
        </w:rPr>
        <w:tab/>
        <w:t>מנהל אגף בטחון</w:t>
      </w:r>
    </w:p>
    <w:p w14:paraId="69D7BA65" w14:textId="6258AF67" w:rsidR="00F026F1" w:rsidRDefault="00F026F1" w:rsidP="005C6D94">
      <w:pPr>
        <w:spacing w:line="360" w:lineRule="auto"/>
        <w:contextualSpacing/>
        <w:rPr>
          <w:rFonts w:asciiTheme="majorBidi" w:eastAsia="Times New Roman" w:hAnsiTheme="majorBidi" w:cstheme="majorBidi"/>
          <w:sz w:val="26"/>
          <w:szCs w:val="26"/>
          <w:rtl/>
        </w:rPr>
      </w:pP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5C6D94" w:rsidRPr="0039298A">
        <w:rPr>
          <w:rFonts w:asciiTheme="majorBidi" w:eastAsia="Times New Roman" w:hAnsiTheme="majorBidi" w:cstheme="majorBidi" w:hint="cs"/>
          <w:sz w:val="26"/>
          <w:szCs w:val="26"/>
          <w:rtl/>
        </w:rPr>
        <w:t xml:space="preserve">גב' </w:t>
      </w:r>
      <w:r w:rsidR="004252CE">
        <w:rPr>
          <w:rFonts w:asciiTheme="majorBidi" w:eastAsia="Times New Roman" w:hAnsiTheme="majorBidi" w:cstheme="majorBidi" w:hint="cs"/>
          <w:sz w:val="26"/>
          <w:szCs w:val="26"/>
          <w:rtl/>
        </w:rPr>
        <w:t>סמדר אורן</w:t>
      </w:r>
      <w:r w:rsidR="004252CE"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="00171192"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="005C6D94" w:rsidRPr="0039298A">
        <w:rPr>
          <w:rFonts w:asciiTheme="majorBidi" w:eastAsia="Times New Roman" w:hAnsiTheme="majorBidi" w:cstheme="majorBidi" w:hint="cs"/>
          <w:sz w:val="26"/>
          <w:szCs w:val="26"/>
          <w:rtl/>
        </w:rPr>
        <w:t>-</w:t>
      </w:r>
      <w:r w:rsidR="005C6D94" w:rsidRPr="0039298A"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="004252CE">
        <w:rPr>
          <w:rFonts w:asciiTheme="majorBidi" w:eastAsia="Times New Roman" w:hAnsiTheme="majorBidi" w:cstheme="majorBidi" w:hint="cs"/>
          <w:sz w:val="26"/>
          <w:szCs w:val="26"/>
          <w:rtl/>
        </w:rPr>
        <w:t xml:space="preserve">ס. </w:t>
      </w:r>
      <w:r w:rsidR="005C6D94" w:rsidRPr="0039298A">
        <w:rPr>
          <w:rFonts w:asciiTheme="majorBidi" w:eastAsia="Times New Roman" w:hAnsiTheme="majorBidi" w:cstheme="majorBidi" w:hint="cs"/>
          <w:sz w:val="26"/>
          <w:szCs w:val="26"/>
          <w:rtl/>
        </w:rPr>
        <w:t xml:space="preserve">מנהל </w:t>
      </w:r>
      <w:r w:rsidR="004252CE">
        <w:rPr>
          <w:rFonts w:asciiTheme="majorBidi" w:eastAsia="Times New Roman" w:hAnsiTheme="majorBidi" w:cstheme="majorBidi" w:hint="cs"/>
          <w:sz w:val="26"/>
          <w:szCs w:val="26"/>
          <w:rtl/>
        </w:rPr>
        <w:t xml:space="preserve">ראש </w:t>
      </w:r>
      <w:proofErr w:type="spellStart"/>
      <w:r w:rsidR="004252CE">
        <w:rPr>
          <w:rFonts w:asciiTheme="majorBidi" w:eastAsia="Times New Roman" w:hAnsiTheme="majorBidi" w:cstheme="majorBidi" w:hint="cs"/>
          <w:sz w:val="26"/>
          <w:szCs w:val="26"/>
          <w:rtl/>
        </w:rPr>
        <w:t>מינהל</w:t>
      </w:r>
      <w:proofErr w:type="spellEnd"/>
      <w:r w:rsidR="004252CE">
        <w:rPr>
          <w:rFonts w:asciiTheme="majorBidi" w:eastAsia="Times New Roman" w:hAnsiTheme="majorBidi" w:cstheme="majorBidi" w:hint="cs"/>
          <w:sz w:val="26"/>
          <w:szCs w:val="26"/>
          <w:rtl/>
        </w:rPr>
        <w:t xml:space="preserve"> חינוך</w:t>
      </w:r>
    </w:p>
    <w:p w14:paraId="32C42D70" w14:textId="7E763C74" w:rsidR="004D5B03" w:rsidRDefault="004D5B03" w:rsidP="005C6D94">
      <w:pPr>
        <w:spacing w:line="360" w:lineRule="auto"/>
        <w:contextualSpacing/>
        <w:rPr>
          <w:rFonts w:asciiTheme="majorBidi" w:eastAsia="Times New Roman" w:hAnsiTheme="majorBidi" w:cstheme="majorBidi"/>
          <w:sz w:val="26"/>
          <w:szCs w:val="26"/>
          <w:rtl/>
        </w:rPr>
      </w:pP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 w:hint="cs"/>
          <w:sz w:val="26"/>
          <w:szCs w:val="26"/>
          <w:rtl/>
        </w:rPr>
        <w:t>גב' זיוה רשף</w:t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 w:hint="cs"/>
          <w:sz w:val="26"/>
          <w:szCs w:val="26"/>
          <w:rtl/>
        </w:rPr>
        <w:t>-</w:t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Pr="004D5B03">
        <w:rPr>
          <w:rFonts w:asciiTheme="majorBidi" w:eastAsia="Times New Roman" w:hAnsiTheme="majorBidi"/>
          <w:sz w:val="26"/>
          <w:szCs w:val="26"/>
          <w:rtl/>
        </w:rPr>
        <w:t xml:space="preserve">סגנית מנהלת </w:t>
      </w:r>
      <w:r>
        <w:rPr>
          <w:rFonts w:asciiTheme="majorBidi" w:eastAsia="Times New Roman" w:hAnsiTheme="majorBidi" w:hint="cs"/>
          <w:sz w:val="26"/>
          <w:szCs w:val="26"/>
          <w:rtl/>
        </w:rPr>
        <w:t xml:space="preserve">ראש </w:t>
      </w:r>
      <w:proofErr w:type="spellStart"/>
      <w:r w:rsidRPr="004D5B03">
        <w:rPr>
          <w:rFonts w:asciiTheme="majorBidi" w:eastAsia="Times New Roman" w:hAnsiTheme="majorBidi"/>
          <w:sz w:val="26"/>
          <w:szCs w:val="26"/>
          <w:rtl/>
        </w:rPr>
        <w:t>מינהל</w:t>
      </w:r>
      <w:proofErr w:type="spellEnd"/>
      <w:r w:rsidRPr="004D5B03">
        <w:rPr>
          <w:rFonts w:asciiTheme="majorBidi" w:eastAsia="Times New Roman" w:hAnsiTheme="majorBidi"/>
          <w:sz w:val="26"/>
          <w:szCs w:val="26"/>
          <w:rtl/>
        </w:rPr>
        <w:t xml:space="preserve"> רווח</w:t>
      </w:r>
      <w:r>
        <w:rPr>
          <w:rFonts w:asciiTheme="majorBidi" w:eastAsia="Times New Roman" w:hAnsiTheme="majorBidi" w:cstheme="majorBidi" w:hint="cs"/>
          <w:sz w:val="26"/>
          <w:szCs w:val="26"/>
          <w:rtl/>
        </w:rPr>
        <w:t>ה</w:t>
      </w:r>
    </w:p>
    <w:p w14:paraId="5531906B" w14:textId="47298BB8" w:rsidR="00171192" w:rsidRPr="0039298A" w:rsidRDefault="00171192" w:rsidP="005C6D94">
      <w:pPr>
        <w:spacing w:line="360" w:lineRule="auto"/>
        <w:contextualSpacing/>
        <w:rPr>
          <w:rFonts w:asciiTheme="majorBidi" w:eastAsia="Times New Roman" w:hAnsiTheme="majorBidi" w:cstheme="majorBidi"/>
          <w:sz w:val="26"/>
          <w:szCs w:val="26"/>
          <w:rtl/>
        </w:rPr>
      </w:pP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Pr="00171192">
        <w:rPr>
          <w:rFonts w:asciiTheme="majorBidi" w:eastAsia="Times New Roman" w:hAnsiTheme="majorBidi"/>
          <w:sz w:val="26"/>
          <w:szCs w:val="26"/>
          <w:rtl/>
        </w:rPr>
        <w:t xml:space="preserve">מר מיקי </w:t>
      </w:r>
      <w:r w:rsidR="00D911D6">
        <w:rPr>
          <w:rFonts w:asciiTheme="majorBidi" w:eastAsia="Times New Roman" w:hAnsiTheme="majorBidi" w:hint="cs"/>
          <w:sz w:val="26"/>
          <w:szCs w:val="26"/>
          <w:rtl/>
        </w:rPr>
        <w:t>משיח</w:t>
      </w:r>
      <w:r w:rsidR="00D911D6">
        <w:rPr>
          <w:rFonts w:asciiTheme="majorBidi" w:eastAsia="Times New Roman" w:hAnsiTheme="majorBidi"/>
          <w:sz w:val="26"/>
          <w:szCs w:val="26"/>
          <w:rtl/>
        </w:rPr>
        <w:tab/>
      </w:r>
      <w:r>
        <w:rPr>
          <w:rFonts w:asciiTheme="majorBidi" w:eastAsia="Times New Roman" w:hAnsiTheme="majorBidi"/>
          <w:sz w:val="26"/>
          <w:szCs w:val="26"/>
          <w:rtl/>
        </w:rPr>
        <w:tab/>
      </w:r>
      <w:r w:rsidRPr="00171192">
        <w:rPr>
          <w:rFonts w:asciiTheme="majorBidi" w:eastAsia="Times New Roman" w:hAnsiTheme="majorBidi"/>
          <w:sz w:val="26"/>
          <w:szCs w:val="26"/>
          <w:rtl/>
        </w:rPr>
        <w:t xml:space="preserve"> -</w:t>
      </w:r>
      <w:r w:rsidRPr="00171192">
        <w:rPr>
          <w:rFonts w:asciiTheme="majorBidi" w:eastAsia="Times New Roman" w:hAnsiTheme="majorBidi"/>
          <w:sz w:val="26"/>
          <w:szCs w:val="26"/>
          <w:rtl/>
        </w:rPr>
        <w:tab/>
        <w:t>פיקוח העירוני</w:t>
      </w:r>
    </w:p>
    <w:p w14:paraId="598F4252" w14:textId="4B9E9280" w:rsidR="00171192" w:rsidRDefault="00F026F1" w:rsidP="00003CE9">
      <w:pPr>
        <w:spacing w:line="360" w:lineRule="auto"/>
        <w:contextualSpacing/>
        <w:rPr>
          <w:rFonts w:asciiTheme="majorBidi" w:hAnsiTheme="majorBidi"/>
          <w:sz w:val="26"/>
          <w:szCs w:val="26"/>
          <w:rtl/>
        </w:rPr>
      </w:pPr>
      <w:r w:rsidRPr="0039298A"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Pr="0039298A"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Pr="0039298A">
        <w:rPr>
          <w:rFonts w:asciiTheme="majorBidi" w:eastAsia="Times New Roman" w:hAnsiTheme="majorBidi" w:cstheme="majorBidi"/>
          <w:sz w:val="26"/>
          <w:szCs w:val="26"/>
          <w:rtl/>
        </w:rPr>
        <w:tab/>
      </w:r>
      <w:r w:rsidR="00153111" w:rsidRPr="0039298A">
        <w:rPr>
          <w:rFonts w:asciiTheme="majorBidi" w:hAnsiTheme="majorBidi" w:cstheme="majorBidi" w:hint="cs"/>
          <w:sz w:val="26"/>
          <w:szCs w:val="26"/>
          <w:rtl/>
        </w:rPr>
        <w:t>ג</w:t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 xml:space="preserve">ב' </w:t>
      </w:r>
      <w:r w:rsidR="00255087" w:rsidRPr="0039298A">
        <w:rPr>
          <w:rFonts w:asciiTheme="majorBidi" w:hAnsiTheme="majorBidi" w:cstheme="majorBidi"/>
          <w:sz w:val="26"/>
          <w:szCs w:val="26"/>
          <w:rtl/>
        </w:rPr>
        <w:t>ליזי בוקובזה</w:t>
      </w:r>
      <w:r w:rsidR="00171192">
        <w:rPr>
          <w:rFonts w:asciiTheme="majorBidi" w:hAnsiTheme="majorBidi" w:cstheme="majorBidi"/>
          <w:sz w:val="26"/>
          <w:szCs w:val="26"/>
          <w:rtl/>
        </w:rPr>
        <w:tab/>
      </w:r>
      <w:r w:rsidR="00BA7DD0"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>-</w:t>
      </w:r>
      <w:r w:rsidR="00722F7A"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BA7DD0" w:rsidRPr="0039298A">
        <w:rPr>
          <w:rFonts w:asciiTheme="majorBidi" w:hAnsiTheme="majorBidi"/>
          <w:sz w:val="26"/>
          <w:szCs w:val="26"/>
          <w:rtl/>
        </w:rPr>
        <w:t xml:space="preserve">מנהלת הרשות העירונית למניעת </w:t>
      </w:r>
      <w:r w:rsidR="0039298A">
        <w:rPr>
          <w:rFonts w:asciiTheme="majorBidi" w:hAnsiTheme="majorBidi" w:hint="cs"/>
          <w:sz w:val="26"/>
          <w:szCs w:val="26"/>
          <w:rtl/>
        </w:rPr>
        <w:t xml:space="preserve"> </w:t>
      </w:r>
    </w:p>
    <w:p w14:paraId="29C84EAC" w14:textId="7B2231D1" w:rsidR="00255087" w:rsidRDefault="00BA7DD0" w:rsidP="00171192">
      <w:pPr>
        <w:spacing w:line="360" w:lineRule="auto"/>
        <w:ind w:left="4320" w:firstLine="720"/>
        <w:contextualSpacing/>
        <w:rPr>
          <w:rFonts w:asciiTheme="majorBidi" w:hAnsiTheme="majorBidi"/>
          <w:sz w:val="26"/>
          <w:szCs w:val="26"/>
          <w:rtl/>
        </w:rPr>
      </w:pPr>
      <w:r w:rsidRPr="0039298A">
        <w:rPr>
          <w:rFonts w:asciiTheme="majorBidi" w:hAnsiTheme="majorBidi"/>
          <w:sz w:val="26"/>
          <w:szCs w:val="26"/>
          <w:rtl/>
        </w:rPr>
        <w:t>אלימות סמים ואלכוהול</w:t>
      </w:r>
    </w:p>
    <w:p w14:paraId="6090EC9E" w14:textId="3644034C" w:rsidR="00E63D6B" w:rsidRDefault="00E63D6B" w:rsidP="00E63D6B">
      <w:pPr>
        <w:spacing w:line="360" w:lineRule="auto"/>
        <w:contextualSpacing/>
        <w:rPr>
          <w:rFonts w:asciiTheme="majorBidi" w:hAnsiTheme="majorBidi"/>
          <w:sz w:val="26"/>
          <w:szCs w:val="26"/>
          <w:rtl/>
        </w:rPr>
      </w:pP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 xml:space="preserve">           גב' גלי נאור</w:t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>-</w:t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 xml:space="preserve">מנהלת </w:t>
      </w:r>
      <w:proofErr w:type="spellStart"/>
      <w:r>
        <w:rPr>
          <w:rFonts w:asciiTheme="majorBidi" w:hAnsiTheme="majorBidi" w:hint="cs"/>
          <w:sz w:val="26"/>
          <w:szCs w:val="26"/>
          <w:rtl/>
        </w:rPr>
        <w:t>השפ"כ</w:t>
      </w:r>
      <w:proofErr w:type="spellEnd"/>
    </w:p>
    <w:p w14:paraId="0817DFE5" w14:textId="77777777" w:rsidR="00426C07" w:rsidRDefault="00426C07" w:rsidP="00426C07">
      <w:pPr>
        <w:spacing w:line="360" w:lineRule="auto"/>
        <w:contextualSpacing/>
        <w:rPr>
          <w:rFonts w:asciiTheme="majorBidi" w:hAnsiTheme="majorBidi"/>
          <w:sz w:val="26"/>
          <w:szCs w:val="26"/>
          <w:rtl/>
        </w:rPr>
      </w:pP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>גב' מילכה קאסוטו</w:t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>-</w:t>
      </w:r>
      <w:r>
        <w:rPr>
          <w:rFonts w:asciiTheme="majorBidi" w:hAnsiTheme="majorBidi"/>
          <w:sz w:val="26"/>
          <w:szCs w:val="26"/>
          <w:rtl/>
        </w:rPr>
        <w:tab/>
      </w:r>
      <w:r w:rsidRPr="00426C07">
        <w:rPr>
          <w:rFonts w:asciiTheme="majorBidi" w:hAnsiTheme="majorBidi"/>
          <w:sz w:val="26"/>
          <w:szCs w:val="26"/>
          <w:rtl/>
        </w:rPr>
        <w:t xml:space="preserve">מנהלת המחלקה לאזרח הוותיק </w:t>
      </w:r>
    </w:p>
    <w:p w14:paraId="741BE5D9" w14:textId="0860E402" w:rsidR="00426C07" w:rsidRDefault="00426C07" w:rsidP="00426C07">
      <w:pPr>
        <w:spacing w:line="360" w:lineRule="auto"/>
        <w:ind w:left="4320" w:firstLine="720"/>
        <w:contextualSpacing/>
        <w:rPr>
          <w:rFonts w:asciiTheme="majorBidi" w:hAnsiTheme="majorBidi"/>
          <w:sz w:val="26"/>
          <w:szCs w:val="26"/>
          <w:rtl/>
        </w:rPr>
      </w:pPr>
      <w:r w:rsidRPr="00426C07">
        <w:rPr>
          <w:rFonts w:asciiTheme="majorBidi" w:hAnsiTheme="majorBidi"/>
          <w:sz w:val="26"/>
          <w:szCs w:val="26"/>
          <w:rtl/>
        </w:rPr>
        <w:t>ומשפחתו</w:t>
      </w:r>
    </w:p>
    <w:p w14:paraId="69DE154F" w14:textId="21D4DA56" w:rsidR="00AA1061" w:rsidRDefault="00AA1061" w:rsidP="00AA1061">
      <w:pPr>
        <w:spacing w:line="360" w:lineRule="auto"/>
        <w:contextualSpacing/>
        <w:rPr>
          <w:rFonts w:asciiTheme="majorBidi" w:hAnsiTheme="majorBidi"/>
          <w:sz w:val="26"/>
          <w:szCs w:val="26"/>
          <w:rtl/>
        </w:rPr>
      </w:pP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 xml:space="preserve">מר </w:t>
      </w:r>
      <w:r w:rsidR="00CA3A93">
        <w:rPr>
          <w:rFonts w:asciiTheme="majorBidi" w:hAnsiTheme="majorBidi" w:hint="cs"/>
          <w:sz w:val="26"/>
          <w:szCs w:val="26"/>
          <w:rtl/>
        </w:rPr>
        <w:t>אלון פרידמן</w:t>
      </w:r>
      <w:r w:rsidR="00066DC3">
        <w:rPr>
          <w:rFonts w:asciiTheme="majorBidi" w:hAnsiTheme="majorBidi"/>
          <w:sz w:val="26"/>
          <w:szCs w:val="26"/>
        </w:rPr>
        <w:tab/>
      </w:r>
      <w:r w:rsidR="00066DC3">
        <w:rPr>
          <w:rFonts w:asciiTheme="majorBidi" w:hAnsiTheme="majorBidi"/>
          <w:sz w:val="26"/>
          <w:szCs w:val="26"/>
        </w:rPr>
        <w:tab/>
        <w:t>-</w:t>
      </w:r>
      <w:r w:rsidR="00066DC3">
        <w:rPr>
          <w:rFonts w:asciiTheme="majorBidi" w:hAnsiTheme="majorBidi"/>
          <w:sz w:val="26"/>
          <w:szCs w:val="26"/>
        </w:rPr>
        <w:tab/>
      </w:r>
      <w:r w:rsidR="00066DC3">
        <w:rPr>
          <w:rFonts w:asciiTheme="majorBidi" w:hAnsiTheme="majorBidi" w:hint="cs"/>
          <w:sz w:val="26"/>
          <w:szCs w:val="26"/>
          <w:rtl/>
        </w:rPr>
        <w:t>קצין נוער, משטרת ישראל</w:t>
      </w:r>
    </w:p>
    <w:p w14:paraId="746875B8" w14:textId="04F4D567" w:rsidR="00255087" w:rsidRPr="0039298A" w:rsidRDefault="00EE26EB" w:rsidP="00FE24FC">
      <w:pPr>
        <w:spacing w:line="360" w:lineRule="auto"/>
        <w:contextualSpacing/>
        <w:rPr>
          <w:rFonts w:asciiTheme="majorBidi" w:hAnsiTheme="majorBidi" w:cstheme="majorBidi"/>
          <w:sz w:val="26"/>
          <w:szCs w:val="26"/>
          <w:rtl/>
        </w:rPr>
      </w:pP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 xml:space="preserve">גב' </w:t>
      </w:r>
      <w:r w:rsidR="00255087" w:rsidRPr="0039298A">
        <w:rPr>
          <w:rFonts w:asciiTheme="majorBidi" w:hAnsiTheme="majorBidi" w:cstheme="majorBidi"/>
          <w:sz w:val="26"/>
          <w:szCs w:val="26"/>
          <w:rtl/>
        </w:rPr>
        <w:t>מאיה שניידר</w:t>
      </w:r>
      <w:r w:rsidR="00722F7A"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171192">
        <w:rPr>
          <w:rFonts w:asciiTheme="majorBidi" w:hAnsiTheme="majorBidi" w:cs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>-</w:t>
      </w:r>
      <w:r w:rsidR="00722F7A"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722F7A" w:rsidRPr="0039298A">
        <w:rPr>
          <w:rFonts w:asciiTheme="majorBidi" w:hAnsiTheme="majorBidi" w:cstheme="majorBidi" w:hint="cs"/>
          <w:sz w:val="26"/>
          <w:szCs w:val="26"/>
          <w:rtl/>
        </w:rPr>
        <w:t>מזכירת הועדה</w:t>
      </w:r>
    </w:p>
    <w:p w14:paraId="66790270" w14:textId="77777777" w:rsidR="00255087" w:rsidRPr="0039298A" w:rsidRDefault="00255087" w:rsidP="00255087">
      <w:pPr>
        <w:spacing w:after="160" w:line="256" w:lineRule="auto"/>
        <w:rPr>
          <w:rFonts w:asciiTheme="majorBidi" w:hAnsiTheme="majorBidi" w:cstheme="majorBidi"/>
          <w:sz w:val="26"/>
          <w:szCs w:val="26"/>
          <w:rtl/>
        </w:rPr>
      </w:pPr>
    </w:p>
    <w:p w14:paraId="69D1BF9D" w14:textId="042F905A" w:rsidR="0039298A" w:rsidRDefault="0047733C" w:rsidP="00755134">
      <w:pPr>
        <w:spacing w:after="160" w:line="360" w:lineRule="auto"/>
        <w:contextualSpacing/>
        <w:rPr>
          <w:rFonts w:asciiTheme="majorBidi" w:hAnsiTheme="majorBidi"/>
          <w:sz w:val="26"/>
          <w:szCs w:val="26"/>
          <w:rtl/>
        </w:rPr>
      </w:pPr>
      <w:r w:rsidRPr="0039298A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>חסרים ה"ה</w:t>
      </w:r>
      <w:r w:rsidRPr="0039298A">
        <w:rPr>
          <w:rFonts w:asciiTheme="majorBidi" w:hAnsiTheme="majorBidi" w:cstheme="majorBidi" w:hint="cs"/>
          <w:sz w:val="26"/>
          <w:szCs w:val="26"/>
          <w:rtl/>
        </w:rPr>
        <w:t>:</w:t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Pr="0039298A">
        <w:rPr>
          <w:rFonts w:asciiTheme="majorBidi" w:hAnsiTheme="majorBidi" w:cstheme="majorBidi"/>
          <w:sz w:val="26"/>
          <w:szCs w:val="26"/>
          <w:rtl/>
        </w:rPr>
        <w:tab/>
      </w:r>
      <w:r w:rsidR="0039298A">
        <w:rPr>
          <w:rFonts w:asciiTheme="majorBidi" w:hAnsiTheme="majorBidi" w:hint="cs"/>
          <w:sz w:val="26"/>
          <w:szCs w:val="26"/>
          <w:rtl/>
        </w:rPr>
        <w:t xml:space="preserve">מר אפרים מזרחי </w:t>
      </w:r>
      <w:r w:rsidR="00066DC3">
        <w:rPr>
          <w:rFonts w:asciiTheme="majorBidi" w:hAnsiTheme="majorBidi"/>
          <w:sz w:val="26"/>
          <w:szCs w:val="26"/>
          <w:rtl/>
        </w:rPr>
        <w:tab/>
      </w:r>
      <w:r w:rsidR="0039298A">
        <w:rPr>
          <w:rFonts w:asciiTheme="majorBidi" w:hAnsiTheme="majorBidi" w:hint="cs"/>
          <w:sz w:val="26"/>
          <w:szCs w:val="26"/>
          <w:rtl/>
        </w:rPr>
        <w:t xml:space="preserve">  </w:t>
      </w:r>
      <w:r w:rsidR="00581E8D">
        <w:rPr>
          <w:rFonts w:asciiTheme="majorBidi" w:hAnsiTheme="majorBidi" w:hint="cs"/>
          <w:sz w:val="26"/>
          <w:szCs w:val="26"/>
          <w:rtl/>
        </w:rPr>
        <w:t>-</w:t>
      </w:r>
      <w:r w:rsidR="00581E8D">
        <w:rPr>
          <w:rFonts w:asciiTheme="majorBidi" w:hAnsiTheme="majorBidi"/>
          <w:sz w:val="26"/>
          <w:szCs w:val="26"/>
          <w:rtl/>
        </w:rPr>
        <w:tab/>
      </w:r>
      <w:r w:rsidR="00581E8D">
        <w:rPr>
          <w:rFonts w:asciiTheme="majorBidi" w:hAnsiTheme="majorBidi" w:hint="cs"/>
          <w:sz w:val="26"/>
          <w:szCs w:val="26"/>
          <w:rtl/>
        </w:rPr>
        <w:t>חבר הוועדה</w:t>
      </w:r>
    </w:p>
    <w:p w14:paraId="025F127D" w14:textId="2FC1742F" w:rsidR="00F90E05" w:rsidRDefault="00F90E05" w:rsidP="00755134">
      <w:pPr>
        <w:spacing w:after="160" w:line="360" w:lineRule="auto"/>
        <w:contextualSpacing/>
        <w:rPr>
          <w:rFonts w:asciiTheme="majorBidi" w:hAnsiTheme="majorBidi"/>
          <w:sz w:val="26"/>
          <w:szCs w:val="26"/>
          <w:rtl/>
        </w:rPr>
      </w:pP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>מר יוסי היזמי</w:t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 xml:space="preserve">  </w:t>
      </w:r>
      <w:r w:rsidR="00066DC3"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 xml:space="preserve">  -</w:t>
      </w:r>
      <w:r>
        <w:rPr>
          <w:rFonts w:asciiTheme="majorBidi" w:hAnsiTheme="majorBidi"/>
          <w:sz w:val="26"/>
          <w:szCs w:val="26"/>
          <w:rtl/>
        </w:rPr>
        <w:tab/>
      </w:r>
      <w:r>
        <w:rPr>
          <w:rFonts w:asciiTheme="majorBidi" w:hAnsiTheme="majorBidi" w:hint="cs"/>
          <w:sz w:val="26"/>
          <w:szCs w:val="26"/>
          <w:rtl/>
        </w:rPr>
        <w:t>חבר הוועדה</w:t>
      </w:r>
    </w:p>
    <w:p w14:paraId="66450C09" w14:textId="15A8FC05" w:rsidR="00F135A1" w:rsidRPr="0039298A" w:rsidRDefault="00F135A1" w:rsidP="0039298A">
      <w:pPr>
        <w:spacing w:after="160" w:line="360" w:lineRule="auto"/>
        <w:ind w:left="2160"/>
        <w:contextualSpacing/>
        <w:rPr>
          <w:rFonts w:asciiTheme="majorBidi" w:hAnsiTheme="majorBidi" w:cstheme="majorBidi"/>
          <w:sz w:val="26"/>
          <w:szCs w:val="26"/>
          <w:rtl/>
        </w:rPr>
      </w:pPr>
      <w:r w:rsidRPr="00F135A1">
        <w:rPr>
          <w:rFonts w:asciiTheme="majorBidi" w:hAnsiTheme="majorBidi"/>
          <w:sz w:val="26"/>
          <w:szCs w:val="26"/>
          <w:rtl/>
        </w:rPr>
        <w:t>מר אורן מיכאלי</w:t>
      </w:r>
      <w:r w:rsidR="00066DC3">
        <w:rPr>
          <w:rFonts w:asciiTheme="majorBidi" w:hAnsiTheme="majorBidi"/>
          <w:sz w:val="26"/>
          <w:szCs w:val="26"/>
          <w:rtl/>
        </w:rPr>
        <w:tab/>
      </w:r>
      <w:r w:rsidRPr="00F135A1">
        <w:rPr>
          <w:rFonts w:asciiTheme="majorBidi" w:hAnsiTheme="majorBidi"/>
          <w:sz w:val="26"/>
          <w:szCs w:val="26"/>
          <w:rtl/>
        </w:rPr>
        <w:tab/>
      </w:r>
      <w:r w:rsidR="00066DC3">
        <w:rPr>
          <w:rFonts w:asciiTheme="majorBidi" w:hAnsiTheme="majorBidi" w:hint="cs"/>
          <w:sz w:val="26"/>
          <w:szCs w:val="26"/>
          <w:rtl/>
        </w:rPr>
        <w:t xml:space="preserve">  </w:t>
      </w:r>
      <w:r w:rsidRPr="00F135A1">
        <w:rPr>
          <w:rFonts w:asciiTheme="majorBidi" w:hAnsiTheme="majorBidi"/>
          <w:sz w:val="26"/>
          <w:szCs w:val="26"/>
          <w:rtl/>
        </w:rPr>
        <w:t>-</w:t>
      </w:r>
      <w:r w:rsidRPr="00F135A1">
        <w:rPr>
          <w:rFonts w:asciiTheme="majorBidi" w:hAnsiTheme="majorBidi"/>
          <w:sz w:val="26"/>
          <w:szCs w:val="26"/>
          <w:rtl/>
        </w:rPr>
        <w:tab/>
        <w:t>מנהל מחלקת הנוער</w:t>
      </w:r>
    </w:p>
    <w:p w14:paraId="21838DBD" w14:textId="77777777" w:rsidR="004D5B03" w:rsidRDefault="004D5B0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</w:p>
    <w:p w14:paraId="32599195" w14:textId="4E90BBDB" w:rsidR="004B5933" w:rsidRPr="005F75BD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5F75BD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26C868DC" w14:textId="57F0F5F5" w:rsidR="00253905" w:rsidRPr="00253905" w:rsidRDefault="00253905" w:rsidP="00CA5A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1. </w:t>
      </w:r>
      <w:r w:rsidR="00CA5A87">
        <w:rPr>
          <w:rFonts w:asciiTheme="majorBidi" w:hAnsiTheme="majorBidi" w:hint="cs"/>
          <w:sz w:val="28"/>
          <w:szCs w:val="28"/>
          <w:rtl/>
        </w:rPr>
        <w:t>השפעת החיים בצל המלחמה על מדדי האלימות ברשות.</w:t>
      </w:r>
    </w:p>
    <w:p w14:paraId="5C74E919" w14:textId="29164C73" w:rsidR="00255087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7F978A" w14:textId="2D806E88" w:rsidR="002D5069" w:rsidRDefault="002D5069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9A2BFD6" w14:textId="77777777" w:rsidR="00CA5A87" w:rsidRDefault="00CA5A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1EFEFF6" w14:textId="77777777" w:rsidR="00CA5A87" w:rsidRDefault="00CA5A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38BD77A" w14:textId="46D621F6" w:rsidR="008173C1" w:rsidRDefault="008173C1" w:rsidP="00EE37DC">
      <w:pPr>
        <w:rPr>
          <w:b/>
          <w:bCs/>
          <w:noProof/>
          <w:sz w:val="28"/>
          <w:szCs w:val="28"/>
          <w:u w:val="single"/>
          <w:rtl/>
        </w:rPr>
      </w:pPr>
    </w:p>
    <w:p w14:paraId="6D23E26F" w14:textId="42581892" w:rsidR="00EE37DC" w:rsidRDefault="00EE37DC" w:rsidP="008173C1">
      <w:pPr>
        <w:rPr>
          <w:b/>
          <w:bCs/>
          <w:noProof/>
          <w:sz w:val="28"/>
          <w:szCs w:val="28"/>
          <w:u w:val="single"/>
          <w:rtl/>
        </w:rPr>
      </w:pPr>
      <w:r w:rsidRPr="00C91ED4">
        <w:rPr>
          <w:rFonts w:hint="cs"/>
          <w:b/>
          <w:bCs/>
          <w:noProof/>
          <w:sz w:val="28"/>
          <w:szCs w:val="28"/>
          <w:u w:val="single"/>
          <w:rtl/>
        </w:rPr>
        <w:lastRenderedPageBreak/>
        <w:t xml:space="preserve">בועדה למיגור האלימות  </w:t>
      </w:r>
      <w:r w:rsidR="00074A06">
        <w:rPr>
          <w:rFonts w:hint="cs"/>
          <w:b/>
          <w:bCs/>
          <w:noProof/>
          <w:sz w:val="28"/>
          <w:szCs w:val="28"/>
          <w:u w:val="single"/>
          <w:rtl/>
        </w:rPr>
        <w:t xml:space="preserve">1.25 </w:t>
      </w:r>
      <w:r w:rsidRPr="00C91ED4">
        <w:rPr>
          <w:rFonts w:hint="cs"/>
          <w:b/>
          <w:bCs/>
          <w:noProof/>
          <w:sz w:val="28"/>
          <w:szCs w:val="28"/>
          <w:u w:val="single"/>
          <w:rtl/>
        </w:rPr>
        <w:t xml:space="preserve">שהתקיימה ביום </w:t>
      </w:r>
      <w:r w:rsidR="00074A06">
        <w:rPr>
          <w:rFonts w:hint="cs"/>
          <w:b/>
          <w:bCs/>
          <w:noProof/>
          <w:sz w:val="28"/>
          <w:szCs w:val="28"/>
          <w:u w:val="single"/>
          <w:rtl/>
        </w:rPr>
        <w:t xml:space="preserve">17.3.25 </w:t>
      </w:r>
      <w:r w:rsidRPr="00C91ED4">
        <w:rPr>
          <w:rFonts w:hint="cs"/>
          <w:b/>
          <w:bCs/>
          <w:noProof/>
          <w:sz w:val="28"/>
          <w:szCs w:val="28"/>
          <w:u w:val="single"/>
          <w:rtl/>
        </w:rPr>
        <w:t>בנושא שבנדון הועלו הדברים הבאים:</w:t>
      </w:r>
    </w:p>
    <w:p w14:paraId="7CC6ECBF" w14:textId="76756028" w:rsidR="00C91ED4" w:rsidRDefault="00C91ED4" w:rsidP="00EE37DC">
      <w:pPr>
        <w:rPr>
          <w:b/>
          <w:bCs/>
          <w:noProof/>
          <w:sz w:val="28"/>
          <w:szCs w:val="28"/>
          <w:u w:val="single"/>
          <w:rtl/>
        </w:rPr>
      </w:pPr>
    </w:p>
    <w:p w14:paraId="2C3B94FB" w14:textId="525BD1A4" w:rsidR="00253905" w:rsidRDefault="008B4F7A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*במחקר שנעשה באונ' בר אילן יש עליה במקרי אלימות בתוך המשפחה בזמן מלחמה.</w:t>
      </w:r>
    </w:p>
    <w:p w14:paraId="1B8930E5" w14:textId="77777777" w:rsidR="0071027A" w:rsidRDefault="008B4F7A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*משרד החינוך אוסף דוחות של מורים ומנהלים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אין עליה </w:t>
      </w:r>
      <w:r w:rsidR="0071027A">
        <w:rPr>
          <w:rFonts w:asciiTheme="majorBidi" w:hAnsiTheme="majorBidi" w:cstheme="majorBidi" w:hint="cs"/>
          <w:rtl/>
        </w:rPr>
        <w:t xml:space="preserve">בדיווחים על </w:t>
      </w:r>
      <w:r>
        <w:rPr>
          <w:rFonts w:asciiTheme="majorBidi" w:hAnsiTheme="majorBidi" w:cstheme="majorBidi" w:hint="cs"/>
          <w:rtl/>
        </w:rPr>
        <w:t xml:space="preserve"> התנהגויות אלימות בתוך מוסד </w:t>
      </w:r>
    </w:p>
    <w:p w14:paraId="6BE522E6" w14:textId="31606319" w:rsidR="008B4F7A" w:rsidRDefault="0071027A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</w:t>
      </w:r>
      <w:r w:rsidR="008B4F7A">
        <w:rPr>
          <w:rFonts w:asciiTheme="majorBidi" w:hAnsiTheme="majorBidi" w:cstheme="majorBidi" w:hint="cs"/>
          <w:rtl/>
        </w:rPr>
        <w:t>החינוך.</w:t>
      </w:r>
    </w:p>
    <w:p w14:paraId="28F01A45" w14:textId="05AB900C" w:rsidR="00E14FBD" w:rsidRDefault="00E14FBD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*</w:t>
      </w:r>
      <w:proofErr w:type="spellStart"/>
      <w:r>
        <w:rPr>
          <w:rFonts w:asciiTheme="majorBidi" w:hAnsiTheme="majorBidi" w:cstheme="majorBidi" w:hint="cs"/>
          <w:rtl/>
        </w:rPr>
        <w:t>מינהל</w:t>
      </w:r>
      <w:proofErr w:type="spellEnd"/>
      <w:r>
        <w:rPr>
          <w:rFonts w:asciiTheme="majorBidi" w:hAnsiTheme="majorBidi" w:cstheme="majorBidi" w:hint="cs"/>
          <w:rtl/>
        </w:rPr>
        <w:t xml:space="preserve"> החינוך בנה תוכנית חוסן לרשות. </w:t>
      </w:r>
    </w:p>
    <w:p w14:paraId="3C094FE1" w14:textId="77777777" w:rsidR="000E491B" w:rsidRDefault="00E14FBD" w:rsidP="000E491B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*במרכז הורות יש קבוצת </w:t>
      </w:r>
      <w:proofErr w:type="spellStart"/>
      <w:r>
        <w:rPr>
          <w:rFonts w:asciiTheme="majorBidi" w:hAnsiTheme="majorBidi" w:cstheme="majorBidi" w:hint="cs"/>
          <w:rtl/>
        </w:rPr>
        <w:t>וואטסאפ</w:t>
      </w:r>
      <w:proofErr w:type="spellEnd"/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בתחילת המלחמה היו המון שאלות. ככל שעברו הימים הקבוצות </w:t>
      </w:r>
      <w:r w:rsidR="000E491B">
        <w:rPr>
          <w:rFonts w:asciiTheme="majorBidi" w:hAnsiTheme="majorBidi" w:cstheme="majorBidi" w:hint="cs"/>
          <w:rtl/>
        </w:rPr>
        <w:t xml:space="preserve">  </w:t>
      </w:r>
    </w:p>
    <w:p w14:paraId="718C6D84" w14:textId="55899237" w:rsidR="00E14FBD" w:rsidRDefault="000E491B" w:rsidP="000E491B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</w:t>
      </w:r>
      <w:proofErr w:type="spellStart"/>
      <w:r w:rsidR="00E14FBD">
        <w:rPr>
          <w:rFonts w:asciiTheme="majorBidi" w:hAnsiTheme="majorBidi" w:cstheme="majorBidi" w:hint="cs"/>
          <w:rtl/>
        </w:rPr>
        <w:t>ניהיו</w:t>
      </w:r>
      <w:proofErr w:type="spellEnd"/>
      <w:r w:rsidR="00E14FBD">
        <w:rPr>
          <w:rFonts w:asciiTheme="majorBidi" w:hAnsiTheme="majorBidi" w:cstheme="majorBidi" w:hint="cs"/>
          <w:rtl/>
        </w:rPr>
        <w:t xml:space="preserve"> יותר שקטות. </w:t>
      </w:r>
    </w:p>
    <w:p w14:paraId="6EE9E60F" w14:textId="558DE186" w:rsidR="00E14FBD" w:rsidRDefault="000A7197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*יש עליה </w:t>
      </w:r>
      <w:proofErr w:type="spellStart"/>
      <w:r>
        <w:rPr>
          <w:rFonts w:asciiTheme="majorBidi" w:hAnsiTheme="majorBidi" w:cstheme="majorBidi" w:hint="cs"/>
          <w:rtl/>
        </w:rPr>
        <w:t>בחרמות</w:t>
      </w:r>
      <w:proofErr w:type="spellEnd"/>
      <w:r>
        <w:rPr>
          <w:rFonts w:asciiTheme="majorBidi" w:hAnsiTheme="majorBidi" w:cstheme="majorBidi" w:hint="cs"/>
          <w:rtl/>
        </w:rPr>
        <w:t xml:space="preserve"> ובכל מה שקורה ברשת מאז ה 7.10.</w:t>
      </w:r>
    </w:p>
    <w:p w14:paraId="27ED30F3" w14:textId="133F3F84" w:rsidR="000A7197" w:rsidRDefault="000A7197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*לאחר אירוע פח"ע </w:t>
      </w:r>
      <w:r w:rsidR="00C82307">
        <w:rPr>
          <w:rFonts w:asciiTheme="majorBidi" w:hAnsiTheme="majorBidi" w:cstheme="majorBidi" w:hint="cs"/>
          <w:rtl/>
        </w:rPr>
        <w:t xml:space="preserve"> בעיר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</w:rPr>
        <w:t xml:space="preserve"> התלמידים הגיעו לבי"ס</w:t>
      </w:r>
      <w:r w:rsidR="00C82307">
        <w:rPr>
          <w:rFonts w:asciiTheme="majorBidi" w:hAnsiTheme="majorBidi" w:cstheme="majorBidi" w:hint="cs"/>
          <w:rtl/>
        </w:rPr>
        <w:t xml:space="preserve"> והאוטובוסים חזרו לפעול</w:t>
      </w:r>
      <w:r>
        <w:rPr>
          <w:rFonts w:asciiTheme="majorBidi" w:hAnsiTheme="majorBidi" w:cstheme="majorBidi" w:hint="cs"/>
          <w:rtl/>
        </w:rPr>
        <w:t>.</w:t>
      </w:r>
    </w:p>
    <w:p w14:paraId="60E79619" w14:textId="04B7329C" w:rsidR="000A7197" w:rsidRDefault="00616EDC" w:rsidP="0094620A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*בין השנים 2022 עד 2024 יש ירידה בפניות של אלימות במשפחה.</w:t>
      </w:r>
      <w:r w:rsidR="0094620A">
        <w:rPr>
          <w:rFonts w:asciiTheme="majorBidi" w:hAnsiTheme="majorBidi" w:cstheme="majorBidi" w:hint="cs"/>
          <w:rtl/>
        </w:rPr>
        <w:t xml:space="preserve"> </w:t>
      </w:r>
    </w:p>
    <w:p w14:paraId="3E3DA23C" w14:textId="77777777" w:rsidR="000E491B" w:rsidRDefault="00616EDC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*</w:t>
      </w:r>
      <w:r w:rsidR="0094620A">
        <w:rPr>
          <w:rFonts w:asciiTheme="majorBidi" w:hAnsiTheme="majorBidi" w:cstheme="majorBidi" w:hint="cs"/>
          <w:rtl/>
        </w:rPr>
        <w:t xml:space="preserve"> </w:t>
      </w:r>
      <w:r w:rsidR="007C2E20">
        <w:rPr>
          <w:rFonts w:asciiTheme="majorBidi" w:hAnsiTheme="majorBidi" w:cstheme="majorBidi" w:hint="cs"/>
          <w:rtl/>
        </w:rPr>
        <w:t>יש עליה של תקיפה מינית במהלך 1-3/2025</w:t>
      </w:r>
      <w:r w:rsidR="00577212">
        <w:rPr>
          <w:rFonts w:asciiTheme="majorBidi" w:hAnsiTheme="majorBidi" w:cstheme="majorBidi" w:hint="cs"/>
          <w:rtl/>
        </w:rPr>
        <w:t xml:space="preserve">, יש דיווחים רבים על אלימות, פגיעות מיניות, מפנים </w:t>
      </w:r>
    </w:p>
    <w:p w14:paraId="389957CD" w14:textId="69FFEE49" w:rsidR="00616EDC" w:rsidRDefault="000E491B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</w:t>
      </w:r>
      <w:r w:rsidR="00577212">
        <w:rPr>
          <w:rFonts w:asciiTheme="majorBidi" w:hAnsiTheme="majorBidi" w:cstheme="majorBidi" w:hint="cs"/>
          <w:rtl/>
        </w:rPr>
        <w:t xml:space="preserve">לטיפול </w:t>
      </w:r>
      <w:proofErr w:type="spellStart"/>
      <w:r w:rsidR="00577212">
        <w:rPr>
          <w:rFonts w:asciiTheme="majorBidi" w:hAnsiTheme="majorBidi" w:cstheme="majorBidi" w:hint="cs"/>
          <w:rtl/>
        </w:rPr>
        <w:t>על"ם</w:t>
      </w:r>
      <w:proofErr w:type="spellEnd"/>
      <w:r w:rsidR="0094620A">
        <w:rPr>
          <w:rFonts w:asciiTheme="majorBidi" w:hAnsiTheme="majorBidi" w:cstheme="majorBidi" w:hint="cs"/>
          <w:rtl/>
        </w:rPr>
        <w:t>.</w:t>
      </w:r>
    </w:p>
    <w:p w14:paraId="3415F60F" w14:textId="77777777" w:rsidR="00CE718B" w:rsidRDefault="00ED612F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*אזרחים ותיקים - בשנת 2024 כמעט </w:t>
      </w:r>
      <w:proofErr w:type="spellStart"/>
      <w:r>
        <w:rPr>
          <w:rFonts w:asciiTheme="majorBidi" w:hAnsiTheme="majorBidi" w:cstheme="majorBidi" w:hint="cs"/>
          <w:rtl/>
        </w:rPr>
        <w:t>ןלא</w:t>
      </w:r>
      <w:proofErr w:type="spellEnd"/>
      <w:r>
        <w:rPr>
          <w:rFonts w:asciiTheme="majorBidi" w:hAnsiTheme="majorBidi" w:cstheme="majorBidi" w:hint="cs"/>
          <w:rtl/>
        </w:rPr>
        <w:t xml:space="preserve"> היו דיווחים מהמשטרה. מ 1-3/2025 יש עליה באלימות</w:t>
      </w:r>
      <w:r w:rsidR="00CE718B">
        <w:rPr>
          <w:rFonts w:asciiTheme="majorBidi" w:hAnsiTheme="majorBidi" w:cstheme="majorBidi" w:hint="cs"/>
          <w:rtl/>
        </w:rPr>
        <w:t xml:space="preserve"> </w:t>
      </w:r>
    </w:p>
    <w:p w14:paraId="718FCB26" w14:textId="50D8DE11" w:rsidR="00ED612F" w:rsidRDefault="00CE718B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פיזית.</w:t>
      </w:r>
      <w:r w:rsidR="00717F7E">
        <w:rPr>
          <w:rFonts w:asciiTheme="majorBidi" w:hAnsiTheme="majorBidi" w:cstheme="majorBidi" w:hint="cs"/>
          <w:rtl/>
        </w:rPr>
        <w:t>.</w:t>
      </w:r>
    </w:p>
    <w:p w14:paraId="286CB9EF" w14:textId="63495654" w:rsidR="00E14FBD" w:rsidRPr="005435EE" w:rsidRDefault="005435EE" w:rsidP="00255087">
      <w:pPr>
        <w:spacing w:after="160" w:line="256" w:lineRule="auto"/>
        <w:rPr>
          <w:rFonts w:asciiTheme="majorBidi" w:hAnsiTheme="majorBidi" w:cstheme="majorBidi"/>
          <w:b/>
          <w:bCs/>
          <w:u w:val="single"/>
          <w:rtl/>
        </w:rPr>
      </w:pPr>
      <w:r w:rsidRPr="005435EE">
        <w:rPr>
          <w:rFonts w:asciiTheme="majorBidi" w:hAnsiTheme="majorBidi" w:cstheme="majorBidi" w:hint="cs"/>
          <w:b/>
          <w:bCs/>
          <w:u w:val="single"/>
          <w:rtl/>
        </w:rPr>
        <w:t>סיכום והמלצות:</w:t>
      </w:r>
    </w:p>
    <w:p w14:paraId="3B282F47" w14:textId="4A5A2705" w:rsidR="00E14FBD" w:rsidRDefault="00CE718B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1. </w:t>
      </w:r>
      <w:r w:rsidR="00E14FBD">
        <w:rPr>
          <w:rFonts w:asciiTheme="majorBidi" w:hAnsiTheme="majorBidi" w:cstheme="majorBidi" w:hint="cs"/>
          <w:rtl/>
        </w:rPr>
        <w:t xml:space="preserve">לעשות משוב </w:t>
      </w:r>
      <w:proofErr w:type="spellStart"/>
      <w:r w:rsidR="00E14FBD">
        <w:rPr>
          <w:rFonts w:asciiTheme="majorBidi" w:hAnsiTheme="majorBidi" w:cstheme="majorBidi" w:hint="cs"/>
          <w:rtl/>
        </w:rPr>
        <w:t>למורים</w:t>
      </w:r>
      <w:r>
        <w:rPr>
          <w:rFonts w:asciiTheme="majorBidi" w:hAnsiTheme="majorBidi" w:cstheme="majorBidi" w:hint="cs"/>
          <w:rtl/>
        </w:rPr>
        <w:t>.ות</w:t>
      </w:r>
      <w:proofErr w:type="spellEnd"/>
      <w:r w:rsidR="00E14FBD">
        <w:rPr>
          <w:rFonts w:asciiTheme="majorBidi" w:hAnsiTheme="majorBidi" w:cstheme="majorBidi" w:hint="cs"/>
          <w:rtl/>
        </w:rPr>
        <w:t xml:space="preserve"> </w:t>
      </w:r>
      <w:proofErr w:type="spellStart"/>
      <w:r w:rsidR="00E14FBD">
        <w:rPr>
          <w:rFonts w:asciiTheme="majorBidi" w:hAnsiTheme="majorBidi" w:cstheme="majorBidi" w:hint="cs"/>
          <w:rtl/>
        </w:rPr>
        <w:t>וליועצים.ות</w:t>
      </w:r>
      <w:proofErr w:type="spellEnd"/>
      <w:r w:rsidR="00E14FBD">
        <w:rPr>
          <w:rFonts w:asciiTheme="majorBidi" w:hAnsiTheme="majorBidi" w:cstheme="majorBidi" w:hint="cs"/>
          <w:rtl/>
        </w:rPr>
        <w:t>, האם הם חווים השפעה מהמלחמה.</w:t>
      </w:r>
    </w:p>
    <w:p w14:paraId="6085651D" w14:textId="77777777" w:rsidR="00CE718B" w:rsidRDefault="00CE718B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2. </w:t>
      </w:r>
      <w:r w:rsidR="00616EDC">
        <w:rPr>
          <w:rFonts w:asciiTheme="majorBidi" w:hAnsiTheme="majorBidi" w:cstheme="majorBidi" w:hint="cs"/>
          <w:rtl/>
        </w:rPr>
        <w:t xml:space="preserve">לבדוק עם בי"ס האם יש אוכלוסיות רגישות שצריכות מענה: אחים משרתים, ילדים שההורים שלהם </w:t>
      </w:r>
    </w:p>
    <w:p w14:paraId="1CE7490D" w14:textId="4AF770A7" w:rsidR="00253905" w:rsidRDefault="00CE718B" w:rsidP="00255087">
      <w:pPr>
        <w:spacing w:after="160" w:line="256" w:lineRule="auto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="00616EDC">
        <w:rPr>
          <w:rFonts w:asciiTheme="majorBidi" w:hAnsiTheme="majorBidi" w:cstheme="majorBidi" w:hint="cs"/>
          <w:rtl/>
        </w:rPr>
        <w:t>משרתים.</w:t>
      </w:r>
    </w:p>
    <w:p w14:paraId="1601A96C" w14:textId="77777777" w:rsidR="00770BF8" w:rsidRDefault="00770BF8" w:rsidP="00255087">
      <w:pPr>
        <w:spacing w:after="160" w:line="256" w:lineRule="auto"/>
        <w:rPr>
          <w:rFonts w:asciiTheme="majorBidi" w:hAnsiTheme="majorBidi" w:cstheme="majorBidi"/>
          <w:rtl/>
        </w:rPr>
      </w:pPr>
    </w:p>
    <w:p w14:paraId="1F4E34A5" w14:textId="77777777" w:rsidR="00616EDC" w:rsidRDefault="00616EDC" w:rsidP="00255087">
      <w:pPr>
        <w:spacing w:after="160" w:line="256" w:lineRule="auto"/>
        <w:rPr>
          <w:rFonts w:asciiTheme="majorBidi" w:hAnsiTheme="majorBidi" w:cstheme="majorBidi"/>
          <w:rtl/>
        </w:rPr>
      </w:pPr>
    </w:p>
    <w:p w14:paraId="3182305F" w14:textId="2AA0BA07" w:rsidR="00255087" w:rsidRPr="001C25B2" w:rsidRDefault="00255087" w:rsidP="00255087">
      <w:pPr>
        <w:spacing w:after="160" w:line="25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C25B2">
        <w:rPr>
          <w:rFonts w:asciiTheme="majorBidi" w:hAnsiTheme="majorBidi" w:cstheme="majorBidi"/>
          <w:b/>
          <w:bCs/>
          <w:sz w:val="28"/>
          <w:szCs w:val="28"/>
          <w:rtl/>
        </w:rPr>
        <w:t>חתימת</w:t>
      </w:r>
      <w:r w:rsidR="00D861D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מ"מ </w:t>
      </w:r>
      <w:r w:rsidRPr="001C25B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יו"ר </w:t>
      </w:r>
      <w:proofErr w:type="spellStart"/>
      <w:r w:rsidRPr="001C25B2">
        <w:rPr>
          <w:rFonts w:asciiTheme="majorBidi" w:hAnsiTheme="majorBidi" w:cstheme="majorBidi"/>
          <w:b/>
          <w:bCs/>
          <w:sz w:val="28"/>
          <w:szCs w:val="28"/>
          <w:rtl/>
        </w:rPr>
        <w:t>הוועדה:_________________תאריך</w:t>
      </w:r>
      <w:proofErr w:type="spellEnd"/>
      <w:r w:rsidRPr="001C25B2">
        <w:rPr>
          <w:rFonts w:asciiTheme="majorBidi" w:hAnsiTheme="majorBidi" w:cstheme="majorBidi"/>
          <w:b/>
          <w:bCs/>
          <w:sz w:val="28"/>
          <w:szCs w:val="28"/>
          <w:rtl/>
        </w:rPr>
        <w:t>:____________</w:t>
      </w:r>
    </w:p>
    <w:sectPr w:rsidR="00255087" w:rsidRPr="001C25B2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3"/>
  </w:num>
  <w:num w:numId="2" w16cid:durableId="1805805370">
    <w:abstractNumId w:val="14"/>
  </w:num>
  <w:num w:numId="3" w16cid:durableId="1981881558">
    <w:abstractNumId w:val="11"/>
  </w:num>
  <w:num w:numId="4" w16cid:durableId="1953706249">
    <w:abstractNumId w:val="7"/>
  </w:num>
  <w:num w:numId="5" w16cid:durableId="29380074">
    <w:abstractNumId w:val="2"/>
  </w:num>
  <w:num w:numId="6" w16cid:durableId="447355189">
    <w:abstractNumId w:val="10"/>
  </w:num>
  <w:num w:numId="7" w16cid:durableId="1017274059">
    <w:abstractNumId w:val="15"/>
  </w:num>
  <w:num w:numId="8" w16cid:durableId="1457143925">
    <w:abstractNumId w:val="17"/>
  </w:num>
  <w:num w:numId="9" w16cid:durableId="1884517414">
    <w:abstractNumId w:val="8"/>
  </w:num>
  <w:num w:numId="10" w16cid:durableId="2010328598">
    <w:abstractNumId w:val="9"/>
  </w:num>
  <w:num w:numId="11" w16cid:durableId="1914656047">
    <w:abstractNumId w:val="13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6"/>
  </w:num>
  <w:num w:numId="16" w16cid:durableId="1146044298">
    <w:abstractNumId w:val="4"/>
  </w:num>
  <w:num w:numId="17" w16cid:durableId="2026128783">
    <w:abstractNumId w:val="5"/>
  </w:num>
  <w:num w:numId="18" w16cid:durableId="168120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attachedTemplate r:id="rId1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3CE9"/>
    <w:rsid w:val="00004D27"/>
    <w:rsid w:val="00006819"/>
    <w:rsid w:val="00007630"/>
    <w:rsid w:val="000104ED"/>
    <w:rsid w:val="00016CF9"/>
    <w:rsid w:val="00021CF2"/>
    <w:rsid w:val="00026BE2"/>
    <w:rsid w:val="00027AB4"/>
    <w:rsid w:val="0003002E"/>
    <w:rsid w:val="00031AE0"/>
    <w:rsid w:val="00040247"/>
    <w:rsid w:val="000427AD"/>
    <w:rsid w:val="00043382"/>
    <w:rsid w:val="00043FE5"/>
    <w:rsid w:val="000443F5"/>
    <w:rsid w:val="00054A11"/>
    <w:rsid w:val="0005663C"/>
    <w:rsid w:val="00060FD0"/>
    <w:rsid w:val="00062326"/>
    <w:rsid w:val="00064439"/>
    <w:rsid w:val="000651D1"/>
    <w:rsid w:val="0006556C"/>
    <w:rsid w:val="00066C8F"/>
    <w:rsid w:val="00066DC3"/>
    <w:rsid w:val="00074A06"/>
    <w:rsid w:val="00076A06"/>
    <w:rsid w:val="00080003"/>
    <w:rsid w:val="00080143"/>
    <w:rsid w:val="0008030C"/>
    <w:rsid w:val="000813B6"/>
    <w:rsid w:val="00082272"/>
    <w:rsid w:val="00084708"/>
    <w:rsid w:val="0008486B"/>
    <w:rsid w:val="0009010D"/>
    <w:rsid w:val="000906AA"/>
    <w:rsid w:val="00092671"/>
    <w:rsid w:val="00093F7F"/>
    <w:rsid w:val="00093F8E"/>
    <w:rsid w:val="000A0A4B"/>
    <w:rsid w:val="000A22F6"/>
    <w:rsid w:val="000A7197"/>
    <w:rsid w:val="000B046B"/>
    <w:rsid w:val="000B2408"/>
    <w:rsid w:val="000B352B"/>
    <w:rsid w:val="000B41FF"/>
    <w:rsid w:val="000C3BC5"/>
    <w:rsid w:val="000D70D6"/>
    <w:rsid w:val="000E0589"/>
    <w:rsid w:val="000E0C12"/>
    <w:rsid w:val="000E146B"/>
    <w:rsid w:val="000E491B"/>
    <w:rsid w:val="000E5531"/>
    <w:rsid w:val="000E6E9D"/>
    <w:rsid w:val="000E7D80"/>
    <w:rsid w:val="000F6F87"/>
    <w:rsid w:val="00100CC3"/>
    <w:rsid w:val="00103631"/>
    <w:rsid w:val="00110F0E"/>
    <w:rsid w:val="00115F1F"/>
    <w:rsid w:val="00116238"/>
    <w:rsid w:val="00130492"/>
    <w:rsid w:val="001329CB"/>
    <w:rsid w:val="001360F1"/>
    <w:rsid w:val="00137242"/>
    <w:rsid w:val="001413A4"/>
    <w:rsid w:val="001445A0"/>
    <w:rsid w:val="00151449"/>
    <w:rsid w:val="00153111"/>
    <w:rsid w:val="001554A6"/>
    <w:rsid w:val="0015570E"/>
    <w:rsid w:val="00160B53"/>
    <w:rsid w:val="0017017E"/>
    <w:rsid w:val="00171192"/>
    <w:rsid w:val="00187418"/>
    <w:rsid w:val="00190612"/>
    <w:rsid w:val="00190986"/>
    <w:rsid w:val="00191ED4"/>
    <w:rsid w:val="001A6DB4"/>
    <w:rsid w:val="001B3DB4"/>
    <w:rsid w:val="001B6DF5"/>
    <w:rsid w:val="001C25B2"/>
    <w:rsid w:val="001C44CF"/>
    <w:rsid w:val="001C5E3F"/>
    <w:rsid w:val="001F1F7F"/>
    <w:rsid w:val="001F34EF"/>
    <w:rsid w:val="001F6FE7"/>
    <w:rsid w:val="00200389"/>
    <w:rsid w:val="00202710"/>
    <w:rsid w:val="00210186"/>
    <w:rsid w:val="00210B20"/>
    <w:rsid w:val="00214440"/>
    <w:rsid w:val="002145A8"/>
    <w:rsid w:val="00227E0B"/>
    <w:rsid w:val="00227FE1"/>
    <w:rsid w:val="0023067C"/>
    <w:rsid w:val="00231B08"/>
    <w:rsid w:val="002338F8"/>
    <w:rsid w:val="0023444D"/>
    <w:rsid w:val="002344BB"/>
    <w:rsid w:val="00236775"/>
    <w:rsid w:val="00240D8E"/>
    <w:rsid w:val="002410BF"/>
    <w:rsid w:val="00241250"/>
    <w:rsid w:val="00243DC7"/>
    <w:rsid w:val="0024515A"/>
    <w:rsid w:val="0024656D"/>
    <w:rsid w:val="00251236"/>
    <w:rsid w:val="00253905"/>
    <w:rsid w:val="00253B42"/>
    <w:rsid w:val="00255087"/>
    <w:rsid w:val="00256C5C"/>
    <w:rsid w:val="002575E5"/>
    <w:rsid w:val="00257AD2"/>
    <w:rsid w:val="00264111"/>
    <w:rsid w:val="0026457C"/>
    <w:rsid w:val="00273673"/>
    <w:rsid w:val="00275B4A"/>
    <w:rsid w:val="002813BE"/>
    <w:rsid w:val="002815E0"/>
    <w:rsid w:val="00292047"/>
    <w:rsid w:val="00292100"/>
    <w:rsid w:val="002958E5"/>
    <w:rsid w:val="00295DAB"/>
    <w:rsid w:val="00296C59"/>
    <w:rsid w:val="002A704C"/>
    <w:rsid w:val="002B0712"/>
    <w:rsid w:val="002B5F94"/>
    <w:rsid w:val="002C14DF"/>
    <w:rsid w:val="002C2317"/>
    <w:rsid w:val="002C58F2"/>
    <w:rsid w:val="002C651A"/>
    <w:rsid w:val="002C6B19"/>
    <w:rsid w:val="002C6E2A"/>
    <w:rsid w:val="002C70C9"/>
    <w:rsid w:val="002D337B"/>
    <w:rsid w:val="002D4B66"/>
    <w:rsid w:val="002D5069"/>
    <w:rsid w:val="002D575C"/>
    <w:rsid w:val="002D6DC9"/>
    <w:rsid w:val="002D775B"/>
    <w:rsid w:val="002F76D9"/>
    <w:rsid w:val="00300894"/>
    <w:rsid w:val="00304986"/>
    <w:rsid w:val="00306B49"/>
    <w:rsid w:val="00310C27"/>
    <w:rsid w:val="00315A5D"/>
    <w:rsid w:val="0032046F"/>
    <w:rsid w:val="00321B22"/>
    <w:rsid w:val="00322944"/>
    <w:rsid w:val="00322E72"/>
    <w:rsid w:val="00330D7D"/>
    <w:rsid w:val="003310E8"/>
    <w:rsid w:val="00333927"/>
    <w:rsid w:val="00335FCA"/>
    <w:rsid w:val="00340574"/>
    <w:rsid w:val="0034449C"/>
    <w:rsid w:val="00345B9B"/>
    <w:rsid w:val="00350DC0"/>
    <w:rsid w:val="00355288"/>
    <w:rsid w:val="00360476"/>
    <w:rsid w:val="003644DE"/>
    <w:rsid w:val="003672FB"/>
    <w:rsid w:val="00367B16"/>
    <w:rsid w:val="0037134B"/>
    <w:rsid w:val="0037568B"/>
    <w:rsid w:val="00375B71"/>
    <w:rsid w:val="00383E76"/>
    <w:rsid w:val="00384ED6"/>
    <w:rsid w:val="003853A5"/>
    <w:rsid w:val="003868DD"/>
    <w:rsid w:val="00390568"/>
    <w:rsid w:val="0039298A"/>
    <w:rsid w:val="003955B8"/>
    <w:rsid w:val="00396616"/>
    <w:rsid w:val="003A42B7"/>
    <w:rsid w:val="003A5EAB"/>
    <w:rsid w:val="003A6F58"/>
    <w:rsid w:val="003B0727"/>
    <w:rsid w:val="003B1D7B"/>
    <w:rsid w:val="003B299E"/>
    <w:rsid w:val="003B7F2B"/>
    <w:rsid w:val="003C0E24"/>
    <w:rsid w:val="003C1BC9"/>
    <w:rsid w:val="003C513A"/>
    <w:rsid w:val="003D62A4"/>
    <w:rsid w:val="003F30F7"/>
    <w:rsid w:val="003F4FDE"/>
    <w:rsid w:val="0040415D"/>
    <w:rsid w:val="00413621"/>
    <w:rsid w:val="0041581B"/>
    <w:rsid w:val="00421A88"/>
    <w:rsid w:val="00425256"/>
    <w:rsid w:val="004252CE"/>
    <w:rsid w:val="00426C07"/>
    <w:rsid w:val="00431618"/>
    <w:rsid w:val="00434BA0"/>
    <w:rsid w:val="004458F6"/>
    <w:rsid w:val="0045482D"/>
    <w:rsid w:val="0045632D"/>
    <w:rsid w:val="004614FF"/>
    <w:rsid w:val="00461752"/>
    <w:rsid w:val="00462A60"/>
    <w:rsid w:val="00462D78"/>
    <w:rsid w:val="00464961"/>
    <w:rsid w:val="0047140F"/>
    <w:rsid w:val="00472887"/>
    <w:rsid w:val="00472BF8"/>
    <w:rsid w:val="00472E04"/>
    <w:rsid w:val="00474419"/>
    <w:rsid w:val="0047733C"/>
    <w:rsid w:val="00481263"/>
    <w:rsid w:val="004813FE"/>
    <w:rsid w:val="004832A8"/>
    <w:rsid w:val="004856C7"/>
    <w:rsid w:val="004869A1"/>
    <w:rsid w:val="00493155"/>
    <w:rsid w:val="0049632A"/>
    <w:rsid w:val="004A05D8"/>
    <w:rsid w:val="004A5131"/>
    <w:rsid w:val="004A76DA"/>
    <w:rsid w:val="004B1242"/>
    <w:rsid w:val="004B4A94"/>
    <w:rsid w:val="004B5933"/>
    <w:rsid w:val="004B6634"/>
    <w:rsid w:val="004B7EDE"/>
    <w:rsid w:val="004C0B5E"/>
    <w:rsid w:val="004C43A5"/>
    <w:rsid w:val="004D2427"/>
    <w:rsid w:val="004D468D"/>
    <w:rsid w:val="004D5B03"/>
    <w:rsid w:val="004D6C6A"/>
    <w:rsid w:val="004E07D0"/>
    <w:rsid w:val="004E1DA0"/>
    <w:rsid w:val="004E38A6"/>
    <w:rsid w:val="004E4E72"/>
    <w:rsid w:val="004F0BBF"/>
    <w:rsid w:val="004F2DC5"/>
    <w:rsid w:val="004F7E70"/>
    <w:rsid w:val="005013FC"/>
    <w:rsid w:val="00503D69"/>
    <w:rsid w:val="0050503D"/>
    <w:rsid w:val="0050548C"/>
    <w:rsid w:val="00505965"/>
    <w:rsid w:val="0050661F"/>
    <w:rsid w:val="005073FC"/>
    <w:rsid w:val="0051552A"/>
    <w:rsid w:val="005162EA"/>
    <w:rsid w:val="00530517"/>
    <w:rsid w:val="0054241E"/>
    <w:rsid w:val="00542CA0"/>
    <w:rsid w:val="005435EE"/>
    <w:rsid w:val="00543772"/>
    <w:rsid w:val="0054756F"/>
    <w:rsid w:val="0055149A"/>
    <w:rsid w:val="00552B1E"/>
    <w:rsid w:val="00560001"/>
    <w:rsid w:val="005612FB"/>
    <w:rsid w:val="00570449"/>
    <w:rsid w:val="0057056A"/>
    <w:rsid w:val="0057255F"/>
    <w:rsid w:val="00572AD6"/>
    <w:rsid w:val="00572F5D"/>
    <w:rsid w:val="005744F4"/>
    <w:rsid w:val="005766CD"/>
    <w:rsid w:val="00577212"/>
    <w:rsid w:val="00581D18"/>
    <w:rsid w:val="00581E8D"/>
    <w:rsid w:val="00583CCE"/>
    <w:rsid w:val="0059197B"/>
    <w:rsid w:val="0059574F"/>
    <w:rsid w:val="005959F2"/>
    <w:rsid w:val="005A2BCC"/>
    <w:rsid w:val="005A5FD3"/>
    <w:rsid w:val="005B5556"/>
    <w:rsid w:val="005B6A0D"/>
    <w:rsid w:val="005C0EEE"/>
    <w:rsid w:val="005C4784"/>
    <w:rsid w:val="005C4BC4"/>
    <w:rsid w:val="005C6D94"/>
    <w:rsid w:val="005D057B"/>
    <w:rsid w:val="005D1FEE"/>
    <w:rsid w:val="005D5922"/>
    <w:rsid w:val="005D6805"/>
    <w:rsid w:val="005D7760"/>
    <w:rsid w:val="005D7A7C"/>
    <w:rsid w:val="005E39EF"/>
    <w:rsid w:val="005E4A05"/>
    <w:rsid w:val="005E4BA3"/>
    <w:rsid w:val="005E581D"/>
    <w:rsid w:val="005E5F74"/>
    <w:rsid w:val="005E730D"/>
    <w:rsid w:val="005F2A45"/>
    <w:rsid w:val="005F711B"/>
    <w:rsid w:val="005F75BD"/>
    <w:rsid w:val="00604CAE"/>
    <w:rsid w:val="0060761D"/>
    <w:rsid w:val="00612F7A"/>
    <w:rsid w:val="00615B7D"/>
    <w:rsid w:val="00616EDC"/>
    <w:rsid w:val="006177C7"/>
    <w:rsid w:val="006246C9"/>
    <w:rsid w:val="00624A4F"/>
    <w:rsid w:val="00625F49"/>
    <w:rsid w:val="00630D37"/>
    <w:rsid w:val="006310E6"/>
    <w:rsid w:val="00635841"/>
    <w:rsid w:val="00636BEC"/>
    <w:rsid w:val="00640C11"/>
    <w:rsid w:val="00640CF0"/>
    <w:rsid w:val="00643899"/>
    <w:rsid w:val="00651D1E"/>
    <w:rsid w:val="006573E8"/>
    <w:rsid w:val="00660A00"/>
    <w:rsid w:val="00660AC2"/>
    <w:rsid w:val="0067063C"/>
    <w:rsid w:val="0067405C"/>
    <w:rsid w:val="00674A0B"/>
    <w:rsid w:val="00674D87"/>
    <w:rsid w:val="00683CAD"/>
    <w:rsid w:val="00684419"/>
    <w:rsid w:val="00685D54"/>
    <w:rsid w:val="00686058"/>
    <w:rsid w:val="00694C9A"/>
    <w:rsid w:val="00697B02"/>
    <w:rsid w:val="006A3551"/>
    <w:rsid w:val="006A35AE"/>
    <w:rsid w:val="006A381E"/>
    <w:rsid w:val="006B1327"/>
    <w:rsid w:val="006B1A3C"/>
    <w:rsid w:val="006B7CA6"/>
    <w:rsid w:val="006C00C3"/>
    <w:rsid w:val="006C1985"/>
    <w:rsid w:val="006C636F"/>
    <w:rsid w:val="006C68CD"/>
    <w:rsid w:val="006D09DB"/>
    <w:rsid w:val="006D0CCF"/>
    <w:rsid w:val="006D57F9"/>
    <w:rsid w:val="006D633A"/>
    <w:rsid w:val="006E1EEB"/>
    <w:rsid w:val="006E68DA"/>
    <w:rsid w:val="006E7D8D"/>
    <w:rsid w:val="006F0C7C"/>
    <w:rsid w:val="006F7701"/>
    <w:rsid w:val="00700F04"/>
    <w:rsid w:val="00706152"/>
    <w:rsid w:val="0071027A"/>
    <w:rsid w:val="0071053F"/>
    <w:rsid w:val="00710AD2"/>
    <w:rsid w:val="0071193B"/>
    <w:rsid w:val="007132E0"/>
    <w:rsid w:val="007168B2"/>
    <w:rsid w:val="00716F2E"/>
    <w:rsid w:val="00717F7E"/>
    <w:rsid w:val="00722F7A"/>
    <w:rsid w:val="00724B18"/>
    <w:rsid w:val="00724FDC"/>
    <w:rsid w:val="00733577"/>
    <w:rsid w:val="00733714"/>
    <w:rsid w:val="00737358"/>
    <w:rsid w:val="00737638"/>
    <w:rsid w:val="00737A59"/>
    <w:rsid w:val="00740C9C"/>
    <w:rsid w:val="00746A38"/>
    <w:rsid w:val="00755134"/>
    <w:rsid w:val="00763FBE"/>
    <w:rsid w:val="00764663"/>
    <w:rsid w:val="0076523F"/>
    <w:rsid w:val="00766107"/>
    <w:rsid w:val="00770BF8"/>
    <w:rsid w:val="0077232D"/>
    <w:rsid w:val="0077331A"/>
    <w:rsid w:val="0078664D"/>
    <w:rsid w:val="00791AA6"/>
    <w:rsid w:val="0079223E"/>
    <w:rsid w:val="007955D1"/>
    <w:rsid w:val="007A286A"/>
    <w:rsid w:val="007B5382"/>
    <w:rsid w:val="007B5AAA"/>
    <w:rsid w:val="007C0D1B"/>
    <w:rsid w:val="007C1AF0"/>
    <w:rsid w:val="007C2E20"/>
    <w:rsid w:val="007C7076"/>
    <w:rsid w:val="007D4715"/>
    <w:rsid w:val="007D5355"/>
    <w:rsid w:val="007D766C"/>
    <w:rsid w:val="007E4786"/>
    <w:rsid w:val="007E7FFD"/>
    <w:rsid w:val="007F12B7"/>
    <w:rsid w:val="007F2ECD"/>
    <w:rsid w:val="007F4422"/>
    <w:rsid w:val="007F6C0F"/>
    <w:rsid w:val="007F7E8E"/>
    <w:rsid w:val="00801533"/>
    <w:rsid w:val="008020EA"/>
    <w:rsid w:val="00810B5D"/>
    <w:rsid w:val="0081219F"/>
    <w:rsid w:val="00814D63"/>
    <w:rsid w:val="00815CA4"/>
    <w:rsid w:val="00816FAD"/>
    <w:rsid w:val="008173C1"/>
    <w:rsid w:val="008220A1"/>
    <w:rsid w:val="008224DA"/>
    <w:rsid w:val="00827D65"/>
    <w:rsid w:val="00827F0C"/>
    <w:rsid w:val="00831EE4"/>
    <w:rsid w:val="008323F1"/>
    <w:rsid w:val="00837F7B"/>
    <w:rsid w:val="00840970"/>
    <w:rsid w:val="00841791"/>
    <w:rsid w:val="008441A5"/>
    <w:rsid w:val="008458E4"/>
    <w:rsid w:val="00853395"/>
    <w:rsid w:val="00855F41"/>
    <w:rsid w:val="00860C35"/>
    <w:rsid w:val="0086176B"/>
    <w:rsid w:val="00861A61"/>
    <w:rsid w:val="008630F3"/>
    <w:rsid w:val="008649CB"/>
    <w:rsid w:val="00864D43"/>
    <w:rsid w:val="00865E48"/>
    <w:rsid w:val="0086757B"/>
    <w:rsid w:val="00884805"/>
    <w:rsid w:val="00885687"/>
    <w:rsid w:val="00886919"/>
    <w:rsid w:val="008900D7"/>
    <w:rsid w:val="008A01B7"/>
    <w:rsid w:val="008A1284"/>
    <w:rsid w:val="008A230A"/>
    <w:rsid w:val="008A658A"/>
    <w:rsid w:val="008B05CD"/>
    <w:rsid w:val="008B4F7A"/>
    <w:rsid w:val="008C039C"/>
    <w:rsid w:val="008C0648"/>
    <w:rsid w:val="008C51A3"/>
    <w:rsid w:val="008C6450"/>
    <w:rsid w:val="008D6C6D"/>
    <w:rsid w:val="008E7D18"/>
    <w:rsid w:val="008E7E20"/>
    <w:rsid w:val="008F40DA"/>
    <w:rsid w:val="00900287"/>
    <w:rsid w:val="00901B88"/>
    <w:rsid w:val="00903F30"/>
    <w:rsid w:val="009047AC"/>
    <w:rsid w:val="00904ED4"/>
    <w:rsid w:val="00907E91"/>
    <w:rsid w:val="00911881"/>
    <w:rsid w:val="00912364"/>
    <w:rsid w:val="009133E8"/>
    <w:rsid w:val="009135A7"/>
    <w:rsid w:val="00917A5F"/>
    <w:rsid w:val="0092445B"/>
    <w:rsid w:val="00924E2C"/>
    <w:rsid w:val="009250E4"/>
    <w:rsid w:val="00925B48"/>
    <w:rsid w:val="0092794A"/>
    <w:rsid w:val="00932907"/>
    <w:rsid w:val="00936330"/>
    <w:rsid w:val="00941A50"/>
    <w:rsid w:val="00942C9A"/>
    <w:rsid w:val="009440B8"/>
    <w:rsid w:val="00945F36"/>
    <w:rsid w:val="0094620A"/>
    <w:rsid w:val="00954696"/>
    <w:rsid w:val="0095673B"/>
    <w:rsid w:val="009574E9"/>
    <w:rsid w:val="00965877"/>
    <w:rsid w:val="00970F2B"/>
    <w:rsid w:val="009716FA"/>
    <w:rsid w:val="00972C91"/>
    <w:rsid w:val="00972DC3"/>
    <w:rsid w:val="00977EA3"/>
    <w:rsid w:val="00981AA9"/>
    <w:rsid w:val="00984633"/>
    <w:rsid w:val="00986C4E"/>
    <w:rsid w:val="00987B49"/>
    <w:rsid w:val="00993995"/>
    <w:rsid w:val="00994B9D"/>
    <w:rsid w:val="00996597"/>
    <w:rsid w:val="009A36A7"/>
    <w:rsid w:val="009A3702"/>
    <w:rsid w:val="009A49E2"/>
    <w:rsid w:val="009A7960"/>
    <w:rsid w:val="009B1225"/>
    <w:rsid w:val="009B2144"/>
    <w:rsid w:val="009B27DF"/>
    <w:rsid w:val="009B2DCE"/>
    <w:rsid w:val="009B5F32"/>
    <w:rsid w:val="009B6165"/>
    <w:rsid w:val="009B640B"/>
    <w:rsid w:val="009B6960"/>
    <w:rsid w:val="009B75AC"/>
    <w:rsid w:val="009D0DE0"/>
    <w:rsid w:val="009D1209"/>
    <w:rsid w:val="009D3D60"/>
    <w:rsid w:val="009D46A4"/>
    <w:rsid w:val="009D623D"/>
    <w:rsid w:val="009D7519"/>
    <w:rsid w:val="009E125F"/>
    <w:rsid w:val="009E4143"/>
    <w:rsid w:val="009E478A"/>
    <w:rsid w:val="009E6785"/>
    <w:rsid w:val="009F0E2B"/>
    <w:rsid w:val="009F52F2"/>
    <w:rsid w:val="009F7729"/>
    <w:rsid w:val="00A01E0C"/>
    <w:rsid w:val="00A06CBB"/>
    <w:rsid w:val="00A071A2"/>
    <w:rsid w:val="00A1012E"/>
    <w:rsid w:val="00A1515D"/>
    <w:rsid w:val="00A22CE3"/>
    <w:rsid w:val="00A247A8"/>
    <w:rsid w:val="00A3207F"/>
    <w:rsid w:val="00A3446D"/>
    <w:rsid w:val="00A35D1E"/>
    <w:rsid w:val="00A3688D"/>
    <w:rsid w:val="00A3738C"/>
    <w:rsid w:val="00A40A09"/>
    <w:rsid w:val="00A40B55"/>
    <w:rsid w:val="00A4230D"/>
    <w:rsid w:val="00A4725A"/>
    <w:rsid w:val="00A474BD"/>
    <w:rsid w:val="00A50422"/>
    <w:rsid w:val="00A62013"/>
    <w:rsid w:val="00A65B1B"/>
    <w:rsid w:val="00A707B5"/>
    <w:rsid w:val="00A71598"/>
    <w:rsid w:val="00A7793E"/>
    <w:rsid w:val="00A8235F"/>
    <w:rsid w:val="00A9284C"/>
    <w:rsid w:val="00A93C0D"/>
    <w:rsid w:val="00A961D1"/>
    <w:rsid w:val="00A97F62"/>
    <w:rsid w:val="00AA1061"/>
    <w:rsid w:val="00AA34C9"/>
    <w:rsid w:val="00AA6A71"/>
    <w:rsid w:val="00AA6F5E"/>
    <w:rsid w:val="00AA7948"/>
    <w:rsid w:val="00AC32C8"/>
    <w:rsid w:val="00AC530C"/>
    <w:rsid w:val="00AC5900"/>
    <w:rsid w:val="00AC6950"/>
    <w:rsid w:val="00AC6DBB"/>
    <w:rsid w:val="00AD3603"/>
    <w:rsid w:val="00AD7BE7"/>
    <w:rsid w:val="00AE7C25"/>
    <w:rsid w:val="00AF6983"/>
    <w:rsid w:val="00B00413"/>
    <w:rsid w:val="00B01654"/>
    <w:rsid w:val="00B0335E"/>
    <w:rsid w:val="00B03508"/>
    <w:rsid w:val="00B06883"/>
    <w:rsid w:val="00B1129D"/>
    <w:rsid w:val="00B11676"/>
    <w:rsid w:val="00B2083E"/>
    <w:rsid w:val="00B255E4"/>
    <w:rsid w:val="00B26270"/>
    <w:rsid w:val="00B27AE7"/>
    <w:rsid w:val="00B31BCA"/>
    <w:rsid w:val="00B42E38"/>
    <w:rsid w:val="00B437E0"/>
    <w:rsid w:val="00B5610C"/>
    <w:rsid w:val="00B6093F"/>
    <w:rsid w:val="00B61401"/>
    <w:rsid w:val="00B71ED6"/>
    <w:rsid w:val="00B73C68"/>
    <w:rsid w:val="00B75788"/>
    <w:rsid w:val="00B759D5"/>
    <w:rsid w:val="00B7701D"/>
    <w:rsid w:val="00B849AC"/>
    <w:rsid w:val="00B867E6"/>
    <w:rsid w:val="00B94137"/>
    <w:rsid w:val="00B951AD"/>
    <w:rsid w:val="00B96335"/>
    <w:rsid w:val="00B96DB3"/>
    <w:rsid w:val="00BA0761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B5F18"/>
    <w:rsid w:val="00BC0E93"/>
    <w:rsid w:val="00BC1C93"/>
    <w:rsid w:val="00BC4ADB"/>
    <w:rsid w:val="00BD4D68"/>
    <w:rsid w:val="00BD640F"/>
    <w:rsid w:val="00BD7D9D"/>
    <w:rsid w:val="00BE21B8"/>
    <w:rsid w:val="00BE23A6"/>
    <w:rsid w:val="00BE3387"/>
    <w:rsid w:val="00BE5341"/>
    <w:rsid w:val="00BE773C"/>
    <w:rsid w:val="00BF7665"/>
    <w:rsid w:val="00C028FD"/>
    <w:rsid w:val="00C06DD1"/>
    <w:rsid w:val="00C10007"/>
    <w:rsid w:val="00C12CA0"/>
    <w:rsid w:val="00C1404D"/>
    <w:rsid w:val="00C158E4"/>
    <w:rsid w:val="00C15DAC"/>
    <w:rsid w:val="00C21219"/>
    <w:rsid w:val="00C21BBE"/>
    <w:rsid w:val="00C22B4D"/>
    <w:rsid w:val="00C22C02"/>
    <w:rsid w:val="00C249FB"/>
    <w:rsid w:val="00C25117"/>
    <w:rsid w:val="00C329FB"/>
    <w:rsid w:val="00C33CF4"/>
    <w:rsid w:val="00C34556"/>
    <w:rsid w:val="00C404E1"/>
    <w:rsid w:val="00C47C4C"/>
    <w:rsid w:val="00C54884"/>
    <w:rsid w:val="00C54A09"/>
    <w:rsid w:val="00C55E2D"/>
    <w:rsid w:val="00C57C4D"/>
    <w:rsid w:val="00C57DCB"/>
    <w:rsid w:val="00C60182"/>
    <w:rsid w:val="00C635DF"/>
    <w:rsid w:val="00C63AB7"/>
    <w:rsid w:val="00C70617"/>
    <w:rsid w:val="00C716DE"/>
    <w:rsid w:val="00C71A33"/>
    <w:rsid w:val="00C7267B"/>
    <w:rsid w:val="00C7299F"/>
    <w:rsid w:val="00C82307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3A93"/>
    <w:rsid w:val="00CA52CA"/>
    <w:rsid w:val="00CA53CB"/>
    <w:rsid w:val="00CA5A87"/>
    <w:rsid w:val="00CB552D"/>
    <w:rsid w:val="00CB65DD"/>
    <w:rsid w:val="00CC3371"/>
    <w:rsid w:val="00CC6700"/>
    <w:rsid w:val="00CC7138"/>
    <w:rsid w:val="00CD01C1"/>
    <w:rsid w:val="00CD0C2E"/>
    <w:rsid w:val="00CD11D7"/>
    <w:rsid w:val="00CD76AB"/>
    <w:rsid w:val="00CE63C1"/>
    <w:rsid w:val="00CE718B"/>
    <w:rsid w:val="00CF1510"/>
    <w:rsid w:val="00CF3637"/>
    <w:rsid w:val="00CF7334"/>
    <w:rsid w:val="00D05FCE"/>
    <w:rsid w:val="00D104A9"/>
    <w:rsid w:val="00D10E02"/>
    <w:rsid w:val="00D10E17"/>
    <w:rsid w:val="00D12582"/>
    <w:rsid w:val="00D12977"/>
    <w:rsid w:val="00D1310E"/>
    <w:rsid w:val="00D227D7"/>
    <w:rsid w:val="00D232A9"/>
    <w:rsid w:val="00D25F0D"/>
    <w:rsid w:val="00D26986"/>
    <w:rsid w:val="00D34794"/>
    <w:rsid w:val="00D43198"/>
    <w:rsid w:val="00D51CD5"/>
    <w:rsid w:val="00D51E2B"/>
    <w:rsid w:val="00D51EBF"/>
    <w:rsid w:val="00D54A39"/>
    <w:rsid w:val="00D577AC"/>
    <w:rsid w:val="00D6225B"/>
    <w:rsid w:val="00D62391"/>
    <w:rsid w:val="00D649F9"/>
    <w:rsid w:val="00D6514C"/>
    <w:rsid w:val="00D711BE"/>
    <w:rsid w:val="00D74C46"/>
    <w:rsid w:val="00D83392"/>
    <w:rsid w:val="00D85372"/>
    <w:rsid w:val="00D85A4F"/>
    <w:rsid w:val="00D861D5"/>
    <w:rsid w:val="00D876BD"/>
    <w:rsid w:val="00D878A9"/>
    <w:rsid w:val="00D911D6"/>
    <w:rsid w:val="00D923F1"/>
    <w:rsid w:val="00D96D78"/>
    <w:rsid w:val="00D97BD8"/>
    <w:rsid w:val="00DA23AE"/>
    <w:rsid w:val="00DA4C96"/>
    <w:rsid w:val="00DA5D33"/>
    <w:rsid w:val="00DA6F05"/>
    <w:rsid w:val="00DB0821"/>
    <w:rsid w:val="00DB0ECD"/>
    <w:rsid w:val="00DB1E7F"/>
    <w:rsid w:val="00DB278E"/>
    <w:rsid w:val="00DC3878"/>
    <w:rsid w:val="00DC4AE2"/>
    <w:rsid w:val="00DC686C"/>
    <w:rsid w:val="00DC6B38"/>
    <w:rsid w:val="00DD028E"/>
    <w:rsid w:val="00DD6B44"/>
    <w:rsid w:val="00DD740C"/>
    <w:rsid w:val="00DE0B81"/>
    <w:rsid w:val="00DE228A"/>
    <w:rsid w:val="00DE250A"/>
    <w:rsid w:val="00DE4C65"/>
    <w:rsid w:val="00DE72E4"/>
    <w:rsid w:val="00DF0BFA"/>
    <w:rsid w:val="00DF1E30"/>
    <w:rsid w:val="00DF4978"/>
    <w:rsid w:val="00DF65EF"/>
    <w:rsid w:val="00DF73BD"/>
    <w:rsid w:val="00E01877"/>
    <w:rsid w:val="00E04DFE"/>
    <w:rsid w:val="00E140EE"/>
    <w:rsid w:val="00E14802"/>
    <w:rsid w:val="00E14FBD"/>
    <w:rsid w:val="00E16DA4"/>
    <w:rsid w:val="00E1727C"/>
    <w:rsid w:val="00E207C9"/>
    <w:rsid w:val="00E20BD1"/>
    <w:rsid w:val="00E212FC"/>
    <w:rsid w:val="00E2250C"/>
    <w:rsid w:val="00E246D1"/>
    <w:rsid w:val="00E27607"/>
    <w:rsid w:val="00E27CA1"/>
    <w:rsid w:val="00E309A4"/>
    <w:rsid w:val="00E3500A"/>
    <w:rsid w:val="00E427D0"/>
    <w:rsid w:val="00E478C3"/>
    <w:rsid w:val="00E521DD"/>
    <w:rsid w:val="00E53385"/>
    <w:rsid w:val="00E56C6F"/>
    <w:rsid w:val="00E578C1"/>
    <w:rsid w:val="00E610EF"/>
    <w:rsid w:val="00E63D6B"/>
    <w:rsid w:val="00E64F70"/>
    <w:rsid w:val="00E66D9C"/>
    <w:rsid w:val="00E739BA"/>
    <w:rsid w:val="00E73B26"/>
    <w:rsid w:val="00E7708C"/>
    <w:rsid w:val="00E7784B"/>
    <w:rsid w:val="00E85538"/>
    <w:rsid w:val="00E90FAB"/>
    <w:rsid w:val="00E94390"/>
    <w:rsid w:val="00E9775C"/>
    <w:rsid w:val="00EA0F93"/>
    <w:rsid w:val="00EA1A0A"/>
    <w:rsid w:val="00EA33FF"/>
    <w:rsid w:val="00EA3660"/>
    <w:rsid w:val="00EA4CDB"/>
    <w:rsid w:val="00EA5E94"/>
    <w:rsid w:val="00EC5D71"/>
    <w:rsid w:val="00ED612F"/>
    <w:rsid w:val="00EE26EB"/>
    <w:rsid w:val="00EE37DC"/>
    <w:rsid w:val="00EE3EDC"/>
    <w:rsid w:val="00EE4058"/>
    <w:rsid w:val="00EE564A"/>
    <w:rsid w:val="00EE64D7"/>
    <w:rsid w:val="00F026F1"/>
    <w:rsid w:val="00F06E6B"/>
    <w:rsid w:val="00F07FDF"/>
    <w:rsid w:val="00F135A1"/>
    <w:rsid w:val="00F156D2"/>
    <w:rsid w:val="00F1578C"/>
    <w:rsid w:val="00F16ADB"/>
    <w:rsid w:val="00F1714B"/>
    <w:rsid w:val="00F20DC9"/>
    <w:rsid w:val="00F311BD"/>
    <w:rsid w:val="00F34030"/>
    <w:rsid w:val="00F346B4"/>
    <w:rsid w:val="00F36532"/>
    <w:rsid w:val="00F427F7"/>
    <w:rsid w:val="00F50620"/>
    <w:rsid w:val="00F57094"/>
    <w:rsid w:val="00F63A86"/>
    <w:rsid w:val="00F71130"/>
    <w:rsid w:val="00F713BB"/>
    <w:rsid w:val="00F724E7"/>
    <w:rsid w:val="00F764BD"/>
    <w:rsid w:val="00F775C9"/>
    <w:rsid w:val="00F82C89"/>
    <w:rsid w:val="00F83F9E"/>
    <w:rsid w:val="00F8631B"/>
    <w:rsid w:val="00F875B2"/>
    <w:rsid w:val="00F90E05"/>
    <w:rsid w:val="00F915B0"/>
    <w:rsid w:val="00F92313"/>
    <w:rsid w:val="00F95EFC"/>
    <w:rsid w:val="00FA1993"/>
    <w:rsid w:val="00FA42A0"/>
    <w:rsid w:val="00FB0132"/>
    <w:rsid w:val="00FB507C"/>
    <w:rsid w:val="00FC6F2F"/>
    <w:rsid w:val="00FD232B"/>
    <w:rsid w:val="00FD3BB4"/>
    <w:rsid w:val="00FE24FC"/>
    <w:rsid w:val="00FE29E9"/>
    <w:rsid w:val="00FE5D88"/>
    <w:rsid w:val="00FE6A1A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47</TotalTime>
  <Pages>2</Pages>
  <Words>296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24</cp:revision>
  <cp:lastPrinted>2022-04-13T13:49:00Z</cp:lastPrinted>
  <dcterms:created xsi:type="dcterms:W3CDTF">2025-04-01T09:45:00Z</dcterms:created>
  <dcterms:modified xsi:type="dcterms:W3CDTF">2025-04-01T10:31:00Z</dcterms:modified>
</cp:coreProperties>
</file>