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32D" w14:textId="7628AF28" w:rsidR="00130492" w:rsidRPr="00AB7CD4" w:rsidRDefault="00130492" w:rsidP="0032294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7562590" w14:textId="77777777" w:rsidR="00F65698" w:rsidRPr="00AB7CD4" w:rsidRDefault="00F65698" w:rsidP="00F65698">
      <w:pPr>
        <w:rPr>
          <w:rFonts w:asciiTheme="majorBidi" w:eastAsia="Times New Roman" w:hAnsiTheme="majorBidi" w:cstheme="majorBidi"/>
          <w:sz w:val="28"/>
          <w:szCs w:val="28"/>
        </w:rPr>
      </w:pPr>
    </w:p>
    <w:p w14:paraId="1DB4B836" w14:textId="4551253A" w:rsidR="00412ECA" w:rsidRPr="00AB7CD4" w:rsidRDefault="003F39E3" w:rsidP="00297592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4047CB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ו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קול</w:t>
      </w:r>
      <w:r w:rsidR="00E43928"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 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5E564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.25 </w:t>
      </w:r>
      <w:r w:rsidR="00F452CC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מישיבת ועדת קידום מעמד הילד שהתקיימה ביום </w:t>
      </w:r>
      <w:r w:rsidR="00412ECA"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5E564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0.4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</w:p>
    <w:p w14:paraId="0C10DF5B" w14:textId="77777777" w:rsidR="00412ECA" w:rsidRPr="00AB7CD4" w:rsidRDefault="00412ECA" w:rsidP="00412ECA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649EA7DA" w14:textId="19E0412D" w:rsidR="003F39E3" w:rsidRDefault="005E564D" w:rsidP="004560C7">
      <w:pPr>
        <w:ind w:left="216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בחדר ישיבות בבניין העירייה</w:t>
      </w:r>
    </w:p>
    <w:p w14:paraId="573EF2BD" w14:textId="77777777" w:rsidR="004560C7" w:rsidRPr="00AB7CD4" w:rsidRDefault="004560C7" w:rsidP="004560C7">
      <w:pPr>
        <w:ind w:left="2160" w:firstLine="720"/>
        <w:rPr>
          <w:rFonts w:asciiTheme="majorBidi" w:eastAsia="Times New Roman" w:hAnsiTheme="majorBidi" w:cstheme="majorBidi"/>
          <w:sz w:val="28"/>
          <w:szCs w:val="28"/>
        </w:rPr>
      </w:pPr>
    </w:p>
    <w:p w14:paraId="359A40D2" w14:textId="77777777" w:rsidR="003F39E3" w:rsidRPr="00AB7CD4" w:rsidRDefault="003F39E3" w:rsidP="003F39E3">
      <w:pPr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1321A335" w14:textId="5974B5E4" w:rsidR="00305315" w:rsidRDefault="003F39E3" w:rsidP="0099576C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נוכחים ה"ה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>: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>גב' ורד דנינו</w:t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  <w:t xml:space="preserve">יו"ר </w:t>
      </w:r>
      <w:r w:rsidR="0099576C">
        <w:rPr>
          <w:rFonts w:asciiTheme="majorBidi" w:eastAsia="Times New Roman" w:hAnsiTheme="majorBidi" w:hint="cs"/>
          <w:sz w:val="28"/>
          <w:szCs w:val="28"/>
          <w:rtl/>
        </w:rPr>
        <w:t>הוועדה</w:t>
      </w:r>
    </w:p>
    <w:p w14:paraId="50FBD24A" w14:textId="20F19CFE" w:rsidR="00656D77" w:rsidRDefault="00656D77" w:rsidP="0099576C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Pr="00656D77">
        <w:rPr>
          <w:rFonts w:asciiTheme="majorBidi" w:eastAsia="Times New Roman" w:hAnsiTheme="majorBidi"/>
          <w:sz w:val="28"/>
          <w:szCs w:val="28"/>
          <w:rtl/>
        </w:rPr>
        <w:t xml:space="preserve">גב' ילנה </w:t>
      </w:r>
      <w:proofErr w:type="spellStart"/>
      <w:r w:rsidRPr="00656D77">
        <w:rPr>
          <w:rFonts w:asciiTheme="majorBidi" w:eastAsia="Times New Roman" w:hAnsiTheme="majorBidi"/>
          <w:sz w:val="28"/>
          <w:szCs w:val="28"/>
          <w:rtl/>
        </w:rPr>
        <w:t>פינסקי</w:t>
      </w:r>
      <w:proofErr w:type="spellEnd"/>
      <w:r w:rsidRPr="00656D77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Pr="00656D77">
        <w:rPr>
          <w:rFonts w:asciiTheme="majorBidi" w:eastAsia="Times New Roman" w:hAnsiTheme="majorBidi"/>
          <w:sz w:val="28"/>
          <w:szCs w:val="28"/>
          <w:rtl/>
        </w:rPr>
        <w:tab/>
        <w:t>חברת הוועדה</w:t>
      </w:r>
    </w:p>
    <w:p w14:paraId="0CE37291" w14:textId="77777777" w:rsidR="004560C7" w:rsidRPr="004560C7" w:rsidRDefault="001E6848" w:rsidP="004560C7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/>
          <w:sz w:val="28"/>
          <w:szCs w:val="28"/>
          <w:rtl/>
        </w:rPr>
        <w:t>גב' קארין אמינוב</w:t>
      </w:r>
      <w:r w:rsidR="004560C7" w:rsidRPr="004560C7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="004560C7" w:rsidRPr="004560C7">
        <w:rPr>
          <w:rFonts w:asciiTheme="majorBidi" w:eastAsia="Times New Roman" w:hAnsiTheme="majorBidi"/>
          <w:sz w:val="28"/>
          <w:szCs w:val="28"/>
          <w:rtl/>
        </w:rPr>
        <w:tab/>
        <w:t>מנהלת המחלקה לחינוך יסודי</w:t>
      </w:r>
    </w:p>
    <w:p w14:paraId="4866FFD0" w14:textId="7CDA36ED" w:rsidR="00656D77" w:rsidRDefault="00706B72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="00656D77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56D77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גב' </w:t>
      </w:r>
      <w:r w:rsidR="00C63FE7">
        <w:rPr>
          <w:rFonts w:asciiTheme="majorBidi" w:eastAsia="Times New Roman" w:hAnsiTheme="majorBidi" w:cstheme="majorBidi" w:hint="cs"/>
          <w:sz w:val="28"/>
          <w:szCs w:val="28"/>
          <w:rtl/>
        </w:rPr>
        <w:t>גאולה ישראל</w:t>
      </w:r>
      <w:r w:rsidR="00656D77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56D77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963E4A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C63FE7">
        <w:rPr>
          <w:rFonts w:asciiTheme="majorBidi" w:eastAsia="Times New Roman" w:hAnsiTheme="majorBidi" w:hint="cs"/>
          <w:sz w:val="28"/>
          <w:szCs w:val="28"/>
          <w:rtl/>
        </w:rPr>
        <w:t xml:space="preserve">ראש </w:t>
      </w:r>
      <w:proofErr w:type="spellStart"/>
      <w:r w:rsidR="00C63FE7">
        <w:rPr>
          <w:rFonts w:asciiTheme="majorBidi" w:eastAsia="Times New Roman" w:hAnsiTheme="majorBidi" w:hint="cs"/>
          <w:sz w:val="28"/>
          <w:szCs w:val="28"/>
          <w:rtl/>
        </w:rPr>
        <w:t>מינהל</w:t>
      </w:r>
      <w:proofErr w:type="spellEnd"/>
      <w:r w:rsidR="00C63FE7">
        <w:rPr>
          <w:rFonts w:asciiTheme="majorBidi" w:eastAsia="Times New Roman" w:hAnsiTheme="majorBidi" w:hint="cs"/>
          <w:sz w:val="28"/>
          <w:szCs w:val="28"/>
          <w:rtl/>
        </w:rPr>
        <w:t xml:space="preserve"> רווחה</w:t>
      </w:r>
    </w:p>
    <w:p w14:paraId="1A629A14" w14:textId="39BC713D" w:rsidR="00656D77" w:rsidRDefault="00656D77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גב' מיה לוי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963E4A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963E4A" w:rsidRPr="00963E4A">
        <w:rPr>
          <w:rFonts w:asciiTheme="majorBidi" w:eastAsia="Times New Roman" w:hAnsiTheme="majorBidi"/>
          <w:sz w:val="28"/>
          <w:szCs w:val="28"/>
          <w:rtl/>
        </w:rPr>
        <w:t>מנהלת המח' לגיל הרך</w:t>
      </w:r>
    </w:p>
    <w:p w14:paraId="19B8E741" w14:textId="34191831" w:rsidR="00656D77" w:rsidRDefault="00656D77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9B27A3">
        <w:rPr>
          <w:rFonts w:asciiTheme="majorBidi" w:eastAsia="Times New Roman" w:hAnsiTheme="majorBidi" w:cstheme="majorBidi" w:hint="cs"/>
          <w:sz w:val="28"/>
          <w:szCs w:val="28"/>
          <w:rtl/>
        </w:rPr>
        <w:t>גב' ליאת ענף</w:t>
      </w:r>
      <w:r w:rsidR="009B27A3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9B27A3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9B27A3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9B27A3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963E4A" w:rsidRPr="00963E4A">
        <w:rPr>
          <w:rFonts w:asciiTheme="majorBidi" w:eastAsia="Times New Roman" w:hAnsiTheme="majorBidi"/>
          <w:sz w:val="28"/>
          <w:szCs w:val="28"/>
          <w:rtl/>
        </w:rPr>
        <w:t>מנהלת מחלקת לידה-3</w:t>
      </w:r>
    </w:p>
    <w:p w14:paraId="1C40CE22" w14:textId="686C2B67" w:rsidR="004560C7" w:rsidRDefault="004560C7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4560C7">
        <w:rPr>
          <w:rFonts w:asciiTheme="majorBidi" w:eastAsia="Times New Roman" w:hAnsiTheme="majorBidi"/>
          <w:sz w:val="28"/>
          <w:szCs w:val="28"/>
          <w:rtl/>
        </w:rPr>
        <w:t xml:space="preserve">מר שי </w:t>
      </w:r>
      <w:proofErr w:type="spellStart"/>
      <w:r w:rsidRPr="004560C7">
        <w:rPr>
          <w:rFonts w:asciiTheme="majorBidi" w:eastAsia="Times New Roman" w:hAnsiTheme="majorBidi"/>
          <w:sz w:val="28"/>
          <w:szCs w:val="28"/>
          <w:rtl/>
        </w:rPr>
        <w:t>אודסר</w:t>
      </w:r>
      <w:proofErr w:type="spellEnd"/>
      <w:r w:rsidRPr="004560C7">
        <w:rPr>
          <w:rFonts w:asciiTheme="majorBidi" w:eastAsia="Times New Roman" w:hAnsiTheme="majorBidi"/>
          <w:sz w:val="28"/>
          <w:szCs w:val="28"/>
          <w:rtl/>
        </w:rPr>
        <w:tab/>
      </w:r>
      <w:r w:rsidRPr="004560C7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Pr="004560C7">
        <w:rPr>
          <w:rFonts w:asciiTheme="majorBidi" w:eastAsia="Times New Roman" w:hAnsiTheme="majorBidi"/>
          <w:sz w:val="28"/>
          <w:szCs w:val="28"/>
          <w:rtl/>
        </w:rPr>
        <w:tab/>
        <w:t>יו"ר ועד ההורים העירוני</w:t>
      </w:r>
    </w:p>
    <w:p w14:paraId="17A5FDB5" w14:textId="6294258B" w:rsidR="004560C7" w:rsidRDefault="004560C7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גב' הילה נועה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ועד הורים אורות התורה</w:t>
      </w:r>
    </w:p>
    <w:p w14:paraId="476D77F9" w14:textId="50823981" w:rsidR="003F39E3" w:rsidRPr="00AB7CD4" w:rsidRDefault="0099576C" w:rsidP="00683066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81626">
        <w:rPr>
          <w:rFonts w:asciiTheme="majorBidi" w:eastAsia="Times New Roman" w:hAnsiTheme="majorBidi" w:cstheme="majorBidi" w:hint="cs"/>
          <w:sz w:val="28"/>
          <w:szCs w:val="28"/>
          <w:rtl/>
        </w:rPr>
        <w:t>ג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 xml:space="preserve">ב' מאיה שניידר     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-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מזכירה הוועדה</w:t>
      </w:r>
    </w:p>
    <w:p w14:paraId="1ED09579" w14:textId="0BD5113A" w:rsidR="003F39E3" w:rsidRPr="00AB7CD4" w:rsidRDefault="003F39E3" w:rsidP="0030450A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</w:p>
    <w:p w14:paraId="4256449A" w14:textId="36E893D5" w:rsidR="00C63FE7" w:rsidRDefault="003F39E3" w:rsidP="00656D77">
      <w:pPr>
        <w:spacing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חסרים ה"ה</w:t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>:</w:t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גב' אילנה נג'ר</w:t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-</w:t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חברת הוועדה</w:t>
      </w:r>
    </w:p>
    <w:p w14:paraId="7D228E12" w14:textId="4BC81B49" w:rsidR="00706B72" w:rsidRDefault="0030450A" w:rsidP="00EE49C6">
      <w:pPr>
        <w:spacing w:line="360" w:lineRule="auto"/>
        <w:ind w:left="1440" w:firstLine="720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>גב' אור דוידוביץ</w:t>
      </w: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ab/>
        <w:t>-</w:t>
      </w: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ab/>
        <w:t>יו"ר מועצת התלמידים העירונית</w:t>
      </w:r>
    </w:p>
    <w:p w14:paraId="56E4E27C" w14:textId="6F18EF95" w:rsidR="00E43928" w:rsidRPr="00AB7CD4" w:rsidRDefault="00681626" w:rsidP="00706B72">
      <w:pPr>
        <w:spacing w:line="360" w:lineRule="auto"/>
        <w:ind w:left="1440" w:firstLine="72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מ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ר יעקב זיכר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AB7CD4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-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C30FEC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ארגון המורים</w:t>
      </w:r>
    </w:p>
    <w:p w14:paraId="63D75071" w14:textId="0F59AD1C" w:rsidR="003F39E3" w:rsidRDefault="003F39E3" w:rsidP="00757277">
      <w:pPr>
        <w:spacing w:line="360" w:lineRule="auto"/>
        <w:ind w:left="144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>גב' ענת טוראל דדון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-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הסתדרות המורים בת ים</w:t>
      </w:r>
    </w:p>
    <w:p w14:paraId="2E4904B7" w14:textId="168B56A9" w:rsidR="002A7768" w:rsidRPr="00AB7CD4" w:rsidRDefault="003F39E3" w:rsidP="0099576C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</w:p>
    <w:p w14:paraId="75B281F0" w14:textId="77777777" w:rsidR="003F39E3" w:rsidRPr="00AB7CD4" w:rsidRDefault="003F39E3" w:rsidP="003F39E3">
      <w:pPr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727C2A57" w14:textId="62CA9574" w:rsidR="003F39E3" w:rsidRPr="00AB7CD4" w:rsidRDefault="00FC42BD" w:rsidP="003F39E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AB7CD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על סדר היום:</w:t>
      </w:r>
    </w:p>
    <w:p w14:paraId="10D46B5E" w14:textId="77777777" w:rsidR="00F4521A" w:rsidRPr="00AB7CD4" w:rsidRDefault="00F4521A" w:rsidP="003F39E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D220598" w14:textId="1273ECE0" w:rsidR="00C32090" w:rsidRDefault="00C32090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hint="cs"/>
          <w:noProof/>
          <w:sz w:val="28"/>
          <w:szCs w:val="28"/>
          <w:rtl/>
        </w:rPr>
        <w:t>1.</w:t>
      </w:r>
      <w:r>
        <w:rPr>
          <w:rFonts w:asciiTheme="majorBidi" w:eastAsia="Times New Roman" w:hAnsiTheme="majorBidi"/>
          <w:noProof/>
          <w:sz w:val="28"/>
          <w:szCs w:val="28"/>
          <w:rtl/>
        </w:rPr>
        <w:tab/>
      </w:r>
      <w:r w:rsidR="00B05C81">
        <w:rPr>
          <w:rFonts w:asciiTheme="majorBidi" w:eastAsia="Times New Roman" w:hAnsiTheme="majorBidi" w:hint="cs"/>
          <w:noProof/>
          <w:sz w:val="28"/>
          <w:szCs w:val="28"/>
          <w:rtl/>
        </w:rPr>
        <w:t>הגיל הרך 0-3.</w:t>
      </w:r>
    </w:p>
    <w:p w14:paraId="7A57CBB5" w14:textId="152EDDAF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41FB5106" w14:textId="616033D6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42B17EB8" w14:textId="2E573ADA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63798726" w14:textId="4842A15C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3F35171F" w14:textId="72C4CBC9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02CAE1D3" w14:textId="3C45FC3F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63EAD740" w14:textId="77777777" w:rsidR="00CF7917" w:rsidRPr="00C32090" w:rsidRDefault="00CF7917" w:rsidP="00C32090">
      <w:pPr>
        <w:rPr>
          <w:rFonts w:asciiTheme="majorBidi" w:eastAsia="Times New Roman" w:hAnsiTheme="majorBidi" w:cstheme="majorBidi"/>
          <w:noProof/>
          <w:sz w:val="28"/>
          <w:szCs w:val="28"/>
          <w:rtl/>
        </w:rPr>
      </w:pPr>
    </w:p>
    <w:p w14:paraId="4949FEB6" w14:textId="77777777" w:rsidR="00E91776" w:rsidRDefault="00E91776" w:rsidP="00441DDE">
      <w:pPr>
        <w:spacing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04E60FA0" w14:textId="454D8090" w:rsidR="00026AB9" w:rsidRDefault="004212F3" w:rsidP="00441DDE">
      <w:pPr>
        <w:spacing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בוועד</w:t>
      </w:r>
      <w:r w:rsidRPr="00C87C03">
        <w:rPr>
          <w:rFonts w:asciiTheme="majorBidi" w:eastAsia="Times New Roman" w:hAnsiTheme="majorBidi" w:cstheme="majorBidi" w:hint="eastAsia"/>
          <w:b/>
          <w:bCs/>
          <w:sz w:val="28"/>
          <w:szCs w:val="28"/>
          <w:u w:val="single"/>
          <w:rtl/>
        </w:rPr>
        <w:t>ת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קידום מעמד הילד </w:t>
      </w:r>
      <w:r w:rsidR="00407F5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4F5DA6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F8391F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שהתקיימה ביום</w:t>
      </w:r>
      <w:r w:rsidR="00127EE2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07F5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20.4</w:t>
      </w:r>
      <w:r w:rsidR="004F5DA6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E06C41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בנושא שבנדון </w:t>
      </w:r>
      <w:r w:rsidR="00441DDE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הועלו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הדברים הבאים:</w:t>
      </w:r>
    </w:p>
    <w:p w14:paraId="4F86EFA4" w14:textId="64E8AFC5" w:rsidR="00354F0A" w:rsidRDefault="005D2984" w:rsidP="005D2984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ישיבה שנייה בנושא הגיל הרך 0-3.</w:t>
      </w:r>
    </w:p>
    <w:p w14:paraId="5AAFD83C" w14:textId="6B32206F" w:rsidR="005D2984" w:rsidRDefault="005D2984" w:rsidP="005D2984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יש קושי באיתור גנים שלא </w:t>
      </w:r>
      <w:r w:rsidR="00B05F60">
        <w:rPr>
          <w:rFonts w:asciiTheme="majorBidi" w:eastAsia="Times New Roman" w:hAnsiTheme="majorBidi" w:cstheme="majorBidi" w:hint="cs"/>
          <w:sz w:val="28"/>
          <w:szCs w:val="28"/>
          <w:rtl/>
        </w:rPr>
        <w:t>בפיקוח או שלא רשומים</w:t>
      </w:r>
      <w:r w:rsidR="005643DC">
        <w:rPr>
          <w:rFonts w:asciiTheme="majorBidi" w:eastAsia="Times New Roman" w:hAnsiTheme="majorBidi" w:cstheme="majorBidi" w:hint="cs"/>
          <w:sz w:val="28"/>
          <w:szCs w:val="28"/>
          <w:rtl/>
        </w:rPr>
        <w:t>, בעיקר במגזר החרדי והרוסי.</w:t>
      </w:r>
    </w:p>
    <w:p w14:paraId="4B6C38B2" w14:textId="4C2D648B" w:rsidR="0044155A" w:rsidRDefault="005643DC" w:rsidP="0044155A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50% מהילדים נמצאים במעונות, 50% מהילדים לא יודעים איפה הם </w:t>
      </w:r>
      <w:r>
        <w:rPr>
          <w:rFonts w:asciiTheme="majorBidi" w:eastAsia="Times New Roman" w:hAnsiTheme="majorBidi" w:cstheme="majorBidi"/>
          <w:sz w:val="28"/>
          <w:szCs w:val="28"/>
          <w:rtl/>
        </w:rPr>
        <w:t>–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או בחינוך ב</w:t>
      </w:r>
      <w:r w:rsidR="00D5778A">
        <w:rPr>
          <w:rFonts w:asciiTheme="majorBidi" w:eastAsia="Times New Roman" w:hAnsiTheme="majorBidi" w:cstheme="majorBidi" w:hint="cs"/>
          <w:sz w:val="28"/>
          <w:szCs w:val="28"/>
          <w:rtl/>
        </w:rPr>
        <w:t>י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תי או לא בפיקוח. </w:t>
      </w:r>
      <w:r w:rsidR="0044155A" w:rsidRPr="0044155A">
        <w:rPr>
          <w:rFonts w:asciiTheme="majorBidi" w:eastAsia="Times New Roman" w:hAnsiTheme="majorBidi" w:cstheme="majorBidi" w:hint="cs"/>
          <w:sz w:val="28"/>
          <w:szCs w:val="28"/>
          <w:rtl/>
        </w:rPr>
        <w:t>יש קושי למצוא איפה נמצאים עוד כ- 2,000 ילדים.</w:t>
      </w:r>
    </w:p>
    <w:p w14:paraId="72238099" w14:textId="29A31C48" w:rsidR="00A820F2" w:rsidRPr="0044155A" w:rsidRDefault="00A820F2" w:rsidP="0044155A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מעל 7 ילדים </w:t>
      </w:r>
      <w:r w:rsidR="00A9210C">
        <w:rPr>
          <w:rFonts w:asciiTheme="majorBidi" w:eastAsia="Times New Roman" w:hAnsiTheme="majorBidi" w:cstheme="majorBidi" w:hint="cs"/>
          <w:sz w:val="28"/>
          <w:szCs w:val="28"/>
          <w:rtl/>
        </w:rPr>
        <w:t>מחויבים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להוציא רישיון עסק.</w:t>
      </w:r>
    </w:p>
    <w:p w14:paraId="6371E39A" w14:textId="7CE88F4F" w:rsidR="00D5778A" w:rsidRDefault="00106C8C" w:rsidP="005D2984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יש 47 מעונות בפיקוח. מנסים לאתר מעונות ולתת קורס מטפלת. השנה נפתחו 2 קורסים ל </w:t>
      </w:r>
      <w:r>
        <w:rPr>
          <w:rFonts w:asciiTheme="majorBidi" w:eastAsia="Times New Roman" w:hAnsiTheme="majorBidi" w:cstheme="majorBidi"/>
          <w:sz w:val="28"/>
          <w:szCs w:val="28"/>
          <w:rtl/>
        </w:rPr>
        <w:t>–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135 עובדות במעונות בשפה העברית והרוסית.</w:t>
      </w:r>
      <w:r w:rsidR="008C52B2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="00D44B62" w:rsidRPr="00D44B62">
        <w:rPr>
          <w:rFonts w:asciiTheme="majorBidi" w:eastAsia="Times New Roman" w:hAnsiTheme="majorBidi"/>
          <w:sz w:val="28"/>
          <w:szCs w:val="28"/>
          <w:rtl/>
        </w:rPr>
        <w:t>לקורס בשפה הרוסית</w:t>
      </w:r>
      <w:r w:rsidR="00D44B62" w:rsidRPr="00D44B62">
        <w:rPr>
          <w:rFonts w:asciiTheme="majorBidi" w:eastAsia="Times New Roman" w:hAnsiTheme="majorBidi" w:hint="cs"/>
          <w:sz w:val="28"/>
          <w:szCs w:val="28"/>
          <w:rtl/>
        </w:rPr>
        <w:t xml:space="preserve"> </w:t>
      </w:r>
      <w:r w:rsidR="008C52B2">
        <w:rPr>
          <w:rFonts w:asciiTheme="majorBidi" w:eastAsia="Times New Roman" w:hAnsiTheme="majorBidi" w:cstheme="majorBidi" w:hint="cs"/>
          <w:sz w:val="28"/>
          <w:szCs w:val="28"/>
          <w:rtl/>
        </w:rPr>
        <w:t>מגיעים מחולון.</w:t>
      </w:r>
    </w:p>
    <w:p w14:paraId="57437993" w14:textId="630177EE" w:rsidR="00106C8C" w:rsidRDefault="00F00C45" w:rsidP="005D2984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חוק הפיקוח נכנס לפני כשנתיים </w:t>
      </w:r>
      <w:r w:rsidR="00DF5A3A">
        <w:rPr>
          <w:rFonts w:asciiTheme="majorBidi" w:eastAsia="Times New Roman" w:hAnsiTheme="majorBidi" w:cstheme="majorBidi" w:hint="cs"/>
          <w:sz w:val="28"/>
          <w:szCs w:val="28"/>
          <w:rtl/>
        </w:rPr>
        <w:t>ל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כל הארץ.</w:t>
      </w:r>
    </w:p>
    <w:p w14:paraId="5C301E88" w14:textId="09ED8596" w:rsidR="00F00C45" w:rsidRDefault="00A820F2" w:rsidP="005D2984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ברישום לגן עירייה הוסיפו </w:t>
      </w:r>
      <w:r w:rsidR="00AF4571">
        <w:rPr>
          <w:rFonts w:asciiTheme="majorBidi" w:eastAsia="Times New Roman" w:hAnsiTheme="majorBidi" w:cstheme="majorBidi" w:hint="cs"/>
          <w:sz w:val="28"/>
          <w:szCs w:val="28"/>
          <w:rtl/>
        </w:rPr>
        <w:t>עמודה ל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רישום מאיזה שם מעון הילד הגיע.</w:t>
      </w:r>
    </w:p>
    <w:p w14:paraId="000FA56C" w14:textId="6ACAE256" w:rsidR="00A820F2" w:rsidRPr="005D2984" w:rsidRDefault="00673E78" w:rsidP="005D2984">
      <w:pPr>
        <w:pStyle w:val="a9"/>
        <w:numPr>
          <w:ilvl w:val="0"/>
          <w:numId w:val="3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המטרה באיתור הילדים היא לזהות מה הצרכים, ליצור חיבור לקהילה, </w:t>
      </w:r>
      <w:r w:rsidR="00F75B6B">
        <w:rPr>
          <w:rFonts w:asciiTheme="majorBidi" w:eastAsia="Times New Roman" w:hAnsiTheme="majorBidi" w:cstheme="majorBidi" w:hint="cs"/>
          <w:sz w:val="28"/>
          <w:szCs w:val="28"/>
          <w:rtl/>
        </w:rPr>
        <w:t>לחשוף את הילדים לשפה.</w:t>
      </w:r>
    </w:p>
    <w:p w14:paraId="6B3F4647" w14:textId="77777777" w:rsidR="00354F0A" w:rsidRDefault="00354F0A" w:rsidP="00441DDE">
      <w:pPr>
        <w:spacing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158A2132" w14:textId="77777777" w:rsidR="002E7026" w:rsidRDefault="002E7026" w:rsidP="002E7026">
      <w:pPr>
        <w:spacing w:after="160" w:line="259" w:lineRule="auto"/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</w:pPr>
      <w:r w:rsidRPr="00CC5806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סיכום והמלצות:</w:t>
      </w:r>
    </w:p>
    <w:p w14:paraId="02B618AB" w14:textId="4FE6810B" w:rsidR="00E54B7C" w:rsidRDefault="00E54B7C" w:rsidP="002C591D">
      <w:pPr>
        <w:pStyle w:val="a9"/>
        <w:numPr>
          <w:ilvl w:val="0"/>
          <w:numId w:val="33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CF3847">
        <w:rPr>
          <w:rFonts w:asciiTheme="majorBidi" w:hAnsiTheme="majorBidi" w:cstheme="majorBidi" w:hint="cs"/>
          <w:sz w:val="26"/>
          <w:szCs w:val="26"/>
          <w:rtl/>
        </w:rPr>
        <w:t>לעשות שיתופי פעולה בין נחלקת החינוך למחלקת הקליטה.</w:t>
      </w:r>
    </w:p>
    <w:p w14:paraId="18289BEE" w14:textId="2699AD24" w:rsidR="002E7026" w:rsidRDefault="003520C3" w:rsidP="002C591D">
      <w:pPr>
        <w:pStyle w:val="a9"/>
        <w:numPr>
          <w:ilvl w:val="0"/>
          <w:numId w:val="33"/>
        </w:numPr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הועדה האחרונה של השנה</w:t>
      </w:r>
      <w:r w:rsidR="008904F8">
        <w:rPr>
          <w:rFonts w:asciiTheme="majorBidi" w:hAnsiTheme="majorBidi" w:cstheme="majorBidi" w:hint="cs"/>
          <w:sz w:val="28"/>
          <w:szCs w:val="28"/>
          <w:rtl/>
        </w:rPr>
        <w:t xml:space="preserve"> תהיה מעקב </w:t>
      </w:r>
      <w:r w:rsidR="00460750">
        <w:rPr>
          <w:rFonts w:asciiTheme="majorBidi" w:hAnsiTheme="majorBidi" w:cstheme="majorBidi" w:hint="cs"/>
          <w:sz w:val="28"/>
          <w:szCs w:val="28"/>
          <w:rtl/>
        </w:rPr>
        <w:t>אחרי הנושא.</w:t>
      </w:r>
    </w:p>
    <w:p w14:paraId="5C61D587" w14:textId="05EB6816" w:rsidR="00717AE0" w:rsidRDefault="00717AE0" w:rsidP="002C591D">
      <w:pPr>
        <w:pStyle w:val="a9"/>
        <w:numPr>
          <w:ilvl w:val="0"/>
          <w:numId w:val="33"/>
        </w:numPr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הנושא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לועדה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הבאה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בטיחות בקורקינט.</w:t>
      </w:r>
    </w:p>
    <w:p w14:paraId="304201C7" w14:textId="77777777" w:rsidR="00A60930" w:rsidRDefault="00A60930" w:rsidP="00A60930">
      <w:pPr>
        <w:pStyle w:val="a9"/>
        <w:tabs>
          <w:tab w:val="center" w:pos="4153"/>
          <w:tab w:val="right" w:pos="8306"/>
        </w:tabs>
        <w:spacing w:line="360" w:lineRule="auto"/>
        <w:ind w:left="360" w:right="-284"/>
        <w:contextualSpacing/>
        <w:rPr>
          <w:rFonts w:asciiTheme="majorBidi" w:hAnsiTheme="majorBidi" w:cstheme="majorBidi"/>
          <w:sz w:val="28"/>
          <w:szCs w:val="28"/>
        </w:rPr>
      </w:pPr>
    </w:p>
    <w:p w14:paraId="7A12AF06" w14:textId="77777777" w:rsidR="002C591D" w:rsidRPr="00CF3847" w:rsidRDefault="002C591D" w:rsidP="002C591D">
      <w:pPr>
        <w:pStyle w:val="a9"/>
        <w:tabs>
          <w:tab w:val="center" w:pos="4153"/>
          <w:tab w:val="right" w:pos="8306"/>
        </w:tabs>
        <w:spacing w:line="360" w:lineRule="auto"/>
        <w:ind w:left="360" w:right="-284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8F2B3AE" w14:textId="2A4B72B6" w:rsidR="002E7026" w:rsidRPr="00100A43" w:rsidRDefault="002E7026" w:rsidP="002E7026">
      <w:pPr>
        <w:rPr>
          <w:rFonts w:asciiTheme="majorBidi" w:hAnsiTheme="majorBidi" w:cstheme="majorBidi"/>
          <w:sz w:val="28"/>
          <w:szCs w:val="28"/>
          <w:rtl/>
        </w:rPr>
      </w:pPr>
      <w:r w:rsidRPr="00100A43">
        <w:rPr>
          <w:rFonts w:asciiTheme="majorBidi" w:hAnsiTheme="majorBidi" w:cstheme="majorBidi"/>
          <w:sz w:val="28"/>
          <w:szCs w:val="28"/>
          <w:rtl/>
        </w:rPr>
        <w:t>חתימת יו"ר הוועדה: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0A43">
        <w:rPr>
          <w:rFonts w:asciiTheme="majorBidi" w:hAnsiTheme="majorBidi" w:cstheme="majorBidi"/>
          <w:sz w:val="28"/>
          <w:szCs w:val="28"/>
          <w:rtl/>
        </w:rPr>
        <w:t>___________________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100A43">
        <w:rPr>
          <w:rFonts w:asciiTheme="majorBidi" w:hAnsiTheme="majorBidi" w:cstheme="majorBidi"/>
          <w:sz w:val="28"/>
          <w:szCs w:val="28"/>
          <w:rtl/>
        </w:rPr>
        <w:t>תאריך: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2B04">
        <w:rPr>
          <w:rFonts w:asciiTheme="majorBidi" w:hAnsiTheme="majorBidi" w:cstheme="majorBidi" w:hint="cs"/>
          <w:sz w:val="28"/>
          <w:szCs w:val="28"/>
          <w:rtl/>
        </w:rPr>
        <w:t>___________</w:t>
      </w:r>
    </w:p>
    <w:sectPr w:rsidR="002E7026" w:rsidRPr="00100A43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1593" w14:textId="77777777" w:rsidR="00E40294" w:rsidRDefault="00E40294" w:rsidP="00AC32C8">
      <w:r>
        <w:separator/>
      </w:r>
    </w:p>
  </w:endnote>
  <w:endnote w:type="continuationSeparator" w:id="0">
    <w:p w14:paraId="53907653" w14:textId="77777777" w:rsidR="00E40294" w:rsidRDefault="00E40294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48066210"/>
      <w:docPartObj>
        <w:docPartGallery w:val="Page Numbers (Bottom of Page)"/>
        <w:docPartUnique/>
      </w:docPartObj>
    </w:sdtPr>
    <w:sdtEndPr>
      <w:rPr>
        <w:cs/>
      </w:rPr>
    </w:sdtEndPr>
    <w:sdtContent>
      <w:p w14:paraId="230E4D4F" w14:textId="459EFE43" w:rsidR="005770EC" w:rsidRDefault="005770EC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44064F" w:rsidRPr="0044064F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2F07F3ED" w14:textId="77777777" w:rsidR="005770EC" w:rsidRDefault="005770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3378" w14:textId="77777777" w:rsidR="00E40294" w:rsidRDefault="00E40294" w:rsidP="00AC32C8">
      <w:r>
        <w:separator/>
      </w:r>
    </w:p>
  </w:footnote>
  <w:footnote w:type="continuationSeparator" w:id="0">
    <w:p w14:paraId="1B63B9BC" w14:textId="77777777" w:rsidR="00E40294" w:rsidRDefault="00E40294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281"/>
    <w:multiLevelType w:val="hybridMultilevel"/>
    <w:tmpl w:val="1BECB56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07033241"/>
    <w:multiLevelType w:val="hybridMultilevel"/>
    <w:tmpl w:val="2F5A11FA"/>
    <w:lvl w:ilvl="0" w:tplc="AFB68A1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B57B2"/>
    <w:multiLevelType w:val="hybridMultilevel"/>
    <w:tmpl w:val="CCA2E4E6"/>
    <w:lvl w:ilvl="0" w:tplc="4F3C340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1238"/>
    <w:multiLevelType w:val="hybridMultilevel"/>
    <w:tmpl w:val="31AE379A"/>
    <w:lvl w:ilvl="0" w:tplc="A78657A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D0F58"/>
    <w:multiLevelType w:val="hybridMultilevel"/>
    <w:tmpl w:val="B0C635E4"/>
    <w:lvl w:ilvl="0" w:tplc="9FE826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00F9"/>
    <w:multiLevelType w:val="hybridMultilevel"/>
    <w:tmpl w:val="FB56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B1263"/>
    <w:multiLevelType w:val="hybridMultilevel"/>
    <w:tmpl w:val="0ABE965C"/>
    <w:lvl w:ilvl="0" w:tplc="2AA43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71487"/>
    <w:multiLevelType w:val="hybridMultilevel"/>
    <w:tmpl w:val="14A0B0C8"/>
    <w:lvl w:ilvl="0" w:tplc="0C126D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86C9D"/>
    <w:multiLevelType w:val="hybridMultilevel"/>
    <w:tmpl w:val="DA741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297477"/>
    <w:multiLevelType w:val="hybridMultilevel"/>
    <w:tmpl w:val="9F761622"/>
    <w:lvl w:ilvl="0" w:tplc="D4AEBA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175375"/>
    <w:multiLevelType w:val="hybridMultilevel"/>
    <w:tmpl w:val="5358EC40"/>
    <w:lvl w:ilvl="0" w:tplc="17AEC280">
      <w:numFmt w:val="bullet"/>
      <w:lvlText w:val=""/>
      <w:lvlJc w:val="left"/>
      <w:pPr>
        <w:ind w:left="36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D1AE5"/>
    <w:multiLevelType w:val="hybridMultilevel"/>
    <w:tmpl w:val="83D62F4A"/>
    <w:lvl w:ilvl="0" w:tplc="DA0A3C8E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537C0"/>
    <w:multiLevelType w:val="hybridMultilevel"/>
    <w:tmpl w:val="050C08BA"/>
    <w:lvl w:ilvl="0" w:tplc="6B7CE828">
      <w:start w:val="1"/>
      <w:numFmt w:val="bullet"/>
      <w:lvlText w:val=""/>
      <w:lvlJc w:val="left"/>
      <w:pPr>
        <w:ind w:left="501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4CA52882"/>
    <w:multiLevelType w:val="hybridMultilevel"/>
    <w:tmpl w:val="5C5A4D4C"/>
    <w:lvl w:ilvl="0" w:tplc="3D3813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1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F1FD1"/>
    <w:multiLevelType w:val="hybridMultilevel"/>
    <w:tmpl w:val="58D67632"/>
    <w:lvl w:ilvl="0" w:tplc="1C14A1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27872"/>
    <w:multiLevelType w:val="hybridMultilevel"/>
    <w:tmpl w:val="DDF46BFA"/>
    <w:lvl w:ilvl="0" w:tplc="15FEF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A0696"/>
    <w:multiLevelType w:val="hybridMultilevel"/>
    <w:tmpl w:val="658405A0"/>
    <w:lvl w:ilvl="0" w:tplc="0F34A28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7053A1E"/>
    <w:multiLevelType w:val="hybridMultilevel"/>
    <w:tmpl w:val="7DF81E42"/>
    <w:lvl w:ilvl="0" w:tplc="C08666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C19C7"/>
    <w:multiLevelType w:val="hybridMultilevel"/>
    <w:tmpl w:val="B4828E62"/>
    <w:lvl w:ilvl="0" w:tplc="9DD21E0A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9477">
    <w:abstractNumId w:val="9"/>
  </w:num>
  <w:num w:numId="2" w16cid:durableId="45300546">
    <w:abstractNumId w:val="25"/>
  </w:num>
  <w:num w:numId="3" w16cid:durableId="756708040">
    <w:abstractNumId w:val="21"/>
  </w:num>
  <w:num w:numId="4" w16cid:durableId="286084058">
    <w:abstractNumId w:val="13"/>
  </w:num>
  <w:num w:numId="5" w16cid:durableId="1464350117">
    <w:abstractNumId w:val="7"/>
  </w:num>
  <w:num w:numId="6" w16cid:durableId="1510681076">
    <w:abstractNumId w:val="20"/>
  </w:num>
  <w:num w:numId="7" w16cid:durableId="2043480721">
    <w:abstractNumId w:val="27"/>
  </w:num>
  <w:num w:numId="8" w16cid:durableId="1289120520">
    <w:abstractNumId w:val="29"/>
  </w:num>
  <w:num w:numId="9" w16cid:durableId="1391923391">
    <w:abstractNumId w:val="15"/>
  </w:num>
  <w:num w:numId="10" w16cid:durableId="160852707">
    <w:abstractNumId w:val="17"/>
  </w:num>
  <w:num w:numId="11" w16cid:durableId="10841428">
    <w:abstractNumId w:val="23"/>
  </w:num>
  <w:num w:numId="12" w16cid:durableId="828054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35705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9828263">
    <w:abstractNumId w:val="11"/>
  </w:num>
  <w:num w:numId="15" w16cid:durableId="1740666187">
    <w:abstractNumId w:val="8"/>
  </w:num>
  <w:num w:numId="16" w16cid:durableId="960305681">
    <w:abstractNumId w:val="18"/>
  </w:num>
  <w:num w:numId="17" w16cid:durableId="896939487">
    <w:abstractNumId w:val="12"/>
  </w:num>
  <w:num w:numId="18" w16cid:durableId="1534658404">
    <w:abstractNumId w:val="10"/>
  </w:num>
  <w:num w:numId="19" w16cid:durableId="383021437">
    <w:abstractNumId w:val="31"/>
  </w:num>
  <w:num w:numId="20" w16cid:durableId="1656451289">
    <w:abstractNumId w:val="26"/>
  </w:num>
  <w:num w:numId="21" w16cid:durableId="1774402127">
    <w:abstractNumId w:val="3"/>
  </w:num>
  <w:num w:numId="22" w16cid:durableId="1292632400">
    <w:abstractNumId w:val="24"/>
  </w:num>
  <w:num w:numId="23" w16cid:durableId="1525173413">
    <w:abstractNumId w:val="19"/>
  </w:num>
  <w:num w:numId="24" w16cid:durableId="2127773303">
    <w:abstractNumId w:val="1"/>
  </w:num>
  <w:num w:numId="25" w16cid:durableId="2123762178">
    <w:abstractNumId w:val="6"/>
  </w:num>
  <w:num w:numId="26" w16cid:durableId="1996639993">
    <w:abstractNumId w:val="30"/>
  </w:num>
  <w:num w:numId="27" w16cid:durableId="243150443">
    <w:abstractNumId w:val="22"/>
  </w:num>
  <w:num w:numId="28" w16cid:durableId="92627399">
    <w:abstractNumId w:val="2"/>
  </w:num>
  <w:num w:numId="29" w16cid:durableId="168328489">
    <w:abstractNumId w:val="5"/>
  </w:num>
  <w:num w:numId="30" w16cid:durableId="1146237791">
    <w:abstractNumId w:val="0"/>
  </w:num>
  <w:num w:numId="31" w16cid:durableId="1013066579">
    <w:abstractNumId w:val="4"/>
  </w:num>
  <w:num w:numId="32" w16cid:durableId="1147939725">
    <w:abstractNumId w:val="16"/>
  </w:num>
  <w:num w:numId="33" w16cid:durableId="2166275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108E"/>
    <w:rsid w:val="00001731"/>
    <w:rsid w:val="000128B5"/>
    <w:rsid w:val="00021CF2"/>
    <w:rsid w:val="0002533B"/>
    <w:rsid w:val="00026AB9"/>
    <w:rsid w:val="00026BE2"/>
    <w:rsid w:val="0002798B"/>
    <w:rsid w:val="0003002E"/>
    <w:rsid w:val="00033046"/>
    <w:rsid w:val="000427AD"/>
    <w:rsid w:val="00043FE5"/>
    <w:rsid w:val="00054A11"/>
    <w:rsid w:val="00054B99"/>
    <w:rsid w:val="00057D1D"/>
    <w:rsid w:val="00060B8B"/>
    <w:rsid w:val="0006556C"/>
    <w:rsid w:val="00075A69"/>
    <w:rsid w:val="00076A06"/>
    <w:rsid w:val="00080003"/>
    <w:rsid w:val="00082272"/>
    <w:rsid w:val="00082EF4"/>
    <w:rsid w:val="0008486B"/>
    <w:rsid w:val="00092671"/>
    <w:rsid w:val="00093F7F"/>
    <w:rsid w:val="00095976"/>
    <w:rsid w:val="00095D76"/>
    <w:rsid w:val="000A22F6"/>
    <w:rsid w:val="000A4E57"/>
    <w:rsid w:val="000A7E83"/>
    <w:rsid w:val="000B046B"/>
    <w:rsid w:val="000B1263"/>
    <w:rsid w:val="000B2408"/>
    <w:rsid w:val="000B41FF"/>
    <w:rsid w:val="000C3BC5"/>
    <w:rsid w:val="000C66A8"/>
    <w:rsid w:val="000D29AC"/>
    <w:rsid w:val="000D70D6"/>
    <w:rsid w:val="000E6E9D"/>
    <w:rsid w:val="000F043A"/>
    <w:rsid w:val="000F152F"/>
    <w:rsid w:val="000F1627"/>
    <w:rsid w:val="000F51E0"/>
    <w:rsid w:val="000F6F87"/>
    <w:rsid w:val="000F7B67"/>
    <w:rsid w:val="00100A43"/>
    <w:rsid w:val="00100CC3"/>
    <w:rsid w:val="00104F49"/>
    <w:rsid w:val="00106C8C"/>
    <w:rsid w:val="00127EE2"/>
    <w:rsid w:val="00130492"/>
    <w:rsid w:val="00131785"/>
    <w:rsid w:val="00131C26"/>
    <w:rsid w:val="001329CB"/>
    <w:rsid w:val="00132BE6"/>
    <w:rsid w:val="00134D42"/>
    <w:rsid w:val="0014033B"/>
    <w:rsid w:val="001412DB"/>
    <w:rsid w:val="001413A4"/>
    <w:rsid w:val="00156FA4"/>
    <w:rsid w:val="0015723A"/>
    <w:rsid w:val="00162398"/>
    <w:rsid w:val="00163310"/>
    <w:rsid w:val="00163F65"/>
    <w:rsid w:val="0017484E"/>
    <w:rsid w:val="00175228"/>
    <w:rsid w:val="001827DB"/>
    <w:rsid w:val="00184484"/>
    <w:rsid w:val="00186862"/>
    <w:rsid w:val="00187418"/>
    <w:rsid w:val="00190612"/>
    <w:rsid w:val="00190986"/>
    <w:rsid w:val="00191ED4"/>
    <w:rsid w:val="001A55CE"/>
    <w:rsid w:val="001B000D"/>
    <w:rsid w:val="001B3DB4"/>
    <w:rsid w:val="001B4970"/>
    <w:rsid w:val="001B6DF5"/>
    <w:rsid w:val="001C234F"/>
    <w:rsid w:val="001C44CF"/>
    <w:rsid w:val="001C5E3F"/>
    <w:rsid w:val="001C6E78"/>
    <w:rsid w:val="001D3E4B"/>
    <w:rsid w:val="001E428C"/>
    <w:rsid w:val="001E4F5A"/>
    <w:rsid w:val="001E6848"/>
    <w:rsid w:val="001E73A3"/>
    <w:rsid w:val="001F0F80"/>
    <w:rsid w:val="001F34EF"/>
    <w:rsid w:val="001F7BC1"/>
    <w:rsid w:val="002017AE"/>
    <w:rsid w:val="00204D09"/>
    <w:rsid w:val="0020508B"/>
    <w:rsid w:val="00205C6C"/>
    <w:rsid w:val="00210186"/>
    <w:rsid w:val="002109DB"/>
    <w:rsid w:val="00210B20"/>
    <w:rsid w:val="00211FD7"/>
    <w:rsid w:val="00214D25"/>
    <w:rsid w:val="00217823"/>
    <w:rsid w:val="00227FE1"/>
    <w:rsid w:val="00231B08"/>
    <w:rsid w:val="00233879"/>
    <w:rsid w:val="002338F8"/>
    <w:rsid w:val="0023444D"/>
    <w:rsid w:val="002344BB"/>
    <w:rsid w:val="0023514E"/>
    <w:rsid w:val="002376FF"/>
    <w:rsid w:val="00243DC7"/>
    <w:rsid w:val="0024515A"/>
    <w:rsid w:val="0024656D"/>
    <w:rsid w:val="0025345A"/>
    <w:rsid w:val="00253B42"/>
    <w:rsid w:val="002575E5"/>
    <w:rsid w:val="00257BF4"/>
    <w:rsid w:val="00262FF2"/>
    <w:rsid w:val="00264111"/>
    <w:rsid w:val="00270189"/>
    <w:rsid w:val="0027128A"/>
    <w:rsid w:val="002738AA"/>
    <w:rsid w:val="00275B4A"/>
    <w:rsid w:val="002815E0"/>
    <w:rsid w:val="0028693D"/>
    <w:rsid w:val="00290374"/>
    <w:rsid w:val="00291B6E"/>
    <w:rsid w:val="00292100"/>
    <w:rsid w:val="00294CF0"/>
    <w:rsid w:val="00294F4A"/>
    <w:rsid w:val="002958E5"/>
    <w:rsid w:val="00295DAB"/>
    <w:rsid w:val="00296C59"/>
    <w:rsid w:val="00297592"/>
    <w:rsid w:val="002A4009"/>
    <w:rsid w:val="002A7768"/>
    <w:rsid w:val="002B0712"/>
    <w:rsid w:val="002B769C"/>
    <w:rsid w:val="002C14DF"/>
    <w:rsid w:val="002C4326"/>
    <w:rsid w:val="002C591D"/>
    <w:rsid w:val="002C6E2A"/>
    <w:rsid w:val="002D337B"/>
    <w:rsid w:val="002D4B66"/>
    <w:rsid w:val="002E7026"/>
    <w:rsid w:val="002F566E"/>
    <w:rsid w:val="002F76D9"/>
    <w:rsid w:val="003027AB"/>
    <w:rsid w:val="00302861"/>
    <w:rsid w:val="00302D5F"/>
    <w:rsid w:val="0030450A"/>
    <w:rsid w:val="00305315"/>
    <w:rsid w:val="00306B49"/>
    <w:rsid w:val="00312951"/>
    <w:rsid w:val="00315A5D"/>
    <w:rsid w:val="0031692D"/>
    <w:rsid w:val="0032046F"/>
    <w:rsid w:val="00321B22"/>
    <w:rsid w:val="00322944"/>
    <w:rsid w:val="003371B1"/>
    <w:rsid w:val="003432DA"/>
    <w:rsid w:val="0034449C"/>
    <w:rsid w:val="00344ACF"/>
    <w:rsid w:val="00350DC0"/>
    <w:rsid w:val="00351958"/>
    <w:rsid w:val="003520C3"/>
    <w:rsid w:val="00354F0A"/>
    <w:rsid w:val="003569BB"/>
    <w:rsid w:val="003611D8"/>
    <w:rsid w:val="003644DE"/>
    <w:rsid w:val="003672FB"/>
    <w:rsid w:val="00367B16"/>
    <w:rsid w:val="0037231B"/>
    <w:rsid w:val="00372386"/>
    <w:rsid w:val="0037568B"/>
    <w:rsid w:val="00376CA9"/>
    <w:rsid w:val="003776CD"/>
    <w:rsid w:val="003831BF"/>
    <w:rsid w:val="003853A5"/>
    <w:rsid w:val="00390568"/>
    <w:rsid w:val="003916C9"/>
    <w:rsid w:val="00394887"/>
    <w:rsid w:val="003A3BF3"/>
    <w:rsid w:val="003A42B7"/>
    <w:rsid w:val="003A4556"/>
    <w:rsid w:val="003A635E"/>
    <w:rsid w:val="003A75C5"/>
    <w:rsid w:val="003B1D7B"/>
    <w:rsid w:val="003B1EDE"/>
    <w:rsid w:val="003B2C49"/>
    <w:rsid w:val="003C0E24"/>
    <w:rsid w:val="003C1BC9"/>
    <w:rsid w:val="003C47BE"/>
    <w:rsid w:val="003C6F2F"/>
    <w:rsid w:val="003D1D86"/>
    <w:rsid w:val="003D6E0E"/>
    <w:rsid w:val="003E0D9D"/>
    <w:rsid w:val="003F2614"/>
    <w:rsid w:val="003F39E3"/>
    <w:rsid w:val="004000FF"/>
    <w:rsid w:val="004047CB"/>
    <w:rsid w:val="00405259"/>
    <w:rsid w:val="00407F55"/>
    <w:rsid w:val="00412ECA"/>
    <w:rsid w:val="0041581B"/>
    <w:rsid w:val="004208DA"/>
    <w:rsid w:val="004212F3"/>
    <w:rsid w:val="00421A88"/>
    <w:rsid w:val="00423622"/>
    <w:rsid w:val="00423A45"/>
    <w:rsid w:val="00425256"/>
    <w:rsid w:val="00434062"/>
    <w:rsid w:val="004353C9"/>
    <w:rsid w:val="00437E04"/>
    <w:rsid w:val="0044064F"/>
    <w:rsid w:val="0044155A"/>
    <w:rsid w:val="00441DDE"/>
    <w:rsid w:val="0045482D"/>
    <w:rsid w:val="004560C7"/>
    <w:rsid w:val="00460750"/>
    <w:rsid w:val="00467983"/>
    <w:rsid w:val="00467E30"/>
    <w:rsid w:val="00467E8B"/>
    <w:rsid w:val="00472BF8"/>
    <w:rsid w:val="00472E04"/>
    <w:rsid w:val="00474419"/>
    <w:rsid w:val="0047599B"/>
    <w:rsid w:val="004813FE"/>
    <w:rsid w:val="004832A8"/>
    <w:rsid w:val="0048426F"/>
    <w:rsid w:val="0048585A"/>
    <w:rsid w:val="00492865"/>
    <w:rsid w:val="00493155"/>
    <w:rsid w:val="0049335B"/>
    <w:rsid w:val="00495722"/>
    <w:rsid w:val="004A68BE"/>
    <w:rsid w:val="004A76DA"/>
    <w:rsid w:val="004B1242"/>
    <w:rsid w:val="004B4A94"/>
    <w:rsid w:val="004D2427"/>
    <w:rsid w:val="004D249B"/>
    <w:rsid w:val="004D783E"/>
    <w:rsid w:val="004E0733"/>
    <w:rsid w:val="004E2256"/>
    <w:rsid w:val="004E38A6"/>
    <w:rsid w:val="004E3EB6"/>
    <w:rsid w:val="004E4E72"/>
    <w:rsid w:val="004F5DA6"/>
    <w:rsid w:val="00502FF3"/>
    <w:rsid w:val="00503D69"/>
    <w:rsid w:val="0050503D"/>
    <w:rsid w:val="0050548C"/>
    <w:rsid w:val="00505965"/>
    <w:rsid w:val="0050661F"/>
    <w:rsid w:val="005073FC"/>
    <w:rsid w:val="00514115"/>
    <w:rsid w:val="00516CF1"/>
    <w:rsid w:val="00525698"/>
    <w:rsid w:val="005419A1"/>
    <w:rsid w:val="0054241E"/>
    <w:rsid w:val="00542CA0"/>
    <w:rsid w:val="00543776"/>
    <w:rsid w:val="00544920"/>
    <w:rsid w:val="00552CA6"/>
    <w:rsid w:val="00563E21"/>
    <w:rsid w:val="005643DC"/>
    <w:rsid w:val="005655BF"/>
    <w:rsid w:val="0057056A"/>
    <w:rsid w:val="005766CD"/>
    <w:rsid w:val="005770EC"/>
    <w:rsid w:val="00581294"/>
    <w:rsid w:val="00583CCE"/>
    <w:rsid w:val="0059197B"/>
    <w:rsid w:val="0059342A"/>
    <w:rsid w:val="005959F2"/>
    <w:rsid w:val="0059769B"/>
    <w:rsid w:val="005A2BCC"/>
    <w:rsid w:val="005B1290"/>
    <w:rsid w:val="005B5556"/>
    <w:rsid w:val="005B6A0D"/>
    <w:rsid w:val="005C10E8"/>
    <w:rsid w:val="005C4E47"/>
    <w:rsid w:val="005D1FEE"/>
    <w:rsid w:val="005D2984"/>
    <w:rsid w:val="005D6805"/>
    <w:rsid w:val="005D7760"/>
    <w:rsid w:val="005E0B54"/>
    <w:rsid w:val="005E39EF"/>
    <w:rsid w:val="005E564D"/>
    <w:rsid w:val="005E581D"/>
    <w:rsid w:val="005E5F74"/>
    <w:rsid w:val="005E730D"/>
    <w:rsid w:val="005F1C0D"/>
    <w:rsid w:val="00607EA2"/>
    <w:rsid w:val="006154D2"/>
    <w:rsid w:val="006177C7"/>
    <w:rsid w:val="00624A4F"/>
    <w:rsid w:val="00636BEC"/>
    <w:rsid w:val="00640CF0"/>
    <w:rsid w:val="00644440"/>
    <w:rsid w:val="006506AD"/>
    <w:rsid w:val="00651D1E"/>
    <w:rsid w:val="00656B0B"/>
    <w:rsid w:val="00656D77"/>
    <w:rsid w:val="0066288B"/>
    <w:rsid w:val="0066622D"/>
    <w:rsid w:val="00670EEA"/>
    <w:rsid w:val="00673E78"/>
    <w:rsid w:val="00674D78"/>
    <w:rsid w:val="00681626"/>
    <w:rsid w:val="0068188B"/>
    <w:rsid w:val="00682811"/>
    <w:rsid w:val="00683066"/>
    <w:rsid w:val="006837C5"/>
    <w:rsid w:val="00683CAD"/>
    <w:rsid w:val="00684419"/>
    <w:rsid w:val="006A2D53"/>
    <w:rsid w:val="006A35AE"/>
    <w:rsid w:val="006A381E"/>
    <w:rsid w:val="006A38EA"/>
    <w:rsid w:val="006C2A0C"/>
    <w:rsid w:val="006C2D3B"/>
    <w:rsid w:val="006D321A"/>
    <w:rsid w:val="006D57F9"/>
    <w:rsid w:val="006D5A69"/>
    <w:rsid w:val="006D5D48"/>
    <w:rsid w:val="006E1EEB"/>
    <w:rsid w:val="006E68A0"/>
    <w:rsid w:val="006E6BA2"/>
    <w:rsid w:val="006E7D8D"/>
    <w:rsid w:val="006F099F"/>
    <w:rsid w:val="006F20DF"/>
    <w:rsid w:val="00706B72"/>
    <w:rsid w:val="00707AFE"/>
    <w:rsid w:val="0071053F"/>
    <w:rsid w:val="0071193B"/>
    <w:rsid w:val="007150AC"/>
    <w:rsid w:val="00716D1B"/>
    <w:rsid w:val="00716F2E"/>
    <w:rsid w:val="00717AE0"/>
    <w:rsid w:val="00724B18"/>
    <w:rsid w:val="00733577"/>
    <w:rsid w:val="00737A59"/>
    <w:rsid w:val="00743B99"/>
    <w:rsid w:val="00743EFC"/>
    <w:rsid w:val="00746313"/>
    <w:rsid w:val="0074775B"/>
    <w:rsid w:val="007529F5"/>
    <w:rsid w:val="00757277"/>
    <w:rsid w:val="00762178"/>
    <w:rsid w:val="00763FBE"/>
    <w:rsid w:val="00766107"/>
    <w:rsid w:val="0077331A"/>
    <w:rsid w:val="00782CCA"/>
    <w:rsid w:val="00786123"/>
    <w:rsid w:val="00791AA6"/>
    <w:rsid w:val="007927B7"/>
    <w:rsid w:val="00797656"/>
    <w:rsid w:val="007B1A3D"/>
    <w:rsid w:val="007B4404"/>
    <w:rsid w:val="007C197B"/>
    <w:rsid w:val="007C1AF0"/>
    <w:rsid w:val="007C541B"/>
    <w:rsid w:val="007C7076"/>
    <w:rsid w:val="007D4715"/>
    <w:rsid w:val="007D5355"/>
    <w:rsid w:val="007E2C14"/>
    <w:rsid w:val="007F0816"/>
    <w:rsid w:val="007F12B7"/>
    <w:rsid w:val="007F2ECD"/>
    <w:rsid w:val="007F3782"/>
    <w:rsid w:val="007F4422"/>
    <w:rsid w:val="007F6C0F"/>
    <w:rsid w:val="007F7E8E"/>
    <w:rsid w:val="00801533"/>
    <w:rsid w:val="008020EA"/>
    <w:rsid w:val="008108DF"/>
    <w:rsid w:val="00815CA4"/>
    <w:rsid w:val="008220A1"/>
    <w:rsid w:val="008224DA"/>
    <w:rsid w:val="00824635"/>
    <w:rsid w:val="00827D65"/>
    <w:rsid w:val="00831272"/>
    <w:rsid w:val="00831EE4"/>
    <w:rsid w:val="008323F1"/>
    <w:rsid w:val="00837F7B"/>
    <w:rsid w:val="008425C7"/>
    <w:rsid w:val="00842B04"/>
    <w:rsid w:val="00853395"/>
    <w:rsid w:val="008602C2"/>
    <w:rsid w:val="00860C35"/>
    <w:rsid w:val="0086176B"/>
    <w:rsid w:val="00865D83"/>
    <w:rsid w:val="0086757B"/>
    <w:rsid w:val="00876E36"/>
    <w:rsid w:val="00886919"/>
    <w:rsid w:val="00887DAA"/>
    <w:rsid w:val="008904F8"/>
    <w:rsid w:val="008A5ADF"/>
    <w:rsid w:val="008B05CD"/>
    <w:rsid w:val="008B6201"/>
    <w:rsid w:val="008C039C"/>
    <w:rsid w:val="008C505C"/>
    <w:rsid w:val="008C51A3"/>
    <w:rsid w:val="008C52B2"/>
    <w:rsid w:val="008C6450"/>
    <w:rsid w:val="008C6AB4"/>
    <w:rsid w:val="008C784A"/>
    <w:rsid w:val="008D6C6D"/>
    <w:rsid w:val="008E7E20"/>
    <w:rsid w:val="008F139A"/>
    <w:rsid w:val="008F1AB3"/>
    <w:rsid w:val="008F2024"/>
    <w:rsid w:val="00902C77"/>
    <w:rsid w:val="00903F30"/>
    <w:rsid w:val="00904966"/>
    <w:rsid w:val="00904ED4"/>
    <w:rsid w:val="0090554D"/>
    <w:rsid w:val="00911881"/>
    <w:rsid w:val="009133E8"/>
    <w:rsid w:val="00914585"/>
    <w:rsid w:val="00917A5F"/>
    <w:rsid w:val="00921326"/>
    <w:rsid w:val="009217A3"/>
    <w:rsid w:val="00925B48"/>
    <w:rsid w:val="0092794A"/>
    <w:rsid w:val="009315DC"/>
    <w:rsid w:val="00937254"/>
    <w:rsid w:val="00941A50"/>
    <w:rsid w:val="00942C9A"/>
    <w:rsid w:val="00947FAF"/>
    <w:rsid w:val="00952CA1"/>
    <w:rsid w:val="00953668"/>
    <w:rsid w:val="009574E9"/>
    <w:rsid w:val="00963E4A"/>
    <w:rsid w:val="009716FA"/>
    <w:rsid w:val="0097441A"/>
    <w:rsid w:val="00975472"/>
    <w:rsid w:val="00977EA3"/>
    <w:rsid w:val="00981AA9"/>
    <w:rsid w:val="009831EF"/>
    <w:rsid w:val="00984485"/>
    <w:rsid w:val="009926B6"/>
    <w:rsid w:val="00994B9D"/>
    <w:rsid w:val="0099576C"/>
    <w:rsid w:val="009A49E2"/>
    <w:rsid w:val="009A5F4E"/>
    <w:rsid w:val="009A7960"/>
    <w:rsid w:val="009B1225"/>
    <w:rsid w:val="009B27A3"/>
    <w:rsid w:val="009B6165"/>
    <w:rsid w:val="009B640B"/>
    <w:rsid w:val="009B6DC7"/>
    <w:rsid w:val="009B75AC"/>
    <w:rsid w:val="009C7362"/>
    <w:rsid w:val="009D0DE0"/>
    <w:rsid w:val="009D3D60"/>
    <w:rsid w:val="009D46A4"/>
    <w:rsid w:val="009D623D"/>
    <w:rsid w:val="009D7519"/>
    <w:rsid w:val="009E125F"/>
    <w:rsid w:val="009E1707"/>
    <w:rsid w:val="009E2B1F"/>
    <w:rsid w:val="009E2C7B"/>
    <w:rsid w:val="009E2E5B"/>
    <w:rsid w:val="009E4143"/>
    <w:rsid w:val="009E478A"/>
    <w:rsid w:val="009F4B61"/>
    <w:rsid w:val="009F52F2"/>
    <w:rsid w:val="009F5D6B"/>
    <w:rsid w:val="009F7729"/>
    <w:rsid w:val="00A071A2"/>
    <w:rsid w:val="00A12595"/>
    <w:rsid w:val="00A13364"/>
    <w:rsid w:val="00A1437C"/>
    <w:rsid w:val="00A1515D"/>
    <w:rsid w:val="00A214E5"/>
    <w:rsid w:val="00A22CE3"/>
    <w:rsid w:val="00A22FE5"/>
    <w:rsid w:val="00A3084F"/>
    <w:rsid w:val="00A3207F"/>
    <w:rsid w:val="00A3446D"/>
    <w:rsid w:val="00A40A09"/>
    <w:rsid w:val="00A4230D"/>
    <w:rsid w:val="00A42B6C"/>
    <w:rsid w:val="00A474BD"/>
    <w:rsid w:val="00A4773D"/>
    <w:rsid w:val="00A50C17"/>
    <w:rsid w:val="00A53552"/>
    <w:rsid w:val="00A60930"/>
    <w:rsid w:val="00A63334"/>
    <w:rsid w:val="00A64E50"/>
    <w:rsid w:val="00A66402"/>
    <w:rsid w:val="00A664A2"/>
    <w:rsid w:val="00A707B5"/>
    <w:rsid w:val="00A820F2"/>
    <w:rsid w:val="00A8235F"/>
    <w:rsid w:val="00A9210C"/>
    <w:rsid w:val="00A9284C"/>
    <w:rsid w:val="00A93C0D"/>
    <w:rsid w:val="00AA34C9"/>
    <w:rsid w:val="00AA34D4"/>
    <w:rsid w:val="00AA6A71"/>
    <w:rsid w:val="00AB7CD4"/>
    <w:rsid w:val="00AC1777"/>
    <w:rsid w:val="00AC32C8"/>
    <w:rsid w:val="00AC3DA2"/>
    <w:rsid w:val="00AC5249"/>
    <w:rsid w:val="00AC6021"/>
    <w:rsid w:val="00AC6950"/>
    <w:rsid w:val="00AD016D"/>
    <w:rsid w:val="00AD15AA"/>
    <w:rsid w:val="00AD3BA6"/>
    <w:rsid w:val="00AD70F4"/>
    <w:rsid w:val="00AD7BE7"/>
    <w:rsid w:val="00AF3594"/>
    <w:rsid w:val="00AF3CCD"/>
    <w:rsid w:val="00AF4571"/>
    <w:rsid w:val="00AF5C80"/>
    <w:rsid w:val="00B0302E"/>
    <w:rsid w:val="00B05C81"/>
    <w:rsid w:val="00B05F60"/>
    <w:rsid w:val="00B1129D"/>
    <w:rsid w:val="00B11BFE"/>
    <w:rsid w:val="00B11C13"/>
    <w:rsid w:val="00B13939"/>
    <w:rsid w:val="00B21BF5"/>
    <w:rsid w:val="00B255E4"/>
    <w:rsid w:val="00B26270"/>
    <w:rsid w:val="00B43742"/>
    <w:rsid w:val="00B44B30"/>
    <w:rsid w:val="00B52369"/>
    <w:rsid w:val="00B525A6"/>
    <w:rsid w:val="00B61401"/>
    <w:rsid w:val="00B67BFB"/>
    <w:rsid w:val="00B73113"/>
    <w:rsid w:val="00B75788"/>
    <w:rsid w:val="00B759D5"/>
    <w:rsid w:val="00B813CC"/>
    <w:rsid w:val="00B83DEF"/>
    <w:rsid w:val="00B85F19"/>
    <w:rsid w:val="00B96335"/>
    <w:rsid w:val="00BA2BE7"/>
    <w:rsid w:val="00BA2EA5"/>
    <w:rsid w:val="00BB202C"/>
    <w:rsid w:val="00BB2340"/>
    <w:rsid w:val="00BB2BA7"/>
    <w:rsid w:val="00BB4A43"/>
    <w:rsid w:val="00BB7A33"/>
    <w:rsid w:val="00BC0E93"/>
    <w:rsid w:val="00BC4ADB"/>
    <w:rsid w:val="00BD0398"/>
    <w:rsid w:val="00BD35CB"/>
    <w:rsid w:val="00BD4D68"/>
    <w:rsid w:val="00BD725E"/>
    <w:rsid w:val="00BE21B8"/>
    <w:rsid w:val="00BE23A6"/>
    <w:rsid w:val="00BF0A9C"/>
    <w:rsid w:val="00BF638A"/>
    <w:rsid w:val="00BF6FD2"/>
    <w:rsid w:val="00BF7853"/>
    <w:rsid w:val="00C0125F"/>
    <w:rsid w:val="00C06DD1"/>
    <w:rsid w:val="00C10007"/>
    <w:rsid w:val="00C1404D"/>
    <w:rsid w:val="00C158E4"/>
    <w:rsid w:val="00C1672C"/>
    <w:rsid w:val="00C21BBE"/>
    <w:rsid w:val="00C22B4D"/>
    <w:rsid w:val="00C2653F"/>
    <w:rsid w:val="00C30FEC"/>
    <w:rsid w:val="00C32090"/>
    <w:rsid w:val="00C329FB"/>
    <w:rsid w:val="00C33CF4"/>
    <w:rsid w:val="00C33F60"/>
    <w:rsid w:val="00C34556"/>
    <w:rsid w:val="00C44964"/>
    <w:rsid w:val="00C4774C"/>
    <w:rsid w:val="00C47C4C"/>
    <w:rsid w:val="00C54A09"/>
    <w:rsid w:val="00C561AB"/>
    <w:rsid w:val="00C635DF"/>
    <w:rsid w:val="00C63FE7"/>
    <w:rsid w:val="00C716DE"/>
    <w:rsid w:val="00C87C03"/>
    <w:rsid w:val="00C92CBF"/>
    <w:rsid w:val="00C9321F"/>
    <w:rsid w:val="00C95C82"/>
    <w:rsid w:val="00C96D13"/>
    <w:rsid w:val="00C97501"/>
    <w:rsid w:val="00CA49AE"/>
    <w:rsid w:val="00CA52CA"/>
    <w:rsid w:val="00CA688B"/>
    <w:rsid w:val="00CA71B8"/>
    <w:rsid w:val="00CB108C"/>
    <w:rsid w:val="00CB6720"/>
    <w:rsid w:val="00CC0EFD"/>
    <w:rsid w:val="00CC2824"/>
    <w:rsid w:val="00CC32FC"/>
    <w:rsid w:val="00CC43B6"/>
    <w:rsid w:val="00CC5806"/>
    <w:rsid w:val="00CD01C1"/>
    <w:rsid w:val="00CD0C2E"/>
    <w:rsid w:val="00CD11D7"/>
    <w:rsid w:val="00CD645F"/>
    <w:rsid w:val="00CD7536"/>
    <w:rsid w:val="00CE32FB"/>
    <w:rsid w:val="00CE5C3E"/>
    <w:rsid w:val="00CE63C1"/>
    <w:rsid w:val="00CF1510"/>
    <w:rsid w:val="00CF3637"/>
    <w:rsid w:val="00CF3847"/>
    <w:rsid w:val="00CF7334"/>
    <w:rsid w:val="00CF7917"/>
    <w:rsid w:val="00D027CA"/>
    <w:rsid w:val="00D0358C"/>
    <w:rsid w:val="00D05FCE"/>
    <w:rsid w:val="00D104A9"/>
    <w:rsid w:val="00D12977"/>
    <w:rsid w:val="00D1310E"/>
    <w:rsid w:val="00D1570B"/>
    <w:rsid w:val="00D227D7"/>
    <w:rsid w:val="00D23B0E"/>
    <w:rsid w:val="00D33989"/>
    <w:rsid w:val="00D364A7"/>
    <w:rsid w:val="00D37402"/>
    <w:rsid w:val="00D43198"/>
    <w:rsid w:val="00D44B62"/>
    <w:rsid w:val="00D51CD5"/>
    <w:rsid w:val="00D51E2B"/>
    <w:rsid w:val="00D54A39"/>
    <w:rsid w:val="00D5778A"/>
    <w:rsid w:val="00D61288"/>
    <w:rsid w:val="00D6225B"/>
    <w:rsid w:val="00D633DA"/>
    <w:rsid w:val="00D76AEF"/>
    <w:rsid w:val="00D83392"/>
    <w:rsid w:val="00D85372"/>
    <w:rsid w:val="00D85A4F"/>
    <w:rsid w:val="00D878A9"/>
    <w:rsid w:val="00D9049C"/>
    <w:rsid w:val="00D96D78"/>
    <w:rsid w:val="00DA4C96"/>
    <w:rsid w:val="00DB5525"/>
    <w:rsid w:val="00DB6DA9"/>
    <w:rsid w:val="00DC3878"/>
    <w:rsid w:val="00DC3F49"/>
    <w:rsid w:val="00DC4AE2"/>
    <w:rsid w:val="00DC686C"/>
    <w:rsid w:val="00DD2AC6"/>
    <w:rsid w:val="00DD6B44"/>
    <w:rsid w:val="00DE1FE7"/>
    <w:rsid w:val="00DE228A"/>
    <w:rsid w:val="00DE4C65"/>
    <w:rsid w:val="00DE72E4"/>
    <w:rsid w:val="00DE764C"/>
    <w:rsid w:val="00DF0BFA"/>
    <w:rsid w:val="00DF112D"/>
    <w:rsid w:val="00DF23AC"/>
    <w:rsid w:val="00DF2426"/>
    <w:rsid w:val="00DF43CE"/>
    <w:rsid w:val="00DF4978"/>
    <w:rsid w:val="00DF54B8"/>
    <w:rsid w:val="00DF59F7"/>
    <w:rsid w:val="00DF5A3A"/>
    <w:rsid w:val="00DF5A6D"/>
    <w:rsid w:val="00DF65EF"/>
    <w:rsid w:val="00E0430B"/>
    <w:rsid w:val="00E06C41"/>
    <w:rsid w:val="00E16DA4"/>
    <w:rsid w:val="00E1727C"/>
    <w:rsid w:val="00E207C9"/>
    <w:rsid w:val="00E2146A"/>
    <w:rsid w:val="00E27607"/>
    <w:rsid w:val="00E2779F"/>
    <w:rsid w:val="00E330E4"/>
    <w:rsid w:val="00E3453A"/>
    <w:rsid w:val="00E355F2"/>
    <w:rsid w:val="00E40294"/>
    <w:rsid w:val="00E427D0"/>
    <w:rsid w:val="00E43928"/>
    <w:rsid w:val="00E478C3"/>
    <w:rsid w:val="00E47E70"/>
    <w:rsid w:val="00E521DD"/>
    <w:rsid w:val="00E53385"/>
    <w:rsid w:val="00E54B7C"/>
    <w:rsid w:val="00E56717"/>
    <w:rsid w:val="00E607B5"/>
    <w:rsid w:val="00E610EF"/>
    <w:rsid w:val="00E70029"/>
    <w:rsid w:val="00E778D1"/>
    <w:rsid w:val="00E85538"/>
    <w:rsid w:val="00E90FAB"/>
    <w:rsid w:val="00E91776"/>
    <w:rsid w:val="00E94390"/>
    <w:rsid w:val="00EA0F93"/>
    <w:rsid w:val="00EA3660"/>
    <w:rsid w:val="00EA5E94"/>
    <w:rsid w:val="00EA6CEC"/>
    <w:rsid w:val="00EA7141"/>
    <w:rsid w:val="00EB1F39"/>
    <w:rsid w:val="00EC2AC9"/>
    <w:rsid w:val="00EC33F7"/>
    <w:rsid w:val="00EC6EC9"/>
    <w:rsid w:val="00EC770D"/>
    <w:rsid w:val="00ED103B"/>
    <w:rsid w:val="00ED5EFA"/>
    <w:rsid w:val="00EE3EDC"/>
    <w:rsid w:val="00EE4058"/>
    <w:rsid w:val="00EE424E"/>
    <w:rsid w:val="00EE49C6"/>
    <w:rsid w:val="00EE564A"/>
    <w:rsid w:val="00EE64D7"/>
    <w:rsid w:val="00EF093B"/>
    <w:rsid w:val="00EF3750"/>
    <w:rsid w:val="00F00C45"/>
    <w:rsid w:val="00F01CD6"/>
    <w:rsid w:val="00F0267F"/>
    <w:rsid w:val="00F0297C"/>
    <w:rsid w:val="00F07FDF"/>
    <w:rsid w:val="00F11A18"/>
    <w:rsid w:val="00F1200C"/>
    <w:rsid w:val="00F1714B"/>
    <w:rsid w:val="00F25888"/>
    <w:rsid w:val="00F33E8C"/>
    <w:rsid w:val="00F33F4C"/>
    <w:rsid w:val="00F346B4"/>
    <w:rsid w:val="00F427F7"/>
    <w:rsid w:val="00F4521A"/>
    <w:rsid w:val="00F452CC"/>
    <w:rsid w:val="00F6171C"/>
    <w:rsid w:val="00F65698"/>
    <w:rsid w:val="00F724E7"/>
    <w:rsid w:val="00F75B6B"/>
    <w:rsid w:val="00F764BD"/>
    <w:rsid w:val="00F76B9C"/>
    <w:rsid w:val="00F819D4"/>
    <w:rsid w:val="00F8391F"/>
    <w:rsid w:val="00F83F9E"/>
    <w:rsid w:val="00F8631B"/>
    <w:rsid w:val="00F875B2"/>
    <w:rsid w:val="00F915B0"/>
    <w:rsid w:val="00FB023F"/>
    <w:rsid w:val="00FB2DEE"/>
    <w:rsid w:val="00FB507C"/>
    <w:rsid w:val="00FC42BD"/>
    <w:rsid w:val="00FC5749"/>
    <w:rsid w:val="00FC6F2F"/>
    <w:rsid w:val="00FD190E"/>
    <w:rsid w:val="00FD7750"/>
    <w:rsid w:val="00FE197A"/>
    <w:rsid w:val="00FE29E9"/>
    <w:rsid w:val="00FE4829"/>
    <w:rsid w:val="00FE73C2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58C3-4C50-44DF-81AE-E5BD50AC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96</TotalTime>
  <Pages>2</Pages>
  <Words>269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27</cp:revision>
  <cp:lastPrinted>2024-08-06T11:59:00Z</cp:lastPrinted>
  <dcterms:created xsi:type="dcterms:W3CDTF">2025-04-21T07:06:00Z</dcterms:created>
  <dcterms:modified xsi:type="dcterms:W3CDTF">2025-04-23T11:12:00Z</dcterms:modified>
</cp:coreProperties>
</file>