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2334D694" w:rsidR="00BF3BDA" w:rsidRDefault="00BF3BDA" w:rsidP="00942E55">
      <w:pPr>
        <w:rPr>
          <w:rtl/>
        </w:rPr>
      </w:pPr>
    </w:p>
    <w:p w14:paraId="3D18BC8A" w14:textId="77777777" w:rsidR="00A86554" w:rsidRDefault="00A86554" w:rsidP="00942E55">
      <w:pPr>
        <w:rPr>
          <w:rtl/>
        </w:rPr>
      </w:pPr>
    </w:p>
    <w:p w14:paraId="0267C776" w14:textId="213A02CE" w:rsidR="00C908BF" w:rsidRPr="00C908BF" w:rsidRDefault="00C908BF" w:rsidP="00C908BF">
      <w:pPr>
        <w:jc w:val="center"/>
        <w:rPr>
          <w:b/>
          <w:bCs/>
          <w:sz w:val="32"/>
          <w:szCs w:val="32"/>
          <w:u w:val="single"/>
          <w:rtl/>
        </w:rPr>
      </w:pPr>
      <w:r w:rsidRPr="00C908BF">
        <w:rPr>
          <w:b/>
          <w:bCs/>
          <w:sz w:val="32"/>
          <w:szCs w:val="32"/>
          <w:u w:val="single"/>
          <w:rtl/>
        </w:rPr>
        <w:t xml:space="preserve">פרוטוקול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A53895">
        <w:rPr>
          <w:rFonts w:hint="cs"/>
          <w:b/>
          <w:bCs/>
          <w:sz w:val="32"/>
          <w:szCs w:val="32"/>
          <w:u w:val="single"/>
          <w:rtl/>
        </w:rPr>
        <w:t>4</w:t>
      </w:r>
      <w:r w:rsidR="002A44C8">
        <w:rPr>
          <w:rFonts w:hint="cs"/>
          <w:b/>
          <w:bCs/>
          <w:sz w:val="32"/>
          <w:szCs w:val="32"/>
          <w:u w:val="single"/>
          <w:rtl/>
        </w:rPr>
        <w:t>.25</w:t>
      </w:r>
      <w:r w:rsidR="009C1979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A86554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b/>
          <w:bCs/>
          <w:sz w:val="32"/>
          <w:szCs w:val="32"/>
          <w:u w:val="single"/>
          <w:rtl/>
        </w:rPr>
        <w:t xml:space="preserve">ישיבת  ועדת בטיחות בדרכים מיום </w:t>
      </w:r>
      <w:r w:rsidR="00A53895">
        <w:rPr>
          <w:rFonts w:hint="cs"/>
          <w:b/>
          <w:bCs/>
          <w:sz w:val="32"/>
          <w:szCs w:val="32"/>
          <w:u w:val="single"/>
          <w:rtl/>
        </w:rPr>
        <w:t>3.11</w:t>
      </w:r>
      <w:r w:rsidR="002A44C8">
        <w:rPr>
          <w:rFonts w:hint="cs"/>
          <w:b/>
          <w:bCs/>
          <w:sz w:val="32"/>
          <w:szCs w:val="32"/>
          <w:u w:val="single"/>
          <w:rtl/>
        </w:rPr>
        <w:t>.25</w:t>
      </w:r>
    </w:p>
    <w:p w14:paraId="625BAF11" w14:textId="77777777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</w:p>
    <w:p w14:paraId="33C53975" w14:textId="4B5A35A8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  <w:r w:rsidRPr="00096BFE">
        <w:rPr>
          <w:rFonts w:hint="cs"/>
          <w:b/>
          <w:bCs/>
          <w:sz w:val="36"/>
          <w:szCs w:val="36"/>
          <w:u w:val="single"/>
          <w:rtl/>
        </w:rPr>
        <w:t xml:space="preserve">שהתקיימה </w:t>
      </w:r>
      <w:r w:rsidR="009C1979">
        <w:rPr>
          <w:rFonts w:hint="cs"/>
          <w:b/>
          <w:bCs/>
          <w:sz w:val="36"/>
          <w:szCs w:val="36"/>
          <w:u w:val="single"/>
          <w:rtl/>
        </w:rPr>
        <w:t xml:space="preserve">באמצעות תוכנת </w:t>
      </w:r>
      <w:r w:rsidR="009C1979">
        <w:rPr>
          <w:rFonts w:hint="cs"/>
          <w:b/>
          <w:bCs/>
          <w:sz w:val="36"/>
          <w:szCs w:val="36"/>
          <w:u w:val="single"/>
        </w:rPr>
        <w:t>ZOOM</w:t>
      </w:r>
      <w:r w:rsidR="00A86554" w:rsidRPr="00096BFE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303A0B5B" w14:textId="77777777" w:rsidR="00C908BF" w:rsidRPr="00096BFE" w:rsidRDefault="00C908BF" w:rsidP="00C908BF">
      <w:pPr>
        <w:rPr>
          <w:sz w:val="36"/>
          <w:szCs w:val="36"/>
        </w:rPr>
      </w:pPr>
    </w:p>
    <w:p w14:paraId="3DD27155" w14:textId="77777777" w:rsidR="00C908BF" w:rsidRPr="00096BFE" w:rsidRDefault="00C908BF" w:rsidP="00C908BF">
      <w:pPr>
        <w:rPr>
          <w:sz w:val="36"/>
          <w:szCs w:val="36"/>
          <w:rtl/>
        </w:rPr>
      </w:pPr>
    </w:p>
    <w:p w14:paraId="4D52AA76" w14:textId="0A9CC487" w:rsidR="00C908BF" w:rsidRDefault="00C908BF" w:rsidP="00C908BF">
      <w:pPr>
        <w:spacing w:line="360" w:lineRule="auto"/>
        <w:rPr>
          <w:sz w:val="28"/>
          <w:szCs w:val="28"/>
          <w:rtl/>
        </w:rPr>
      </w:pPr>
      <w:r w:rsidRPr="00096BFE">
        <w:rPr>
          <w:b/>
          <w:bCs/>
          <w:sz w:val="28"/>
          <w:szCs w:val="28"/>
          <w:u w:val="single"/>
          <w:rtl/>
        </w:rPr>
        <w:t>נוכחים ה"ה</w:t>
      </w:r>
      <w:r w:rsidRPr="00096BFE">
        <w:rPr>
          <w:sz w:val="28"/>
          <w:szCs w:val="28"/>
          <w:rtl/>
        </w:rPr>
        <w:t>:</w:t>
      </w:r>
      <w:r w:rsidRPr="00096BFE">
        <w:rPr>
          <w:sz w:val="28"/>
          <w:szCs w:val="28"/>
          <w:rtl/>
        </w:rPr>
        <w:tab/>
      </w:r>
      <w:r w:rsidR="00096BFE">
        <w:rPr>
          <w:sz w:val="28"/>
          <w:szCs w:val="28"/>
          <w:rtl/>
        </w:rPr>
        <w:tab/>
      </w:r>
      <w:r w:rsidRPr="00096BFE">
        <w:rPr>
          <w:sz w:val="28"/>
          <w:szCs w:val="28"/>
          <w:rtl/>
        </w:rPr>
        <w:t xml:space="preserve">מר </w:t>
      </w:r>
      <w:r w:rsidR="009C1979">
        <w:rPr>
          <w:rFonts w:hint="cs"/>
          <w:sz w:val="28"/>
          <w:szCs w:val="28"/>
          <w:rtl/>
        </w:rPr>
        <w:t>יהודה הרוש</w:t>
      </w:r>
      <w:r w:rsidRPr="00096BFE">
        <w:rPr>
          <w:sz w:val="28"/>
          <w:szCs w:val="28"/>
          <w:rtl/>
        </w:rPr>
        <w:tab/>
        <w:t>-</w:t>
      </w:r>
      <w:r w:rsidRPr="00096BFE">
        <w:rPr>
          <w:sz w:val="28"/>
          <w:szCs w:val="28"/>
          <w:rtl/>
        </w:rPr>
        <w:tab/>
        <w:t>יו"ר הוועדה</w:t>
      </w:r>
    </w:p>
    <w:p w14:paraId="3B2C1615" w14:textId="0E971A6D" w:rsidR="00872A83" w:rsidRDefault="00872A83" w:rsidP="00C908BF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גב' </w:t>
      </w:r>
      <w:r w:rsidR="00EB6828">
        <w:rPr>
          <w:rFonts w:hint="cs"/>
          <w:sz w:val="28"/>
          <w:szCs w:val="28"/>
          <w:rtl/>
        </w:rPr>
        <w:t>לאה בם</w:t>
      </w:r>
      <w:r w:rsidR="00EB6828"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חברת הוועדה</w:t>
      </w:r>
    </w:p>
    <w:p w14:paraId="1E1CAEA1" w14:textId="77777777" w:rsidR="00EB6828" w:rsidRPr="00EB6828" w:rsidRDefault="00EB6828" w:rsidP="00EB6828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EB6828">
        <w:rPr>
          <w:sz w:val="28"/>
          <w:szCs w:val="28"/>
          <w:rtl/>
        </w:rPr>
        <w:t>גב' קטי פיאסצקי</w:t>
      </w:r>
      <w:r w:rsidRPr="00EB6828">
        <w:rPr>
          <w:sz w:val="28"/>
          <w:szCs w:val="28"/>
          <w:rtl/>
        </w:rPr>
        <w:tab/>
        <w:t>-</w:t>
      </w:r>
      <w:r w:rsidRPr="00EB6828">
        <w:rPr>
          <w:sz w:val="28"/>
          <w:szCs w:val="28"/>
          <w:rtl/>
        </w:rPr>
        <w:tab/>
        <w:t>חברת הוועדה</w:t>
      </w:r>
    </w:p>
    <w:p w14:paraId="72D60557" w14:textId="4D640744" w:rsidR="00EB6828" w:rsidRDefault="00EB6828" w:rsidP="00EB6828">
      <w:pPr>
        <w:spacing w:line="360" w:lineRule="auto"/>
        <w:rPr>
          <w:sz w:val="28"/>
          <w:szCs w:val="28"/>
          <w:rtl/>
        </w:rPr>
      </w:pPr>
      <w:r w:rsidRPr="00EB6828">
        <w:rPr>
          <w:sz w:val="28"/>
          <w:szCs w:val="28"/>
          <w:rtl/>
        </w:rPr>
        <w:tab/>
      </w:r>
      <w:r w:rsidRPr="00EB6828">
        <w:rPr>
          <w:sz w:val="28"/>
          <w:szCs w:val="28"/>
          <w:rtl/>
        </w:rPr>
        <w:tab/>
      </w:r>
      <w:r w:rsidRPr="00EB6828">
        <w:rPr>
          <w:sz w:val="28"/>
          <w:szCs w:val="28"/>
          <w:rtl/>
        </w:rPr>
        <w:tab/>
        <w:t>מר שמעון כהן סבן</w:t>
      </w:r>
      <w:r w:rsidRPr="00EB6828">
        <w:rPr>
          <w:sz w:val="28"/>
          <w:szCs w:val="28"/>
          <w:rtl/>
        </w:rPr>
        <w:tab/>
        <w:t>-</w:t>
      </w:r>
      <w:r w:rsidRPr="00EB6828">
        <w:rPr>
          <w:sz w:val="28"/>
          <w:szCs w:val="28"/>
          <w:rtl/>
        </w:rPr>
        <w:tab/>
        <w:t>חבר הוועדה</w:t>
      </w:r>
    </w:p>
    <w:p w14:paraId="6464B02B" w14:textId="7BB991BC" w:rsidR="00947D7B" w:rsidRPr="00947D7B" w:rsidRDefault="00B1120D" w:rsidP="00947D7B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47D7B" w:rsidRPr="00947D7B">
        <w:rPr>
          <w:sz w:val="28"/>
          <w:szCs w:val="28"/>
          <w:rtl/>
        </w:rPr>
        <w:t xml:space="preserve">מר </w:t>
      </w:r>
      <w:r w:rsidR="00EB6828">
        <w:rPr>
          <w:rFonts w:hint="cs"/>
          <w:sz w:val="28"/>
          <w:szCs w:val="28"/>
          <w:rtl/>
        </w:rPr>
        <w:t>פבל אסטחוב</w:t>
      </w:r>
      <w:r w:rsidR="00947D7B" w:rsidRPr="00947D7B">
        <w:rPr>
          <w:sz w:val="28"/>
          <w:szCs w:val="28"/>
          <w:rtl/>
        </w:rPr>
        <w:tab/>
        <w:t>-</w:t>
      </w:r>
      <w:r w:rsidR="00947D7B" w:rsidRPr="00947D7B">
        <w:rPr>
          <w:sz w:val="28"/>
          <w:szCs w:val="28"/>
          <w:rtl/>
        </w:rPr>
        <w:tab/>
        <w:t>חבר הוועדה</w:t>
      </w:r>
    </w:p>
    <w:p w14:paraId="4A82143C" w14:textId="05C75DA2" w:rsidR="00956F3D" w:rsidRDefault="00947D7B" w:rsidP="00947D7B">
      <w:pPr>
        <w:spacing w:line="360" w:lineRule="auto"/>
        <w:ind w:left="1440" w:firstLine="720"/>
        <w:rPr>
          <w:sz w:val="28"/>
          <w:szCs w:val="28"/>
          <w:rtl/>
        </w:rPr>
      </w:pPr>
      <w:r w:rsidRPr="00947D7B">
        <w:rPr>
          <w:sz w:val="28"/>
          <w:szCs w:val="28"/>
          <w:rtl/>
        </w:rPr>
        <w:t>מר יריב נחשון</w:t>
      </w:r>
      <w:r w:rsidRPr="00947D7B">
        <w:rPr>
          <w:sz w:val="28"/>
          <w:szCs w:val="28"/>
          <w:rtl/>
        </w:rPr>
        <w:tab/>
      </w:r>
      <w:r w:rsidRPr="00947D7B">
        <w:rPr>
          <w:sz w:val="28"/>
          <w:szCs w:val="28"/>
          <w:rtl/>
        </w:rPr>
        <w:tab/>
        <w:t>-</w:t>
      </w:r>
      <w:r w:rsidRPr="00947D7B">
        <w:rPr>
          <w:sz w:val="28"/>
          <w:szCs w:val="28"/>
          <w:rtl/>
        </w:rPr>
        <w:tab/>
        <w:t>נציג ציבור</w:t>
      </w:r>
    </w:p>
    <w:p w14:paraId="7FEA396E" w14:textId="59A8FE50" w:rsidR="00956F3D" w:rsidRDefault="00956F3D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 xml:space="preserve">מר </w:t>
      </w:r>
      <w:r w:rsidR="00EB6828">
        <w:rPr>
          <w:rFonts w:hint="cs"/>
          <w:sz w:val="28"/>
          <w:szCs w:val="28"/>
          <w:rtl/>
        </w:rPr>
        <w:t>ישי ולנסי</w:t>
      </w:r>
      <w:r w:rsidR="00947D7B"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ab/>
        <w:t>-</w:t>
      </w:r>
      <w:r w:rsidRPr="002A44C8">
        <w:rPr>
          <w:sz w:val="28"/>
          <w:szCs w:val="28"/>
          <w:rtl/>
        </w:rPr>
        <w:tab/>
      </w:r>
      <w:r w:rsidR="00EB6828">
        <w:rPr>
          <w:rFonts w:hint="cs"/>
          <w:sz w:val="28"/>
          <w:szCs w:val="28"/>
          <w:rtl/>
        </w:rPr>
        <w:t>מהנדס העיר</w:t>
      </w:r>
    </w:p>
    <w:p w14:paraId="429C367E" w14:textId="160F164C" w:rsidR="009C1979" w:rsidRDefault="00956F3D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83D8D" w:rsidRPr="00096BFE">
        <w:rPr>
          <w:rFonts w:hint="cs"/>
          <w:sz w:val="28"/>
          <w:szCs w:val="28"/>
          <w:rtl/>
        </w:rPr>
        <w:t xml:space="preserve">מר </w:t>
      </w:r>
      <w:r w:rsidR="00C908BF" w:rsidRPr="00096BFE">
        <w:rPr>
          <w:sz w:val="28"/>
          <w:szCs w:val="28"/>
          <w:rtl/>
        </w:rPr>
        <w:t xml:space="preserve">צחי בן </w:t>
      </w:r>
      <w:proofErr w:type="spellStart"/>
      <w:r w:rsidR="00C908BF" w:rsidRPr="00096BFE">
        <w:rPr>
          <w:sz w:val="28"/>
          <w:szCs w:val="28"/>
          <w:rtl/>
        </w:rPr>
        <w:t>גיגי</w:t>
      </w:r>
      <w:proofErr w:type="spellEnd"/>
      <w:r w:rsidR="00C908BF" w:rsidRPr="00096BFE">
        <w:rPr>
          <w:sz w:val="28"/>
          <w:szCs w:val="28"/>
          <w:rtl/>
        </w:rPr>
        <w:tab/>
      </w:r>
      <w:r w:rsidR="00C908BF" w:rsidRPr="00096BFE">
        <w:rPr>
          <w:sz w:val="28"/>
          <w:szCs w:val="28"/>
          <w:rtl/>
        </w:rPr>
        <w:tab/>
        <w:t>-</w:t>
      </w:r>
      <w:r w:rsidR="00C908BF" w:rsidRPr="00096BFE">
        <w:rPr>
          <w:sz w:val="28"/>
          <w:szCs w:val="28"/>
          <w:rtl/>
        </w:rPr>
        <w:tab/>
        <w:t>מנהל המטה העירוני לבטיחות בדרכים</w:t>
      </w:r>
    </w:p>
    <w:p w14:paraId="0C8279A2" w14:textId="5EC7E2F1" w:rsidR="002A44C8" w:rsidRDefault="00CD480B" w:rsidP="002A44C8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56F3D" w:rsidRPr="002A44C8">
        <w:rPr>
          <w:sz w:val="28"/>
          <w:szCs w:val="28"/>
          <w:rtl/>
        </w:rPr>
        <w:t>גב' קארין אמינוב</w:t>
      </w:r>
      <w:r w:rsidR="00956F3D" w:rsidRPr="002A44C8">
        <w:rPr>
          <w:sz w:val="28"/>
          <w:szCs w:val="28"/>
          <w:rtl/>
        </w:rPr>
        <w:tab/>
        <w:t>-</w:t>
      </w:r>
      <w:r w:rsidR="00956F3D" w:rsidRPr="002A44C8">
        <w:rPr>
          <w:sz w:val="28"/>
          <w:szCs w:val="28"/>
          <w:rtl/>
        </w:rPr>
        <w:tab/>
        <w:t>מנהלת מח' הגיל הרך לידה עד שלוש</w:t>
      </w:r>
    </w:p>
    <w:p w14:paraId="02C48912" w14:textId="285D795E" w:rsidR="00EB6828" w:rsidRPr="002A44C8" w:rsidRDefault="00EB6828" w:rsidP="002A44C8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EB6828">
        <w:rPr>
          <w:sz w:val="28"/>
          <w:szCs w:val="28"/>
          <w:rtl/>
        </w:rPr>
        <w:t xml:space="preserve">מר תומר </w:t>
      </w:r>
      <w:proofErr w:type="spellStart"/>
      <w:r w:rsidRPr="00EB6828">
        <w:rPr>
          <w:sz w:val="28"/>
          <w:szCs w:val="28"/>
          <w:rtl/>
        </w:rPr>
        <w:t>פוטרמן</w:t>
      </w:r>
      <w:proofErr w:type="spellEnd"/>
      <w:r w:rsidRPr="00EB6828">
        <w:rPr>
          <w:sz w:val="28"/>
          <w:szCs w:val="28"/>
          <w:rtl/>
        </w:rPr>
        <w:tab/>
        <w:t>-</w:t>
      </w:r>
      <w:r w:rsidRPr="00EB6828">
        <w:rPr>
          <w:sz w:val="28"/>
          <w:szCs w:val="28"/>
          <w:rtl/>
        </w:rPr>
        <w:tab/>
        <w:t>משטרת ישראל</w:t>
      </w:r>
    </w:p>
    <w:p w14:paraId="2BECE5C4" w14:textId="1D61093A" w:rsidR="00DC3E20" w:rsidRDefault="00C175D4" w:rsidP="006B31AF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C1979">
        <w:rPr>
          <w:rFonts w:hint="cs"/>
          <w:sz w:val="28"/>
          <w:szCs w:val="28"/>
          <w:rtl/>
        </w:rPr>
        <w:t>גב' דנה טל</w:t>
      </w:r>
      <w:r w:rsidR="009C1979">
        <w:rPr>
          <w:sz w:val="28"/>
          <w:szCs w:val="28"/>
          <w:rtl/>
        </w:rPr>
        <w:tab/>
      </w:r>
      <w:r w:rsidR="00246F51" w:rsidRPr="00096BFE">
        <w:rPr>
          <w:sz w:val="28"/>
          <w:szCs w:val="28"/>
          <w:rtl/>
        </w:rPr>
        <w:tab/>
        <w:t>-</w:t>
      </w:r>
      <w:r w:rsidR="00246F51" w:rsidRPr="00096BFE">
        <w:rPr>
          <w:sz w:val="28"/>
          <w:szCs w:val="28"/>
          <w:rtl/>
        </w:rPr>
        <w:tab/>
      </w:r>
      <w:proofErr w:type="spellStart"/>
      <w:r w:rsidR="00246F51" w:rsidRPr="00096BFE">
        <w:rPr>
          <w:sz w:val="28"/>
          <w:szCs w:val="28"/>
          <w:rtl/>
        </w:rPr>
        <w:t>הרלב"ד</w:t>
      </w:r>
      <w:proofErr w:type="spellEnd"/>
    </w:p>
    <w:p w14:paraId="552E07DA" w14:textId="2505D421" w:rsidR="00C908BF" w:rsidRPr="00096BFE" w:rsidRDefault="00A00836" w:rsidP="00D500C1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</w:t>
      </w:r>
      <w:r w:rsidR="00D923E9">
        <w:rPr>
          <w:rFonts w:hint="cs"/>
          <w:sz w:val="28"/>
          <w:szCs w:val="28"/>
          <w:rtl/>
        </w:rPr>
        <w:t>ג</w:t>
      </w:r>
      <w:r w:rsidR="00C908BF" w:rsidRPr="00096BFE">
        <w:rPr>
          <w:rFonts w:hint="cs"/>
          <w:sz w:val="28"/>
          <w:szCs w:val="28"/>
          <w:rtl/>
        </w:rPr>
        <w:t>ב' מאיה שניידר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-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מזכירת הוועדה</w:t>
      </w:r>
    </w:p>
    <w:p w14:paraId="38F4A934" w14:textId="77777777" w:rsidR="00502486" w:rsidRDefault="00502486" w:rsidP="00C908BF">
      <w:pPr>
        <w:spacing w:line="360" w:lineRule="auto"/>
        <w:rPr>
          <w:sz w:val="28"/>
          <w:szCs w:val="28"/>
          <w:rtl/>
        </w:rPr>
      </w:pPr>
    </w:p>
    <w:p w14:paraId="3EE27E0A" w14:textId="44CE6449" w:rsidR="005A2FDC" w:rsidRPr="005A2FDC" w:rsidRDefault="00EB6828" w:rsidP="00CE0544">
      <w:pPr>
        <w:spacing w:line="360" w:lineRule="auto"/>
        <w:rPr>
          <w:rFonts w:eastAsia="Calibri"/>
          <w:sz w:val="28"/>
          <w:szCs w:val="28"/>
          <w:u w:val="single"/>
          <w:rtl/>
        </w:rPr>
      </w:pPr>
      <w:r>
        <w:rPr>
          <w:sz w:val="28"/>
          <w:szCs w:val="28"/>
          <w:rtl/>
        </w:rPr>
        <w:tab/>
      </w:r>
      <w:r w:rsidR="005A2FDC" w:rsidRPr="005A2FDC">
        <w:rPr>
          <w:rFonts w:eastAsia="Calibri"/>
          <w:sz w:val="28"/>
          <w:szCs w:val="28"/>
          <w:u w:val="single"/>
          <w:rtl/>
        </w:rPr>
        <w:t>על סדר היום:</w:t>
      </w:r>
    </w:p>
    <w:p w14:paraId="5F93BD2E" w14:textId="12739A74" w:rsidR="005A2FDC" w:rsidRPr="00CE0544" w:rsidRDefault="00CE0544" w:rsidP="005A2FDC">
      <w:pPr>
        <w:numPr>
          <w:ilvl w:val="0"/>
          <w:numId w:val="9"/>
        </w:numPr>
        <w:spacing w:after="200" w:line="276" w:lineRule="auto"/>
        <w:ind w:left="714" w:hanging="357"/>
        <w:contextualSpacing/>
        <w:rPr>
          <w:rFonts w:eastAsia="Calibri"/>
          <w:sz w:val="28"/>
          <w:szCs w:val="28"/>
        </w:rPr>
      </w:pPr>
      <w:r>
        <w:rPr>
          <w:rFonts w:eastAsia="Aptos" w:hint="cs"/>
          <w:sz w:val="28"/>
          <w:szCs w:val="28"/>
          <w:rtl/>
        </w:rPr>
        <w:t>סטטוס תאונות דרכים בבת ים לשנת 2025.</w:t>
      </w:r>
    </w:p>
    <w:p w14:paraId="27C2C8C7" w14:textId="77777777" w:rsidR="00CE0544" w:rsidRDefault="00CE0544" w:rsidP="00CE0544">
      <w:pPr>
        <w:spacing w:after="200" w:line="276" w:lineRule="auto"/>
        <w:contextualSpacing/>
        <w:rPr>
          <w:rFonts w:eastAsia="Aptos"/>
          <w:sz w:val="28"/>
          <w:szCs w:val="28"/>
          <w:rtl/>
        </w:rPr>
      </w:pPr>
    </w:p>
    <w:p w14:paraId="0C32F3B8" w14:textId="77777777" w:rsidR="00CE0544" w:rsidRPr="005A2FDC" w:rsidRDefault="00CE0544" w:rsidP="00CE0544">
      <w:pPr>
        <w:spacing w:after="200" w:line="276" w:lineRule="auto"/>
        <w:contextualSpacing/>
        <w:rPr>
          <w:rFonts w:eastAsia="Calibri"/>
          <w:sz w:val="28"/>
          <w:szCs w:val="28"/>
        </w:rPr>
      </w:pPr>
    </w:p>
    <w:p w14:paraId="1547DA4F" w14:textId="008ED5A8" w:rsidR="00AA508A" w:rsidRPr="005A2FDC" w:rsidRDefault="00AA508A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21928B6A" w14:textId="77777777" w:rsidR="00097130" w:rsidRDefault="00097130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49DF026E" w14:textId="77777777" w:rsidR="005A2FDC" w:rsidRDefault="005A2FDC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743A43AA" w14:textId="77777777" w:rsidR="005A2FDC" w:rsidRDefault="005A2FDC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5B49E373" w14:textId="77777777" w:rsidR="00B2760B" w:rsidRDefault="00B2760B" w:rsidP="007A4870">
      <w:pPr>
        <w:rPr>
          <w:b/>
          <w:bCs/>
          <w:sz w:val="28"/>
          <w:szCs w:val="28"/>
          <w:u w:val="single"/>
          <w:rtl/>
        </w:rPr>
      </w:pPr>
    </w:p>
    <w:p w14:paraId="014C2384" w14:textId="77777777" w:rsidR="00CE0544" w:rsidRDefault="00CE0544" w:rsidP="007A4870">
      <w:pPr>
        <w:rPr>
          <w:b/>
          <w:bCs/>
          <w:sz w:val="28"/>
          <w:szCs w:val="28"/>
          <w:u w:val="single"/>
          <w:rtl/>
        </w:rPr>
      </w:pPr>
    </w:p>
    <w:p w14:paraId="1EAB0492" w14:textId="77777777" w:rsidR="00CE0544" w:rsidRDefault="00CE0544" w:rsidP="007A4870">
      <w:pPr>
        <w:rPr>
          <w:b/>
          <w:bCs/>
          <w:sz w:val="28"/>
          <w:szCs w:val="28"/>
          <w:u w:val="single"/>
          <w:rtl/>
        </w:rPr>
      </w:pPr>
    </w:p>
    <w:p w14:paraId="0552C736" w14:textId="21DB09A4" w:rsidR="007A4870" w:rsidRPr="008A612F" w:rsidRDefault="00E546DF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rFonts w:hint="cs"/>
          <w:b/>
          <w:bCs/>
          <w:sz w:val="28"/>
          <w:szCs w:val="28"/>
          <w:u w:val="single"/>
          <w:rtl/>
        </w:rPr>
        <w:t>בוועד</w:t>
      </w:r>
      <w:r w:rsidRPr="008A612F">
        <w:rPr>
          <w:rFonts w:hint="eastAsia"/>
          <w:b/>
          <w:bCs/>
          <w:sz w:val="28"/>
          <w:szCs w:val="28"/>
          <w:u w:val="single"/>
          <w:rtl/>
        </w:rPr>
        <w:t>ת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בטיחות בדרכים 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CE0544">
        <w:rPr>
          <w:rFonts w:hint="cs"/>
          <w:b/>
          <w:bCs/>
          <w:sz w:val="28"/>
          <w:szCs w:val="28"/>
          <w:u w:val="single"/>
          <w:rtl/>
        </w:rPr>
        <w:t>4</w:t>
      </w:r>
      <w:r w:rsidR="00EB400A" w:rsidRPr="008A612F">
        <w:rPr>
          <w:rFonts w:hint="cs"/>
          <w:b/>
          <w:bCs/>
          <w:sz w:val="28"/>
          <w:szCs w:val="28"/>
          <w:u w:val="single"/>
          <w:rtl/>
        </w:rPr>
        <w:t>.25</w:t>
      </w:r>
      <w:r w:rsidR="00C02F92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שהתקיימה ביום </w:t>
      </w:r>
      <w:r w:rsidR="0012314F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CE0544">
        <w:rPr>
          <w:rFonts w:hint="cs"/>
          <w:b/>
          <w:bCs/>
          <w:sz w:val="28"/>
          <w:szCs w:val="28"/>
          <w:u w:val="single"/>
          <w:rtl/>
        </w:rPr>
        <w:t>3.11.</w:t>
      </w:r>
      <w:r w:rsidR="00EB400A" w:rsidRPr="008A612F">
        <w:rPr>
          <w:rFonts w:hint="cs"/>
          <w:b/>
          <w:bCs/>
          <w:sz w:val="28"/>
          <w:szCs w:val="28"/>
          <w:u w:val="single"/>
          <w:rtl/>
        </w:rPr>
        <w:t xml:space="preserve">25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בנושא שבנדון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>הועלו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הדברים </w:t>
      </w:r>
    </w:p>
    <w:p w14:paraId="70A4709A" w14:textId="5C732C45" w:rsidR="007A4870" w:rsidRDefault="007A4870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b/>
          <w:bCs/>
          <w:sz w:val="28"/>
          <w:szCs w:val="28"/>
          <w:u w:val="single"/>
          <w:rtl/>
        </w:rPr>
        <w:t>הבאים:</w:t>
      </w:r>
    </w:p>
    <w:p w14:paraId="66E52063" w14:textId="77777777" w:rsidR="00022162" w:rsidRDefault="00022162" w:rsidP="002335D5">
      <w:pPr>
        <w:rPr>
          <w:rFonts w:eastAsia="Calibri"/>
          <w:sz w:val="28"/>
          <w:szCs w:val="28"/>
          <w:rtl/>
        </w:rPr>
      </w:pPr>
    </w:p>
    <w:p w14:paraId="02937AE1" w14:textId="6C5846D1" w:rsidR="00483ED3" w:rsidRDefault="00302C57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*תאונות בשנת 2025, </w:t>
      </w:r>
      <w:r w:rsidR="00AA1DA4">
        <w:rPr>
          <w:rFonts w:eastAsia="Calibri" w:hint="cs"/>
          <w:sz w:val="28"/>
          <w:szCs w:val="28"/>
          <w:rtl/>
        </w:rPr>
        <w:t>נמצאים באותו סטטוס כמו בשנה שעברה. היו 3 תאונות קטלניות, רחוב השלושה, ועוד 2 תאונות נוספות אחת תאונה עצמית</w:t>
      </w:r>
      <w:r w:rsidR="00AA1DA4">
        <w:rPr>
          <w:rFonts w:eastAsia="Calibri"/>
          <w:sz w:val="28"/>
          <w:szCs w:val="28"/>
          <w:rtl/>
        </w:rPr>
        <w:t>–</w:t>
      </w:r>
      <w:r w:rsidR="00AA1DA4">
        <w:rPr>
          <w:rFonts w:eastAsia="Calibri" w:hint="cs"/>
          <w:sz w:val="28"/>
          <w:szCs w:val="28"/>
          <w:rtl/>
        </w:rPr>
        <w:t xml:space="preserve"> עדיין לא ידוע מה הסיבה, תאונה נוספת ברחוב בלפור</w:t>
      </w:r>
      <w:r w:rsidR="00687466">
        <w:rPr>
          <w:rFonts w:eastAsia="Calibri" w:hint="cs"/>
          <w:sz w:val="28"/>
          <w:szCs w:val="28"/>
          <w:rtl/>
        </w:rPr>
        <w:t xml:space="preserve"> </w:t>
      </w:r>
      <w:r w:rsidR="0035115F">
        <w:rPr>
          <w:rFonts w:eastAsia="Calibri"/>
          <w:sz w:val="28"/>
          <w:szCs w:val="28"/>
          <w:rtl/>
        </w:rPr>
        <w:t>–</w:t>
      </w:r>
      <w:r w:rsidR="00687466">
        <w:rPr>
          <w:rFonts w:eastAsia="Calibri" w:hint="cs"/>
          <w:sz w:val="28"/>
          <w:szCs w:val="28"/>
          <w:rtl/>
        </w:rPr>
        <w:t xml:space="preserve"> נורדאו</w:t>
      </w:r>
      <w:r w:rsidR="0035115F">
        <w:rPr>
          <w:rFonts w:eastAsia="Calibri" w:hint="cs"/>
          <w:sz w:val="28"/>
          <w:szCs w:val="28"/>
          <w:rtl/>
        </w:rPr>
        <w:t xml:space="preserve">, </w:t>
      </w:r>
      <w:r w:rsidR="0035115F" w:rsidRPr="0035115F">
        <w:rPr>
          <w:rFonts w:eastAsia="Calibri"/>
          <w:sz w:val="28"/>
          <w:szCs w:val="28"/>
          <w:rtl/>
        </w:rPr>
        <w:t>הולך רגל שלא עבר במעבר חצייה</w:t>
      </w:r>
      <w:r w:rsidR="00AA1DA4">
        <w:rPr>
          <w:rFonts w:eastAsia="Calibri" w:hint="cs"/>
          <w:sz w:val="28"/>
          <w:szCs w:val="28"/>
          <w:rtl/>
        </w:rPr>
        <w:t>.</w:t>
      </w:r>
    </w:p>
    <w:p w14:paraId="2CF325EC" w14:textId="7E8107DE" w:rsidR="00AA1DA4" w:rsidRDefault="00E0375F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AA1DA4">
        <w:rPr>
          <w:rFonts w:eastAsia="Calibri" w:hint="cs"/>
          <w:sz w:val="28"/>
          <w:szCs w:val="28"/>
          <w:rtl/>
        </w:rPr>
        <w:t xml:space="preserve">רוב התאונות בבת ים הם </w:t>
      </w:r>
      <w:r>
        <w:rPr>
          <w:rFonts w:eastAsia="Calibri" w:hint="cs"/>
          <w:sz w:val="28"/>
          <w:szCs w:val="28"/>
          <w:rtl/>
        </w:rPr>
        <w:t>פגיעה בה</w:t>
      </w:r>
      <w:r w:rsidR="00AA1DA4">
        <w:rPr>
          <w:rFonts w:eastAsia="Calibri" w:hint="cs"/>
          <w:sz w:val="28"/>
          <w:szCs w:val="28"/>
          <w:rtl/>
        </w:rPr>
        <w:t xml:space="preserve">ולכי רגל, </w:t>
      </w:r>
      <w:r>
        <w:rPr>
          <w:rFonts w:eastAsia="Calibri" w:hint="cs"/>
          <w:sz w:val="28"/>
          <w:szCs w:val="28"/>
          <w:rtl/>
        </w:rPr>
        <w:t xml:space="preserve">המקום של הולך רגל בתוך המרחב </w:t>
      </w:r>
      <w:r w:rsidR="00534E0F">
        <w:rPr>
          <w:rFonts w:eastAsia="Calibri" w:hint="cs"/>
          <w:sz w:val="28"/>
          <w:szCs w:val="28"/>
          <w:rtl/>
        </w:rPr>
        <w:t xml:space="preserve">הוא </w:t>
      </w:r>
      <w:r>
        <w:rPr>
          <w:rFonts w:eastAsia="Calibri" w:hint="cs"/>
          <w:sz w:val="28"/>
          <w:szCs w:val="28"/>
          <w:rtl/>
        </w:rPr>
        <w:t xml:space="preserve"> הכי חשוב</w:t>
      </w:r>
      <w:r w:rsidR="00534E0F">
        <w:rPr>
          <w:rFonts w:eastAsia="Calibri" w:hint="cs"/>
          <w:sz w:val="28"/>
          <w:szCs w:val="28"/>
          <w:rtl/>
        </w:rPr>
        <w:t>, הרמזור משתנה לתת את הבטיחות.</w:t>
      </w:r>
    </w:p>
    <w:p w14:paraId="29623AF0" w14:textId="2DADBC85" w:rsidR="00534E0F" w:rsidRDefault="00534E0F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*תאונות קלות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הולכי רגל הנפגע הגבוה ביותר.</w:t>
      </w:r>
    </w:p>
    <w:p w14:paraId="35CF5783" w14:textId="49AC2885" w:rsidR="00534E0F" w:rsidRDefault="00534E0F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C33795">
        <w:rPr>
          <w:rFonts w:eastAsia="Calibri" w:hint="cs"/>
          <w:sz w:val="28"/>
          <w:szCs w:val="28"/>
          <w:rtl/>
        </w:rPr>
        <w:t xml:space="preserve">40% מהתאונות </w:t>
      </w:r>
      <w:r w:rsidR="0035115F">
        <w:rPr>
          <w:rFonts w:eastAsia="Calibri" w:hint="cs"/>
          <w:sz w:val="28"/>
          <w:szCs w:val="28"/>
          <w:rtl/>
        </w:rPr>
        <w:t>ה</w:t>
      </w:r>
      <w:r w:rsidR="00C33795">
        <w:rPr>
          <w:rFonts w:eastAsia="Calibri" w:hint="cs"/>
          <w:sz w:val="28"/>
          <w:szCs w:val="28"/>
          <w:rtl/>
        </w:rPr>
        <w:t>נפגעים ה</w:t>
      </w:r>
      <w:r w:rsidR="0035115F">
        <w:rPr>
          <w:rFonts w:eastAsia="Calibri" w:hint="cs"/>
          <w:sz w:val="28"/>
          <w:szCs w:val="28"/>
          <w:rtl/>
        </w:rPr>
        <w:t>ם ה</w:t>
      </w:r>
      <w:r w:rsidR="00C33795">
        <w:rPr>
          <w:rFonts w:eastAsia="Calibri" w:hint="cs"/>
          <w:sz w:val="28"/>
          <w:szCs w:val="28"/>
          <w:rtl/>
        </w:rPr>
        <w:t>ולכי רגל, אח"כ אופנועים וכלים נוספים.</w:t>
      </w:r>
    </w:p>
    <w:p w14:paraId="75381571" w14:textId="337381F5" w:rsidR="00916F6E" w:rsidRPr="00916F6E" w:rsidRDefault="00916F6E" w:rsidP="00693546">
      <w:pPr>
        <w:spacing w:line="276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916F6E">
        <w:rPr>
          <w:rFonts w:eastAsia="Calibri" w:hint="cs"/>
          <w:b/>
          <w:bCs/>
          <w:sz w:val="28"/>
          <w:szCs w:val="28"/>
          <w:u w:val="single"/>
          <w:rtl/>
        </w:rPr>
        <w:t>***גב' קטי פיאסצקי יצאה מהזום***</w:t>
      </w:r>
    </w:p>
    <w:p w14:paraId="315865EF" w14:textId="2C056DF1" w:rsidR="00C33795" w:rsidRDefault="00C33795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*רוב התאונות במעבר חצייה ללא רמזור זה לא רק בבת ים.</w:t>
      </w:r>
    </w:p>
    <w:p w14:paraId="25791BEF" w14:textId="1103BA42" w:rsidR="00C33795" w:rsidRDefault="00C33795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*הנפגעים העיקריים הם אזרחים ותיקים וילדים בגילאי 5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9.</w:t>
      </w:r>
    </w:p>
    <w:p w14:paraId="59470DA3" w14:textId="595586F8" w:rsidR="00F210CA" w:rsidRDefault="00F210CA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*פרויקט של נתיבי איילון </w:t>
      </w:r>
      <w:r w:rsidR="00622619">
        <w:rPr>
          <w:rFonts w:eastAsia="Calibri" w:hint="cs"/>
          <w:sz w:val="28"/>
          <w:szCs w:val="28"/>
          <w:rtl/>
        </w:rPr>
        <w:t xml:space="preserve">- </w:t>
      </w:r>
      <w:r>
        <w:rPr>
          <w:rFonts w:eastAsia="Calibri" w:hint="cs"/>
          <w:sz w:val="28"/>
          <w:szCs w:val="28"/>
          <w:rtl/>
        </w:rPr>
        <w:t>אמור להתבצע פיילוט שייתן מענה למעברי חציה שלא מרומזרים</w:t>
      </w:r>
      <w:r w:rsidR="002D46AE">
        <w:rPr>
          <w:rFonts w:eastAsia="Calibri" w:hint="cs"/>
          <w:sz w:val="28"/>
          <w:szCs w:val="28"/>
          <w:rtl/>
        </w:rPr>
        <w:t xml:space="preserve"> בעיר</w:t>
      </w:r>
      <w:r>
        <w:rPr>
          <w:rFonts w:eastAsia="Calibri" w:hint="cs"/>
          <w:sz w:val="28"/>
          <w:szCs w:val="28"/>
          <w:rtl/>
        </w:rPr>
        <w:t>.</w:t>
      </w:r>
    </w:p>
    <w:p w14:paraId="0C35EE18" w14:textId="5B06CD93" w:rsidR="00F210CA" w:rsidRDefault="00F210CA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93680C">
        <w:rPr>
          <w:rFonts w:eastAsia="Calibri" w:hint="cs"/>
          <w:sz w:val="28"/>
          <w:szCs w:val="28"/>
          <w:rtl/>
        </w:rPr>
        <w:t>פרויקט</w:t>
      </w:r>
      <w:r w:rsidR="004C11EF">
        <w:rPr>
          <w:rFonts w:eastAsia="Calibri" w:hint="cs"/>
          <w:sz w:val="28"/>
          <w:szCs w:val="28"/>
          <w:rtl/>
        </w:rPr>
        <w:t xml:space="preserve"> הסדרה </w:t>
      </w:r>
      <w:r>
        <w:rPr>
          <w:rFonts w:eastAsia="Calibri" w:hint="cs"/>
          <w:sz w:val="28"/>
          <w:szCs w:val="28"/>
          <w:rtl/>
        </w:rPr>
        <w:t xml:space="preserve"> בטיחותי וגאומטרי </w:t>
      </w:r>
      <w:r w:rsidR="002D46AE">
        <w:rPr>
          <w:rFonts w:eastAsia="Calibri" w:hint="cs"/>
          <w:sz w:val="28"/>
          <w:szCs w:val="28"/>
          <w:rtl/>
        </w:rPr>
        <w:t xml:space="preserve">- </w:t>
      </w:r>
      <w:r>
        <w:rPr>
          <w:rFonts w:eastAsia="Calibri" w:hint="cs"/>
          <w:sz w:val="28"/>
          <w:szCs w:val="28"/>
          <w:rtl/>
        </w:rPr>
        <w:t xml:space="preserve"> כל הצמתים ברחוב בלפור, ממתינים לאישור משרד התחבורה</w:t>
      </w:r>
      <w:r w:rsidR="00F3667A">
        <w:rPr>
          <w:rFonts w:eastAsia="Calibri" w:hint="cs"/>
          <w:sz w:val="28"/>
          <w:szCs w:val="28"/>
          <w:rtl/>
        </w:rPr>
        <w:t xml:space="preserve"> לכל התוכניות</w:t>
      </w:r>
      <w:r>
        <w:rPr>
          <w:rFonts w:eastAsia="Calibri" w:hint="cs"/>
          <w:sz w:val="28"/>
          <w:szCs w:val="28"/>
          <w:rtl/>
        </w:rPr>
        <w:t>.</w:t>
      </w:r>
    </w:p>
    <w:p w14:paraId="13EAD0C4" w14:textId="1FFED357" w:rsidR="00916F6E" w:rsidRPr="00916F6E" w:rsidRDefault="00916F6E" w:rsidP="00693546">
      <w:pPr>
        <w:spacing w:line="276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916F6E">
        <w:rPr>
          <w:rFonts w:eastAsia="Calibri" w:hint="cs"/>
          <w:b/>
          <w:bCs/>
          <w:sz w:val="28"/>
          <w:szCs w:val="28"/>
          <w:u w:val="single"/>
          <w:rtl/>
        </w:rPr>
        <w:t>***מר שמעון כהן סבן מצטרף בזום***</w:t>
      </w:r>
    </w:p>
    <w:p w14:paraId="56A8EB1B" w14:textId="7DDB23A2" w:rsidR="00654F42" w:rsidRDefault="00654F42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1E6A75">
        <w:rPr>
          <w:rFonts w:eastAsia="Calibri" w:hint="cs"/>
          <w:sz w:val="28"/>
          <w:szCs w:val="28"/>
          <w:rtl/>
        </w:rPr>
        <w:t xml:space="preserve">נביאים קוממיות </w:t>
      </w:r>
      <w:r w:rsidR="008E6B0C">
        <w:rPr>
          <w:rFonts w:eastAsia="Calibri"/>
          <w:sz w:val="28"/>
          <w:szCs w:val="28"/>
          <w:rtl/>
        </w:rPr>
        <w:t>–</w:t>
      </w:r>
      <w:r w:rsidR="001E6A75">
        <w:rPr>
          <w:rFonts w:eastAsia="Calibri" w:hint="cs"/>
          <w:sz w:val="28"/>
          <w:szCs w:val="28"/>
          <w:rtl/>
        </w:rPr>
        <w:t xml:space="preserve"> </w:t>
      </w:r>
      <w:r w:rsidR="008E6B0C">
        <w:rPr>
          <w:rFonts w:eastAsia="Calibri" w:hint="cs"/>
          <w:sz w:val="28"/>
          <w:szCs w:val="28"/>
          <w:rtl/>
        </w:rPr>
        <w:t xml:space="preserve">2 צמתים חדשים ומרומזרים עם מעברי חציה מוסדרים. </w:t>
      </w:r>
    </w:p>
    <w:p w14:paraId="10893FE5" w14:textId="023DFF1A" w:rsidR="00913157" w:rsidRDefault="00913157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2A5421">
        <w:rPr>
          <w:rFonts w:eastAsia="Calibri" w:hint="cs"/>
          <w:sz w:val="28"/>
          <w:szCs w:val="28"/>
          <w:rtl/>
        </w:rPr>
        <w:t xml:space="preserve"> בבטיחות בדרכים מה שיוצר את השינוי הגדול  זה תשתיות ואכיפה, כולל חינוך והסברה.</w:t>
      </w:r>
    </w:p>
    <w:p w14:paraId="441F1413" w14:textId="19288E6E" w:rsidR="00226D8B" w:rsidRDefault="002A5421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*אכיפה - תחנת בת ים אמורה לקבל בשבועיים הקרובים תגבור של ניידת נוספת תקצוב של </w:t>
      </w:r>
      <w:proofErr w:type="spellStart"/>
      <w:r>
        <w:rPr>
          <w:rFonts w:eastAsia="Calibri" w:hint="cs"/>
          <w:sz w:val="28"/>
          <w:szCs w:val="28"/>
          <w:rtl/>
        </w:rPr>
        <w:t>הרלב"ד</w:t>
      </w:r>
      <w:proofErr w:type="spellEnd"/>
      <w:r>
        <w:rPr>
          <w:rFonts w:eastAsia="Calibri" w:hint="cs"/>
          <w:sz w:val="28"/>
          <w:szCs w:val="28"/>
          <w:rtl/>
        </w:rPr>
        <w:t>, להגדיל את האכיפה</w:t>
      </w:r>
      <w:r w:rsidR="00F068A8">
        <w:rPr>
          <w:rFonts w:eastAsia="Calibri" w:hint="cs"/>
          <w:sz w:val="28"/>
          <w:szCs w:val="28"/>
          <w:rtl/>
        </w:rPr>
        <w:t xml:space="preserve"> חלק בין עירוני וחלק עירוני.</w:t>
      </w:r>
    </w:p>
    <w:p w14:paraId="4E184B2C" w14:textId="1F6E6A2E" w:rsidR="002A5421" w:rsidRDefault="002A5421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F068A8">
        <w:rPr>
          <w:rFonts w:eastAsia="Calibri" w:hint="cs"/>
          <w:sz w:val="28"/>
          <w:szCs w:val="28"/>
          <w:rtl/>
        </w:rPr>
        <w:t xml:space="preserve">האכיפה תתמקד בצירים וברחובות מאוד </w:t>
      </w:r>
      <w:r w:rsidR="0093680C">
        <w:rPr>
          <w:rFonts w:eastAsia="Calibri" w:hint="cs"/>
          <w:sz w:val="28"/>
          <w:szCs w:val="28"/>
          <w:rtl/>
        </w:rPr>
        <w:t>מסוימים</w:t>
      </w:r>
      <w:r w:rsidR="00F068A8">
        <w:rPr>
          <w:rFonts w:eastAsia="Calibri" w:hint="cs"/>
          <w:sz w:val="28"/>
          <w:szCs w:val="28"/>
          <w:rtl/>
        </w:rPr>
        <w:t>.</w:t>
      </w:r>
    </w:p>
    <w:p w14:paraId="0B10168C" w14:textId="72AAACE6" w:rsidR="00F068A8" w:rsidRDefault="00DA14BA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ED1C4B">
        <w:rPr>
          <w:rFonts w:eastAsia="Calibri" w:hint="cs"/>
          <w:sz w:val="28"/>
          <w:szCs w:val="28"/>
          <w:rtl/>
        </w:rPr>
        <w:t xml:space="preserve">כלים חשמלים </w:t>
      </w:r>
      <w:r w:rsidR="00730CDC">
        <w:rPr>
          <w:rFonts w:eastAsia="Calibri" w:hint="cs"/>
          <w:sz w:val="28"/>
          <w:szCs w:val="28"/>
          <w:rtl/>
        </w:rPr>
        <w:t xml:space="preserve">- </w:t>
      </w:r>
      <w:r w:rsidR="00ED1C4B">
        <w:rPr>
          <w:rFonts w:eastAsia="Calibri" w:hint="cs"/>
          <w:sz w:val="28"/>
          <w:szCs w:val="28"/>
          <w:rtl/>
        </w:rPr>
        <w:t>3 תאונות השנה</w:t>
      </w:r>
      <w:r w:rsidR="00730CDC">
        <w:rPr>
          <w:rFonts w:eastAsia="Calibri" w:hint="cs"/>
          <w:sz w:val="28"/>
          <w:szCs w:val="28"/>
          <w:rtl/>
        </w:rPr>
        <w:t xml:space="preserve"> </w:t>
      </w:r>
      <w:r w:rsidR="00730CDC" w:rsidRPr="00730CDC">
        <w:rPr>
          <w:rFonts w:eastAsia="Calibri"/>
          <w:sz w:val="28"/>
          <w:szCs w:val="28"/>
          <w:rtl/>
        </w:rPr>
        <w:t>שפגעו בהולכי רגל</w:t>
      </w:r>
      <w:r>
        <w:rPr>
          <w:rFonts w:eastAsia="Calibri" w:hint="cs"/>
          <w:sz w:val="28"/>
          <w:szCs w:val="28"/>
          <w:rtl/>
        </w:rPr>
        <w:t>.</w:t>
      </w:r>
    </w:p>
    <w:p w14:paraId="3C777C1D" w14:textId="748EA51D" w:rsidR="00ED1C4B" w:rsidRDefault="00ED1C4B" w:rsidP="00DF72AB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DF72AB">
        <w:rPr>
          <w:rFonts w:eastAsia="Calibri" w:hint="cs"/>
          <w:sz w:val="28"/>
          <w:szCs w:val="28"/>
          <w:rtl/>
        </w:rPr>
        <w:t xml:space="preserve">יש בעיה לאומית של </w:t>
      </w:r>
      <w:r w:rsidR="004F36F8">
        <w:rPr>
          <w:rFonts w:eastAsia="Calibri" w:hint="cs"/>
          <w:sz w:val="28"/>
          <w:szCs w:val="28"/>
          <w:rtl/>
        </w:rPr>
        <w:t xml:space="preserve">רגולציה </w:t>
      </w:r>
      <w:r w:rsidR="00DF72AB">
        <w:rPr>
          <w:rFonts w:eastAsia="Calibri" w:hint="cs"/>
          <w:sz w:val="28"/>
          <w:szCs w:val="28"/>
          <w:rtl/>
        </w:rPr>
        <w:t xml:space="preserve">שכל אחד יכול לקנות רגולציה ולנסוע במהירות 40 50, </w:t>
      </w:r>
      <w:r w:rsidR="0046454A">
        <w:rPr>
          <w:rFonts w:eastAsia="Calibri" w:hint="cs"/>
          <w:sz w:val="28"/>
          <w:szCs w:val="28"/>
          <w:rtl/>
        </w:rPr>
        <w:t xml:space="preserve">60 </w:t>
      </w:r>
      <w:r w:rsidR="00DF72AB">
        <w:rPr>
          <w:rFonts w:eastAsia="Calibri" w:hint="cs"/>
          <w:sz w:val="28"/>
          <w:szCs w:val="28"/>
          <w:rtl/>
        </w:rPr>
        <w:t xml:space="preserve">קמ"ש. </w:t>
      </w:r>
      <w:r w:rsidR="004F36F8">
        <w:rPr>
          <w:rFonts w:eastAsia="Calibri" w:hint="cs"/>
          <w:sz w:val="28"/>
          <w:szCs w:val="28"/>
          <w:rtl/>
        </w:rPr>
        <w:t xml:space="preserve"> </w:t>
      </w:r>
    </w:p>
    <w:p w14:paraId="685F3ACE" w14:textId="6FA0C24D" w:rsidR="004F36F8" w:rsidRDefault="004F36F8" w:rsidP="00693546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46454A">
        <w:rPr>
          <w:rFonts w:eastAsia="Calibri" w:hint="cs"/>
          <w:sz w:val="28"/>
          <w:szCs w:val="28"/>
          <w:rtl/>
        </w:rPr>
        <w:t>חלק מתוכנית העבודה של בת ים זה לקדם מבצעי אכיפה גם הסברתיים בשיתוף המשטרה והאכיפה העירונית.</w:t>
      </w:r>
    </w:p>
    <w:p w14:paraId="1775B5D5" w14:textId="75BEB72A" w:rsidR="00DA14BA" w:rsidRDefault="00DB4F46" w:rsidP="002335D5">
      <w:p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*אכיפת המשטרה עולה כל שנה</w:t>
      </w:r>
      <w:r w:rsidR="00D740E1">
        <w:rPr>
          <w:rFonts w:eastAsia="Calibri" w:hint="cs"/>
          <w:sz w:val="28"/>
          <w:szCs w:val="28"/>
          <w:rtl/>
        </w:rPr>
        <w:t xml:space="preserve"> ב </w:t>
      </w:r>
      <w:r w:rsidR="00D740E1">
        <w:rPr>
          <w:rFonts w:eastAsia="Calibri"/>
          <w:sz w:val="28"/>
          <w:szCs w:val="28"/>
          <w:rtl/>
        </w:rPr>
        <w:t>–</w:t>
      </w:r>
      <w:r w:rsidR="00D740E1">
        <w:rPr>
          <w:rFonts w:eastAsia="Calibri" w:hint="cs"/>
          <w:sz w:val="28"/>
          <w:szCs w:val="28"/>
          <w:rtl/>
        </w:rPr>
        <w:t xml:space="preserve"> 4 שנים אחרונות </w:t>
      </w:r>
      <w:r>
        <w:rPr>
          <w:rFonts w:eastAsia="Calibri" w:hint="cs"/>
          <w:sz w:val="28"/>
          <w:szCs w:val="28"/>
          <w:rtl/>
        </w:rPr>
        <w:t xml:space="preserve"> בין 30%-</w:t>
      </w:r>
      <w:r w:rsidR="00D740E1">
        <w:rPr>
          <w:rFonts w:eastAsia="Calibri" w:hint="cs"/>
          <w:sz w:val="28"/>
          <w:szCs w:val="28"/>
          <w:rtl/>
        </w:rPr>
        <w:t>2</w:t>
      </w:r>
      <w:r>
        <w:rPr>
          <w:rFonts w:eastAsia="Calibri" w:hint="cs"/>
          <w:sz w:val="28"/>
          <w:szCs w:val="28"/>
          <w:rtl/>
        </w:rPr>
        <w:t>0%.</w:t>
      </w:r>
    </w:p>
    <w:p w14:paraId="68A106B9" w14:textId="6D0EA0A5" w:rsidR="00DB4F46" w:rsidRDefault="00DB4F46" w:rsidP="002335D5">
      <w:p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*המשטרה מנסה לקדם את האכיפה עם בת ים</w:t>
      </w:r>
      <w:r w:rsidR="009B2A56">
        <w:rPr>
          <w:rFonts w:eastAsia="Calibri" w:hint="cs"/>
          <w:sz w:val="28"/>
          <w:szCs w:val="28"/>
          <w:rtl/>
        </w:rPr>
        <w:t xml:space="preserve"> בנושא </w:t>
      </w:r>
      <w:r w:rsidR="007329D1">
        <w:rPr>
          <w:rFonts w:eastAsia="Calibri" w:hint="cs"/>
          <w:sz w:val="28"/>
          <w:szCs w:val="28"/>
          <w:rtl/>
        </w:rPr>
        <w:t>הקורקינטים החשמליים</w:t>
      </w:r>
      <w:r w:rsidR="007A2611">
        <w:rPr>
          <w:rFonts w:eastAsia="Calibri" w:hint="cs"/>
          <w:sz w:val="28"/>
          <w:szCs w:val="28"/>
          <w:rtl/>
        </w:rPr>
        <w:t xml:space="preserve"> עם הייעוץ המשפטי</w:t>
      </w:r>
      <w:r w:rsidR="00DE659C">
        <w:rPr>
          <w:rFonts w:eastAsia="Calibri" w:hint="cs"/>
          <w:sz w:val="28"/>
          <w:szCs w:val="28"/>
          <w:rtl/>
        </w:rPr>
        <w:t xml:space="preserve"> בעיר</w:t>
      </w:r>
      <w:r>
        <w:rPr>
          <w:rFonts w:eastAsia="Calibri" w:hint="cs"/>
          <w:sz w:val="28"/>
          <w:szCs w:val="28"/>
          <w:rtl/>
        </w:rPr>
        <w:t xml:space="preserve">. </w:t>
      </w:r>
    </w:p>
    <w:p w14:paraId="3610004D" w14:textId="1DBEADA8" w:rsidR="009B2A56" w:rsidRDefault="009B2A56" w:rsidP="002335D5">
      <w:p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2B128B">
        <w:rPr>
          <w:rFonts w:eastAsia="Calibri" w:hint="cs"/>
          <w:sz w:val="28"/>
          <w:szCs w:val="28"/>
          <w:rtl/>
        </w:rPr>
        <w:t>ברחוב בן גוריון כמות התאונות ירדה משמעותית והאכיפה עלתה</w:t>
      </w:r>
      <w:r w:rsidR="001207F8">
        <w:rPr>
          <w:rFonts w:eastAsia="Calibri" w:hint="cs"/>
          <w:sz w:val="28"/>
          <w:szCs w:val="28"/>
          <w:rtl/>
        </w:rPr>
        <w:t xml:space="preserve"> משמעותית</w:t>
      </w:r>
      <w:r w:rsidR="002B128B">
        <w:rPr>
          <w:rFonts w:eastAsia="Calibri" w:hint="cs"/>
          <w:sz w:val="28"/>
          <w:szCs w:val="28"/>
          <w:rtl/>
        </w:rPr>
        <w:t>.</w:t>
      </w:r>
    </w:p>
    <w:p w14:paraId="4E011A53" w14:textId="2D5730CF" w:rsidR="00E625AD" w:rsidRDefault="00E625AD" w:rsidP="002335D5">
      <w:p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B474C2">
        <w:rPr>
          <w:rFonts w:eastAsia="Calibri" w:hint="cs"/>
          <w:sz w:val="28"/>
          <w:szCs w:val="28"/>
          <w:rtl/>
        </w:rPr>
        <w:t xml:space="preserve">רחוב </w:t>
      </w:r>
      <w:r w:rsidR="00CD5DD4">
        <w:rPr>
          <w:rFonts w:eastAsia="Calibri" w:hint="cs"/>
          <w:sz w:val="28"/>
          <w:szCs w:val="28"/>
          <w:rtl/>
        </w:rPr>
        <w:t>לבורנו</w:t>
      </w:r>
      <w:r w:rsidR="00B474C2">
        <w:rPr>
          <w:rFonts w:eastAsia="Calibri" w:hint="cs"/>
          <w:sz w:val="28"/>
          <w:szCs w:val="28"/>
          <w:rtl/>
        </w:rPr>
        <w:t xml:space="preserve"> הופך לרחוב חד</w:t>
      </w:r>
      <w:r w:rsidR="00CD5DD4">
        <w:rPr>
          <w:rFonts w:eastAsia="Calibri" w:hint="cs"/>
          <w:sz w:val="28"/>
          <w:szCs w:val="28"/>
          <w:rtl/>
        </w:rPr>
        <w:t>-סטרי</w:t>
      </w:r>
      <w:r w:rsidR="00B474C2">
        <w:rPr>
          <w:rFonts w:eastAsia="Calibri" w:hint="cs"/>
          <w:sz w:val="28"/>
          <w:szCs w:val="28"/>
          <w:rtl/>
        </w:rPr>
        <w:t>, העבודות החלו, הרחוב יהפוך להיות בטוח יותר למשתמשי הדרך ולתלמידים ברחוב.</w:t>
      </w:r>
    </w:p>
    <w:p w14:paraId="519D89EC" w14:textId="79CAEE27" w:rsidR="00B474C2" w:rsidRDefault="00B474C2" w:rsidP="00706FFF">
      <w:p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0867EC">
        <w:rPr>
          <w:rFonts w:eastAsia="Calibri" w:hint="cs"/>
          <w:sz w:val="28"/>
          <w:szCs w:val="28"/>
          <w:rtl/>
        </w:rPr>
        <w:t xml:space="preserve">הרשות </w:t>
      </w:r>
      <w:r w:rsidR="00706FFF">
        <w:rPr>
          <w:rFonts w:eastAsia="Calibri" w:hint="cs"/>
          <w:sz w:val="28"/>
          <w:szCs w:val="28"/>
          <w:rtl/>
        </w:rPr>
        <w:t>מנס</w:t>
      </w:r>
      <w:r w:rsidR="000867EC">
        <w:rPr>
          <w:rFonts w:eastAsia="Calibri" w:hint="cs"/>
          <w:sz w:val="28"/>
          <w:szCs w:val="28"/>
          <w:rtl/>
        </w:rPr>
        <w:t>ה</w:t>
      </w:r>
      <w:r w:rsidR="00706FFF">
        <w:rPr>
          <w:rFonts w:eastAsia="Calibri" w:hint="cs"/>
          <w:sz w:val="28"/>
          <w:szCs w:val="28"/>
          <w:rtl/>
        </w:rPr>
        <w:t xml:space="preserve"> להפעיל מיזם חינוכי בטיחותי</w:t>
      </w:r>
      <w:r w:rsidR="00FD0DF0">
        <w:rPr>
          <w:rFonts w:eastAsia="Calibri" w:hint="cs"/>
          <w:sz w:val="28"/>
          <w:szCs w:val="28"/>
          <w:rtl/>
        </w:rPr>
        <w:t xml:space="preserve"> עם מנהלים בבתי ספר </w:t>
      </w:r>
      <w:r w:rsidR="00706FFF">
        <w:rPr>
          <w:rFonts w:eastAsia="Calibri" w:hint="cs"/>
          <w:sz w:val="28"/>
          <w:szCs w:val="28"/>
          <w:rtl/>
        </w:rPr>
        <w:t xml:space="preserve"> של  הורים מתנדבים בשעות הבוקר לטובת חציית כבישים של תלמידי</w:t>
      </w:r>
      <w:r w:rsidR="002D0BB0">
        <w:rPr>
          <w:rFonts w:eastAsia="Calibri" w:hint="cs"/>
          <w:sz w:val="28"/>
          <w:szCs w:val="28"/>
          <w:rtl/>
        </w:rPr>
        <w:t>ם</w:t>
      </w:r>
      <w:r w:rsidR="00706FFF">
        <w:rPr>
          <w:rFonts w:eastAsia="Calibri" w:hint="cs"/>
          <w:sz w:val="28"/>
          <w:szCs w:val="28"/>
          <w:rtl/>
        </w:rPr>
        <w:t xml:space="preserve"> ליד בתי הספר.</w:t>
      </w:r>
    </w:p>
    <w:p w14:paraId="508984A1" w14:textId="77777777" w:rsidR="002D0BB0" w:rsidRDefault="002D0BB0" w:rsidP="00706FFF">
      <w:pPr>
        <w:rPr>
          <w:rFonts w:eastAsia="Calibri"/>
          <w:sz w:val="28"/>
          <w:szCs w:val="28"/>
          <w:rtl/>
        </w:rPr>
      </w:pPr>
    </w:p>
    <w:p w14:paraId="34A34C15" w14:textId="77777777" w:rsidR="002D0BB0" w:rsidRDefault="002D0BB0" w:rsidP="00706FFF">
      <w:pPr>
        <w:rPr>
          <w:rFonts w:eastAsia="Calibri"/>
          <w:sz w:val="28"/>
          <w:szCs w:val="28"/>
          <w:rtl/>
        </w:rPr>
      </w:pPr>
    </w:p>
    <w:p w14:paraId="24695754" w14:textId="77777777" w:rsidR="00FD0DF0" w:rsidRDefault="00FD0DF0" w:rsidP="00706FFF">
      <w:pPr>
        <w:rPr>
          <w:rFonts w:eastAsia="Calibri"/>
          <w:sz w:val="28"/>
          <w:szCs w:val="28"/>
          <w:rtl/>
        </w:rPr>
      </w:pPr>
    </w:p>
    <w:p w14:paraId="7D5EA572" w14:textId="77777777" w:rsidR="00FD0DF0" w:rsidRDefault="00FD0DF0" w:rsidP="00706FFF">
      <w:pPr>
        <w:rPr>
          <w:rFonts w:eastAsia="Calibri"/>
          <w:sz w:val="28"/>
          <w:szCs w:val="28"/>
          <w:rtl/>
        </w:rPr>
      </w:pPr>
    </w:p>
    <w:p w14:paraId="249C29AE" w14:textId="77777777" w:rsidR="00654F42" w:rsidRDefault="00654F42" w:rsidP="002335D5">
      <w:pPr>
        <w:rPr>
          <w:rFonts w:eastAsia="Calibri"/>
          <w:sz w:val="28"/>
          <w:szCs w:val="28"/>
          <w:rtl/>
        </w:rPr>
      </w:pPr>
    </w:p>
    <w:p w14:paraId="38F4BC9D" w14:textId="4A05058E" w:rsidR="008976C3" w:rsidRDefault="008976C3" w:rsidP="00B14092">
      <w:pPr>
        <w:spacing w:line="360" w:lineRule="auto"/>
        <w:ind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40668A90" w14:textId="5A134A1E" w:rsidR="006A66E7" w:rsidRDefault="006A66E7" w:rsidP="00941344">
      <w:pPr>
        <w:spacing w:line="276" w:lineRule="auto"/>
        <w:ind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 w:rsidRPr="006A66E7">
        <w:rPr>
          <w:rFonts w:asciiTheme="majorBidi" w:eastAsia="Calibri" w:hAnsiTheme="majorBidi" w:cstheme="majorBidi" w:hint="cs"/>
          <w:sz w:val="28"/>
          <w:szCs w:val="28"/>
          <w:rtl/>
        </w:rPr>
        <w:t>*</w:t>
      </w:r>
      <w:r w:rsidR="00226D8B">
        <w:rPr>
          <w:rFonts w:asciiTheme="majorBidi" w:eastAsia="Calibri" w:hAnsiTheme="majorBidi" w:cstheme="majorBidi" w:hint="cs"/>
          <w:sz w:val="28"/>
          <w:szCs w:val="28"/>
          <w:rtl/>
        </w:rPr>
        <w:t xml:space="preserve">למצוא דרכים שהחצייה </w:t>
      </w:r>
      <w:r w:rsidR="009B2A56">
        <w:rPr>
          <w:rFonts w:asciiTheme="majorBidi" w:eastAsia="Calibri" w:hAnsiTheme="majorBidi" w:cstheme="majorBidi" w:hint="cs"/>
          <w:sz w:val="28"/>
          <w:szCs w:val="28"/>
          <w:rtl/>
        </w:rPr>
        <w:t>תהיה</w:t>
      </w:r>
      <w:r w:rsidR="00226D8B">
        <w:rPr>
          <w:rFonts w:asciiTheme="majorBidi" w:eastAsia="Calibri" w:hAnsiTheme="majorBidi" w:cstheme="majorBidi" w:hint="cs"/>
          <w:sz w:val="28"/>
          <w:szCs w:val="28"/>
          <w:rtl/>
        </w:rPr>
        <w:t xml:space="preserve"> בטוחה</w:t>
      </w:r>
      <w:r w:rsidR="007E3792">
        <w:rPr>
          <w:rFonts w:asciiTheme="majorBidi" w:eastAsia="Calibri" w:hAnsiTheme="majorBidi" w:cstheme="majorBidi" w:hint="cs"/>
          <w:sz w:val="28"/>
          <w:szCs w:val="28"/>
          <w:rtl/>
        </w:rPr>
        <w:t xml:space="preserve">, </w:t>
      </w:r>
      <w:r w:rsidR="00226D8B">
        <w:rPr>
          <w:rFonts w:asciiTheme="majorBidi" w:eastAsia="Calibri" w:hAnsiTheme="majorBidi" w:cstheme="majorBidi" w:hint="cs"/>
          <w:sz w:val="28"/>
          <w:szCs w:val="28"/>
          <w:rtl/>
        </w:rPr>
        <w:t>שכמה שפחות אנשים ייפגעו.</w:t>
      </w:r>
    </w:p>
    <w:p w14:paraId="5B70E968" w14:textId="00644153" w:rsidR="00ED1C4B" w:rsidRDefault="00ED1C4B" w:rsidP="00941344">
      <w:pPr>
        <w:spacing w:line="276" w:lineRule="auto"/>
        <w:ind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*</w:t>
      </w:r>
      <w:r w:rsidR="00A45437">
        <w:rPr>
          <w:rFonts w:asciiTheme="majorBidi" w:eastAsia="Calibri" w:hAnsiTheme="majorBidi" w:cstheme="majorBidi" w:hint="cs"/>
          <w:sz w:val="28"/>
          <w:szCs w:val="28"/>
          <w:rtl/>
        </w:rPr>
        <w:t>העיר החלה באכיפה עירונית של כלים חשמליים.</w:t>
      </w:r>
      <w:r w:rsidR="0046454A">
        <w:rPr>
          <w:rFonts w:asciiTheme="majorBidi" w:eastAsia="Calibri" w:hAnsiTheme="majorBidi" w:cstheme="majorBidi" w:hint="cs"/>
          <w:sz w:val="28"/>
          <w:szCs w:val="28"/>
          <w:rtl/>
        </w:rPr>
        <w:t xml:space="preserve"> המטרה להגדיל את האכיפה.</w:t>
      </w:r>
    </w:p>
    <w:p w14:paraId="1F9F31C4" w14:textId="11E2C208" w:rsidR="00E12AF2" w:rsidRDefault="00E12AF2" w:rsidP="00941344">
      <w:pPr>
        <w:spacing w:line="276" w:lineRule="auto"/>
        <w:ind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*</w:t>
      </w:r>
      <w:r w:rsidR="000E6707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507F1A">
        <w:rPr>
          <w:rFonts w:asciiTheme="majorBidi" w:eastAsia="Calibri" w:hAnsiTheme="majorBidi" w:cstheme="majorBidi" w:hint="cs"/>
          <w:sz w:val="28"/>
          <w:szCs w:val="28"/>
          <w:rtl/>
        </w:rPr>
        <w:t xml:space="preserve">הרשות </w:t>
      </w:r>
      <w:r w:rsidR="000E6707">
        <w:rPr>
          <w:rFonts w:asciiTheme="majorBidi" w:eastAsia="Calibri" w:hAnsiTheme="majorBidi" w:cstheme="majorBidi" w:hint="cs"/>
          <w:sz w:val="28"/>
          <w:szCs w:val="28"/>
          <w:rtl/>
        </w:rPr>
        <w:t>מסמנ</w:t>
      </w:r>
      <w:r w:rsidR="00A40C48">
        <w:rPr>
          <w:rFonts w:asciiTheme="majorBidi" w:eastAsia="Calibri" w:hAnsiTheme="majorBidi" w:cstheme="majorBidi" w:hint="cs"/>
          <w:sz w:val="28"/>
          <w:szCs w:val="28"/>
          <w:rtl/>
        </w:rPr>
        <w:t>ת</w:t>
      </w:r>
      <w:r w:rsidR="000E6707">
        <w:rPr>
          <w:rFonts w:asciiTheme="majorBidi" w:eastAsia="Calibri" w:hAnsiTheme="majorBidi" w:cstheme="majorBidi" w:hint="cs"/>
          <w:sz w:val="28"/>
          <w:szCs w:val="28"/>
          <w:rtl/>
        </w:rPr>
        <w:t xml:space="preserve"> לקורקינטים מקומות חנייה ונמצא</w:t>
      </w:r>
      <w:r w:rsidR="00507F1A">
        <w:rPr>
          <w:rFonts w:asciiTheme="majorBidi" w:eastAsia="Calibri" w:hAnsiTheme="majorBidi" w:cstheme="majorBidi" w:hint="cs"/>
          <w:sz w:val="28"/>
          <w:szCs w:val="28"/>
          <w:rtl/>
        </w:rPr>
        <w:t>ת</w:t>
      </w:r>
      <w:r w:rsidR="000E6707">
        <w:rPr>
          <w:rFonts w:asciiTheme="majorBidi" w:eastAsia="Calibri" w:hAnsiTheme="majorBidi" w:cstheme="majorBidi" w:hint="cs"/>
          <w:sz w:val="28"/>
          <w:szCs w:val="28"/>
          <w:rtl/>
        </w:rPr>
        <w:t xml:space="preserve"> בשיח עם החברות על מנת להגביל </w:t>
      </w:r>
      <w:r w:rsidR="001E1C12">
        <w:rPr>
          <w:rFonts w:asciiTheme="majorBidi" w:eastAsia="Calibri" w:hAnsiTheme="majorBidi" w:cstheme="majorBidi" w:hint="cs"/>
          <w:sz w:val="28"/>
          <w:szCs w:val="28"/>
          <w:rtl/>
        </w:rPr>
        <w:t>אותם כמה שיותר.</w:t>
      </w:r>
    </w:p>
    <w:p w14:paraId="34AE43E5" w14:textId="7DCA73AF" w:rsidR="007E3792" w:rsidRDefault="007E3792" w:rsidP="00941344">
      <w:pPr>
        <w:spacing w:line="276" w:lineRule="auto"/>
        <w:ind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</w:p>
    <w:p w14:paraId="5A43BC26" w14:textId="77777777" w:rsidR="00B14092" w:rsidRDefault="00B14092" w:rsidP="00B14092">
      <w:pPr>
        <w:spacing w:line="360" w:lineRule="auto"/>
        <w:ind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</w:p>
    <w:p w14:paraId="708A0201" w14:textId="77777777" w:rsidR="00CD5DD4" w:rsidRDefault="00CD5DD4" w:rsidP="004B7D4A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</w:p>
    <w:p w14:paraId="56BDE3C4" w14:textId="77777777" w:rsidR="00B14092" w:rsidRPr="006A66E7" w:rsidRDefault="00B14092" w:rsidP="004B7D4A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</w:p>
    <w:p w14:paraId="3C459DA5" w14:textId="5B5DFA35" w:rsidR="006652AD" w:rsidRPr="007272F7" w:rsidRDefault="006652AD" w:rsidP="00E546DF">
      <w:pPr>
        <w:spacing w:line="480" w:lineRule="auto"/>
        <w:ind w:left="169"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הוועדה:_____________</w:t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תאריך:___________________</w:t>
      </w:r>
    </w:p>
    <w:sectPr w:rsidR="006652AD" w:rsidRPr="007272F7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1A9D" w14:textId="77777777" w:rsidR="00077996" w:rsidRDefault="00077996" w:rsidP="00AC32C8">
      <w:r>
        <w:separator/>
      </w:r>
    </w:p>
  </w:endnote>
  <w:endnote w:type="continuationSeparator" w:id="0">
    <w:p w14:paraId="4FB68055" w14:textId="77777777" w:rsidR="00077996" w:rsidRDefault="00077996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03642B78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21E31" w:rsidRPr="00621E3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9881" w14:textId="77777777" w:rsidR="00077996" w:rsidRDefault="00077996" w:rsidP="00AC32C8">
      <w:r>
        <w:separator/>
      </w:r>
    </w:p>
  </w:footnote>
  <w:footnote w:type="continuationSeparator" w:id="0">
    <w:p w14:paraId="366F037B" w14:textId="77777777" w:rsidR="00077996" w:rsidRDefault="00077996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E7A"/>
    <w:multiLevelType w:val="hybridMultilevel"/>
    <w:tmpl w:val="CD70E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4E11"/>
    <w:multiLevelType w:val="hybridMultilevel"/>
    <w:tmpl w:val="ACD6118A"/>
    <w:lvl w:ilvl="0" w:tplc="06A0A8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14E7C"/>
    <w:multiLevelType w:val="multilevel"/>
    <w:tmpl w:val="7D08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E4D08"/>
    <w:multiLevelType w:val="multilevel"/>
    <w:tmpl w:val="D03C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45013"/>
    <w:multiLevelType w:val="hybridMultilevel"/>
    <w:tmpl w:val="3D4E4AD0"/>
    <w:lvl w:ilvl="0" w:tplc="6D6C2DE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85608"/>
    <w:multiLevelType w:val="hybridMultilevel"/>
    <w:tmpl w:val="072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71F37"/>
    <w:multiLevelType w:val="hybridMultilevel"/>
    <w:tmpl w:val="7A2691BC"/>
    <w:lvl w:ilvl="0" w:tplc="66320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C2E57"/>
    <w:multiLevelType w:val="hybridMultilevel"/>
    <w:tmpl w:val="F3FEF93E"/>
    <w:lvl w:ilvl="0" w:tplc="7A0A50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E71A7"/>
    <w:multiLevelType w:val="hybridMultilevel"/>
    <w:tmpl w:val="4956D142"/>
    <w:lvl w:ilvl="0" w:tplc="066003A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56826"/>
    <w:multiLevelType w:val="hybridMultilevel"/>
    <w:tmpl w:val="F1829898"/>
    <w:lvl w:ilvl="0" w:tplc="3EBAB0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E64AE"/>
    <w:multiLevelType w:val="hybridMultilevel"/>
    <w:tmpl w:val="3BD85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75140"/>
    <w:multiLevelType w:val="hybridMultilevel"/>
    <w:tmpl w:val="D34A4E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618109">
    <w:abstractNumId w:val="7"/>
  </w:num>
  <w:num w:numId="2" w16cid:durableId="1398355118">
    <w:abstractNumId w:val="11"/>
  </w:num>
  <w:num w:numId="3" w16cid:durableId="1173571906">
    <w:abstractNumId w:val="6"/>
  </w:num>
  <w:num w:numId="4" w16cid:durableId="161971247">
    <w:abstractNumId w:val="12"/>
  </w:num>
  <w:num w:numId="5" w16cid:durableId="894464477">
    <w:abstractNumId w:val="1"/>
  </w:num>
  <w:num w:numId="6" w16cid:durableId="1089961189">
    <w:abstractNumId w:val="8"/>
  </w:num>
  <w:num w:numId="7" w16cid:durableId="508644066">
    <w:abstractNumId w:val="5"/>
  </w:num>
  <w:num w:numId="8" w16cid:durableId="1895198451">
    <w:abstractNumId w:val="4"/>
  </w:num>
  <w:num w:numId="9" w16cid:durableId="1394739419">
    <w:abstractNumId w:val="0"/>
  </w:num>
  <w:num w:numId="10" w16cid:durableId="1589191892">
    <w:abstractNumId w:val="10"/>
  </w:num>
  <w:num w:numId="11" w16cid:durableId="695892406">
    <w:abstractNumId w:val="9"/>
  </w:num>
  <w:num w:numId="12" w16cid:durableId="1555459653">
    <w:abstractNumId w:val="3"/>
  </w:num>
  <w:num w:numId="13" w16cid:durableId="924607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34CD"/>
    <w:rsid w:val="00005B7E"/>
    <w:rsid w:val="00013233"/>
    <w:rsid w:val="000138C4"/>
    <w:rsid w:val="000158D5"/>
    <w:rsid w:val="00017AAB"/>
    <w:rsid w:val="00022162"/>
    <w:rsid w:val="00024987"/>
    <w:rsid w:val="00025238"/>
    <w:rsid w:val="0002595F"/>
    <w:rsid w:val="00026402"/>
    <w:rsid w:val="00032FDF"/>
    <w:rsid w:val="0004101F"/>
    <w:rsid w:val="000446CA"/>
    <w:rsid w:val="0005434A"/>
    <w:rsid w:val="00061A99"/>
    <w:rsid w:val="000675BE"/>
    <w:rsid w:val="000704D2"/>
    <w:rsid w:val="000762FF"/>
    <w:rsid w:val="00077996"/>
    <w:rsid w:val="00081EFE"/>
    <w:rsid w:val="000826EC"/>
    <w:rsid w:val="00083243"/>
    <w:rsid w:val="0008486B"/>
    <w:rsid w:val="00085130"/>
    <w:rsid w:val="000867EC"/>
    <w:rsid w:val="000875A7"/>
    <w:rsid w:val="00090FF3"/>
    <w:rsid w:val="00096BFE"/>
    <w:rsid w:val="00097130"/>
    <w:rsid w:val="000A264D"/>
    <w:rsid w:val="000A487A"/>
    <w:rsid w:val="000A7121"/>
    <w:rsid w:val="000A732E"/>
    <w:rsid w:val="000B14DD"/>
    <w:rsid w:val="000B2F72"/>
    <w:rsid w:val="000B3339"/>
    <w:rsid w:val="000B3979"/>
    <w:rsid w:val="000B464D"/>
    <w:rsid w:val="000B7BCA"/>
    <w:rsid w:val="000C0C99"/>
    <w:rsid w:val="000C103D"/>
    <w:rsid w:val="000C1983"/>
    <w:rsid w:val="000C38CC"/>
    <w:rsid w:val="000C439C"/>
    <w:rsid w:val="000C5A1B"/>
    <w:rsid w:val="000C75EF"/>
    <w:rsid w:val="000D135A"/>
    <w:rsid w:val="000D33F0"/>
    <w:rsid w:val="000D7806"/>
    <w:rsid w:val="000E31F9"/>
    <w:rsid w:val="000E37D0"/>
    <w:rsid w:val="000E6707"/>
    <w:rsid w:val="000E6E9D"/>
    <w:rsid w:val="000F0B7E"/>
    <w:rsid w:val="000F0CD9"/>
    <w:rsid w:val="000F11D2"/>
    <w:rsid w:val="000F17B9"/>
    <w:rsid w:val="000F255E"/>
    <w:rsid w:val="000F2FDF"/>
    <w:rsid w:val="000F4A23"/>
    <w:rsid w:val="001008B1"/>
    <w:rsid w:val="0010320C"/>
    <w:rsid w:val="001105A6"/>
    <w:rsid w:val="001125A4"/>
    <w:rsid w:val="001207F8"/>
    <w:rsid w:val="00120C20"/>
    <w:rsid w:val="0012314F"/>
    <w:rsid w:val="00124135"/>
    <w:rsid w:val="001270E3"/>
    <w:rsid w:val="00131564"/>
    <w:rsid w:val="0013502D"/>
    <w:rsid w:val="0013507A"/>
    <w:rsid w:val="00135815"/>
    <w:rsid w:val="00135D33"/>
    <w:rsid w:val="00136883"/>
    <w:rsid w:val="00136E87"/>
    <w:rsid w:val="0014190C"/>
    <w:rsid w:val="00144494"/>
    <w:rsid w:val="001455C7"/>
    <w:rsid w:val="00150BC9"/>
    <w:rsid w:val="0015730A"/>
    <w:rsid w:val="00157936"/>
    <w:rsid w:val="00164709"/>
    <w:rsid w:val="00165896"/>
    <w:rsid w:val="00166BCF"/>
    <w:rsid w:val="00170656"/>
    <w:rsid w:val="00173AB6"/>
    <w:rsid w:val="0017734C"/>
    <w:rsid w:val="00180435"/>
    <w:rsid w:val="00182D2E"/>
    <w:rsid w:val="00187A91"/>
    <w:rsid w:val="00190CD2"/>
    <w:rsid w:val="0019524F"/>
    <w:rsid w:val="001A1A19"/>
    <w:rsid w:val="001A1C08"/>
    <w:rsid w:val="001A21D3"/>
    <w:rsid w:val="001A4AA5"/>
    <w:rsid w:val="001A5ED3"/>
    <w:rsid w:val="001B2339"/>
    <w:rsid w:val="001B3DB4"/>
    <w:rsid w:val="001B44BC"/>
    <w:rsid w:val="001C051E"/>
    <w:rsid w:val="001C0FF1"/>
    <w:rsid w:val="001C6ACA"/>
    <w:rsid w:val="001D04CF"/>
    <w:rsid w:val="001D1894"/>
    <w:rsid w:val="001D1F1C"/>
    <w:rsid w:val="001D2112"/>
    <w:rsid w:val="001D5DAB"/>
    <w:rsid w:val="001E17F0"/>
    <w:rsid w:val="001E1C12"/>
    <w:rsid w:val="001E3E70"/>
    <w:rsid w:val="001E60BF"/>
    <w:rsid w:val="001E6A75"/>
    <w:rsid w:val="00200D5A"/>
    <w:rsid w:val="00202FFA"/>
    <w:rsid w:val="00207B75"/>
    <w:rsid w:val="00212741"/>
    <w:rsid w:val="002203BF"/>
    <w:rsid w:val="00221FDB"/>
    <w:rsid w:val="002236B2"/>
    <w:rsid w:val="002246D4"/>
    <w:rsid w:val="00226D8B"/>
    <w:rsid w:val="00230155"/>
    <w:rsid w:val="0023067D"/>
    <w:rsid w:val="00230AEB"/>
    <w:rsid w:val="00231B08"/>
    <w:rsid w:val="00231E79"/>
    <w:rsid w:val="00232502"/>
    <w:rsid w:val="00233079"/>
    <w:rsid w:val="002335D5"/>
    <w:rsid w:val="002338F8"/>
    <w:rsid w:val="002358DE"/>
    <w:rsid w:val="00242F04"/>
    <w:rsid w:val="0024515A"/>
    <w:rsid w:val="00245C33"/>
    <w:rsid w:val="00246F51"/>
    <w:rsid w:val="00247E0C"/>
    <w:rsid w:val="00247E0F"/>
    <w:rsid w:val="00252AC3"/>
    <w:rsid w:val="00254372"/>
    <w:rsid w:val="002577FE"/>
    <w:rsid w:val="00265C6D"/>
    <w:rsid w:val="002718A8"/>
    <w:rsid w:val="0027243B"/>
    <w:rsid w:val="0027491A"/>
    <w:rsid w:val="0028041C"/>
    <w:rsid w:val="002904C5"/>
    <w:rsid w:val="0029538F"/>
    <w:rsid w:val="00296045"/>
    <w:rsid w:val="002A0856"/>
    <w:rsid w:val="002A0967"/>
    <w:rsid w:val="002A44C8"/>
    <w:rsid w:val="002A5421"/>
    <w:rsid w:val="002A58D9"/>
    <w:rsid w:val="002B128B"/>
    <w:rsid w:val="002B1F76"/>
    <w:rsid w:val="002B2FF4"/>
    <w:rsid w:val="002B5756"/>
    <w:rsid w:val="002B5A41"/>
    <w:rsid w:val="002D0BB0"/>
    <w:rsid w:val="002D0FF2"/>
    <w:rsid w:val="002D46AE"/>
    <w:rsid w:val="002E0A07"/>
    <w:rsid w:val="002E1925"/>
    <w:rsid w:val="002E4976"/>
    <w:rsid w:val="002E76E8"/>
    <w:rsid w:val="002F354C"/>
    <w:rsid w:val="002F5367"/>
    <w:rsid w:val="002F7C4C"/>
    <w:rsid w:val="00301039"/>
    <w:rsid w:val="00302C57"/>
    <w:rsid w:val="0030773A"/>
    <w:rsid w:val="00313201"/>
    <w:rsid w:val="00321290"/>
    <w:rsid w:val="00326FF0"/>
    <w:rsid w:val="00327CC6"/>
    <w:rsid w:val="003314D7"/>
    <w:rsid w:val="003333F7"/>
    <w:rsid w:val="003342F6"/>
    <w:rsid w:val="0034074C"/>
    <w:rsid w:val="0034449C"/>
    <w:rsid w:val="0034510A"/>
    <w:rsid w:val="003455E5"/>
    <w:rsid w:val="00345B78"/>
    <w:rsid w:val="00346136"/>
    <w:rsid w:val="00347374"/>
    <w:rsid w:val="0035115F"/>
    <w:rsid w:val="003516D4"/>
    <w:rsid w:val="003525DE"/>
    <w:rsid w:val="00356938"/>
    <w:rsid w:val="0035768E"/>
    <w:rsid w:val="00357AA4"/>
    <w:rsid w:val="0036007D"/>
    <w:rsid w:val="00360C30"/>
    <w:rsid w:val="0036276D"/>
    <w:rsid w:val="00363F0D"/>
    <w:rsid w:val="00371EE1"/>
    <w:rsid w:val="00376175"/>
    <w:rsid w:val="003821AD"/>
    <w:rsid w:val="003839B8"/>
    <w:rsid w:val="00384059"/>
    <w:rsid w:val="00384CE1"/>
    <w:rsid w:val="00384EAD"/>
    <w:rsid w:val="003A0B47"/>
    <w:rsid w:val="003A1731"/>
    <w:rsid w:val="003A252C"/>
    <w:rsid w:val="003A65A1"/>
    <w:rsid w:val="003B032C"/>
    <w:rsid w:val="003B1B5E"/>
    <w:rsid w:val="003B3D9F"/>
    <w:rsid w:val="003B478C"/>
    <w:rsid w:val="003B5079"/>
    <w:rsid w:val="003C25F3"/>
    <w:rsid w:val="003C575C"/>
    <w:rsid w:val="003C63B7"/>
    <w:rsid w:val="003C7540"/>
    <w:rsid w:val="003D61B1"/>
    <w:rsid w:val="003E24FC"/>
    <w:rsid w:val="003E53BB"/>
    <w:rsid w:val="003E7414"/>
    <w:rsid w:val="003F0F61"/>
    <w:rsid w:val="003F3D80"/>
    <w:rsid w:val="003F6442"/>
    <w:rsid w:val="003F7433"/>
    <w:rsid w:val="003F7AE6"/>
    <w:rsid w:val="00403466"/>
    <w:rsid w:val="0040463F"/>
    <w:rsid w:val="004067F3"/>
    <w:rsid w:val="004101C4"/>
    <w:rsid w:val="00412205"/>
    <w:rsid w:val="004141B4"/>
    <w:rsid w:val="00415AF3"/>
    <w:rsid w:val="00425765"/>
    <w:rsid w:val="00426834"/>
    <w:rsid w:val="00435E27"/>
    <w:rsid w:val="00437D3E"/>
    <w:rsid w:val="0044653E"/>
    <w:rsid w:val="00451628"/>
    <w:rsid w:val="00452210"/>
    <w:rsid w:val="0045515B"/>
    <w:rsid w:val="00455707"/>
    <w:rsid w:val="00457F02"/>
    <w:rsid w:val="004602FB"/>
    <w:rsid w:val="00462883"/>
    <w:rsid w:val="0046454A"/>
    <w:rsid w:val="00465018"/>
    <w:rsid w:val="00467181"/>
    <w:rsid w:val="00471E1D"/>
    <w:rsid w:val="00471E4F"/>
    <w:rsid w:val="00474C76"/>
    <w:rsid w:val="00475AC2"/>
    <w:rsid w:val="00475E2E"/>
    <w:rsid w:val="004770AD"/>
    <w:rsid w:val="00483ED3"/>
    <w:rsid w:val="00496B92"/>
    <w:rsid w:val="004A1ABD"/>
    <w:rsid w:val="004A32BE"/>
    <w:rsid w:val="004A517A"/>
    <w:rsid w:val="004A62B8"/>
    <w:rsid w:val="004B714C"/>
    <w:rsid w:val="004B7D4A"/>
    <w:rsid w:val="004B7D92"/>
    <w:rsid w:val="004C11EF"/>
    <w:rsid w:val="004C2EB4"/>
    <w:rsid w:val="004D1807"/>
    <w:rsid w:val="004D2B2A"/>
    <w:rsid w:val="004E3C89"/>
    <w:rsid w:val="004E6F71"/>
    <w:rsid w:val="004F0B1C"/>
    <w:rsid w:val="004F2A2B"/>
    <w:rsid w:val="004F36F8"/>
    <w:rsid w:val="004F4861"/>
    <w:rsid w:val="00501742"/>
    <w:rsid w:val="00502486"/>
    <w:rsid w:val="0050303A"/>
    <w:rsid w:val="0050332C"/>
    <w:rsid w:val="00503FEF"/>
    <w:rsid w:val="00506507"/>
    <w:rsid w:val="00507F1A"/>
    <w:rsid w:val="00510CD3"/>
    <w:rsid w:val="005224D9"/>
    <w:rsid w:val="005307AA"/>
    <w:rsid w:val="0053081A"/>
    <w:rsid w:val="0053205D"/>
    <w:rsid w:val="00534912"/>
    <w:rsid w:val="00534E0F"/>
    <w:rsid w:val="00537932"/>
    <w:rsid w:val="00543233"/>
    <w:rsid w:val="00545F3F"/>
    <w:rsid w:val="00546D25"/>
    <w:rsid w:val="005513AF"/>
    <w:rsid w:val="00551DFE"/>
    <w:rsid w:val="00553821"/>
    <w:rsid w:val="00554081"/>
    <w:rsid w:val="005566C3"/>
    <w:rsid w:val="00565640"/>
    <w:rsid w:val="00565DEB"/>
    <w:rsid w:val="00566AC1"/>
    <w:rsid w:val="00567A0E"/>
    <w:rsid w:val="00570BCC"/>
    <w:rsid w:val="00571693"/>
    <w:rsid w:val="00571F70"/>
    <w:rsid w:val="005761DF"/>
    <w:rsid w:val="00576428"/>
    <w:rsid w:val="0057648B"/>
    <w:rsid w:val="005802FB"/>
    <w:rsid w:val="00587A7F"/>
    <w:rsid w:val="0059086F"/>
    <w:rsid w:val="00591D6A"/>
    <w:rsid w:val="005A0E6D"/>
    <w:rsid w:val="005A2FDC"/>
    <w:rsid w:val="005A37E7"/>
    <w:rsid w:val="005A4FBF"/>
    <w:rsid w:val="005B043C"/>
    <w:rsid w:val="005B3A69"/>
    <w:rsid w:val="005B448B"/>
    <w:rsid w:val="005B4B86"/>
    <w:rsid w:val="005B50FC"/>
    <w:rsid w:val="005B71AA"/>
    <w:rsid w:val="005C450B"/>
    <w:rsid w:val="005C69A9"/>
    <w:rsid w:val="005D3A7A"/>
    <w:rsid w:val="005D4B1D"/>
    <w:rsid w:val="005D557F"/>
    <w:rsid w:val="005D659C"/>
    <w:rsid w:val="005D6805"/>
    <w:rsid w:val="005D7089"/>
    <w:rsid w:val="005E2EF2"/>
    <w:rsid w:val="005E450F"/>
    <w:rsid w:val="005E4DE5"/>
    <w:rsid w:val="005E77E7"/>
    <w:rsid w:val="005F0A02"/>
    <w:rsid w:val="005F2A9C"/>
    <w:rsid w:val="00602ED6"/>
    <w:rsid w:val="00603F37"/>
    <w:rsid w:val="006110A7"/>
    <w:rsid w:val="0061149B"/>
    <w:rsid w:val="00612CE1"/>
    <w:rsid w:val="0061563C"/>
    <w:rsid w:val="00615951"/>
    <w:rsid w:val="006177C7"/>
    <w:rsid w:val="00621BE4"/>
    <w:rsid w:val="00621E31"/>
    <w:rsid w:val="00622619"/>
    <w:rsid w:val="006239F5"/>
    <w:rsid w:val="00624E1A"/>
    <w:rsid w:val="00625992"/>
    <w:rsid w:val="00625D5B"/>
    <w:rsid w:val="006331D4"/>
    <w:rsid w:val="00635353"/>
    <w:rsid w:val="0063641E"/>
    <w:rsid w:val="006364C5"/>
    <w:rsid w:val="00636D0A"/>
    <w:rsid w:val="00637DF2"/>
    <w:rsid w:val="006472FD"/>
    <w:rsid w:val="00653BE9"/>
    <w:rsid w:val="00654F42"/>
    <w:rsid w:val="006652AD"/>
    <w:rsid w:val="00665F97"/>
    <w:rsid w:val="00666604"/>
    <w:rsid w:val="00670CDB"/>
    <w:rsid w:val="0067443A"/>
    <w:rsid w:val="006778AD"/>
    <w:rsid w:val="00677958"/>
    <w:rsid w:val="006803FE"/>
    <w:rsid w:val="006822C5"/>
    <w:rsid w:val="00683F06"/>
    <w:rsid w:val="006866B8"/>
    <w:rsid w:val="00687466"/>
    <w:rsid w:val="00687F7F"/>
    <w:rsid w:val="006906FC"/>
    <w:rsid w:val="0069229E"/>
    <w:rsid w:val="00692A17"/>
    <w:rsid w:val="00693546"/>
    <w:rsid w:val="00695D6A"/>
    <w:rsid w:val="006A120B"/>
    <w:rsid w:val="006A2472"/>
    <w:rsid w:val="006A2501"/>
    <w:rsid w:val="006A66E7"/>
    <w:rsid w:val="006B2634"/>
    <w:rsid w:val="006B31AF"/>
    <w:rsid w:val="006B3EC4"/>
    <w:rsid w:val="006B4BDF"/>
    <w:rsid w:val="006B6ED3"/>
    <w:rsid w:val="006C030C"/>
    <w:rsid w:val="006C143D"/>
    <w:rsid w:val="006C45C9"/>
    <w:rsid w:val="006C6EF4"/>
    <w:rsid w:val="006C6EF7"/>
    <w:rsid w:val="006D5642"/>
    <w:rsid w:val="006D65F5"/>
    <w:rsid w:val="006E2D71"/>
    <w:rsid w:val="006E310B"/>
    <w:rsid w:val="006E60A9"/>
    <w:rsid w:val="006F6B48"/>
    <w:rsid w:val="00702496"/>
    <w:rsid w:val="00706FFF"/>
    <w:rsid w:val="0071487D"/>
    <w:rsid w:val="00722503"/>
    <w:rsid w:val="0072332A"/>
    <w:rsid w:val="007250FA"/>
    <w:rsid w:val="007272F7"/>
    <w:rsid w:val="00727674"/>
    <w:rsid w:val="00730CDC"/>
    <w:rsid w:val="007329D1"/>
    <w:rsid w:val="00736670"/>
    <w:rsid w:val="00737E5F"/>
    <w:rsid w:val="007452B1"/>
    <w:rsid w:val="00752AAB"/>
    <w:rsid w:val="007615A4"/>
    <w:rsid w:val="00762A48"/>
    <w:rsid w:val="007705AA"/>
    <w:rsid w:val="007716DB"/>
    <w:rsid w:val="0077331A"/>
    <w:rsid w:val="00774EAD"/>
    <w:rsid w:val="0077606F"/>
    <w:rsid w:val="00776915"/>
    <w:rsid w:val="007801B9"/>
    <w:rsid w:val="007850B1"/>
    <w:rsid w:val="00793799"/>
    <w:rsid w:val="0079524D"/>
    <w:rsid w:val="00797F9A"/>
    <w:rsid w:val="007A2611"/>
    <w:rsid w:val="007A4413"/>
    <w:rsid w:val="007A4870"/>
    <w:rsid w:val="007A7A86"/>
    <w:rsid w:val="007B1CC0"/>
    <w:rsid w:val="007B39B6"/>
    <w:rsid w:val="007B79EA"/>
    <w:rsid w:val="007C1588"/>
    <w:rsid w:val="007C1819"/>
    <w:rsid w:val="007C2182"/>
    <w:rsid w:val="007C4ACA"/>
    <w:rsid w:val="007C67ED"/>
    <w:rsid w:val="007C7620"/>
    <w:rsid w:val="007D0DBA"/>
    <w:rsid w:val="007D0F9A"/>
    <w:rsid w:val="007D187B"/>
    <w:rsid w:val="007D7B0C"/>
    <w:rsid w:val="007E3792"/>
    <w:rsid w:val="007E5859"/>
    <w:rsid w:val="007E788C"/>
    <w:rsid w:val="007F25E2"/>
    <w:rsid w:val="007F2ECE"/>
    <w:rsid w:val="007F5350"/>
    <w:rsid w:val="007F6299"/>
    <w:rsid w:val="007F6DE4"/>
    <w:rsid w:val="008014D7"/>
    <w:rsid w:val="008047F8"/>
    <w:rsid w:val="00810DB1"/>
    <w:rsid w:val="00821F93"/>
    <w:rsid w:val="00822C58"/>
    <w:rsid w:val="00831884"/>
    <w:rsid w:val="008448C7"/>
    <w:rsid w:val="00850609"/>
    <w:rsid w:val="00851123"/>
    <w:rsid w:val="00851274"/>
    <w:rsid w:val="008563CE"/>
    <w:rsid w:val="008604E0"/>
    <w:rsid w:val="008635F5"/>
    <w:rsid w:val="00863A1C"/>
    <w:rsid w:val="00865598"/>
    <w:rsid w:val="00870B70"/>
    <w:rsid w:val="0087255E"/>
    <w:rsid w:val="00872A83"/>
    <w:rsid w:val="00880F3D"/>
    <w:rsid w:val="00881ED0"/>
    <w:rsid w:val="00883DB2"/>
    <w:rsid w:val="0089255E"/>
    <w:rsid w:val="0089436F"/>
    <w:rsid w:val="00895A3D"/>
    <w:rsid w:val="008976C3"/>
    <w:rsid w:val="00897D32"/>
    <w:rsid w:val="008A1090"/>
    <w:rsid w:val="008A3AC6"/>
    <w:rsid w:val="008A4AAA"/>
    <w:rsid w:val="008A4C48"/>
    <w:rsid w:val="008A5D08"/>
    <w:rsid w:val="008A612F"/>
    <w:rsid w:val="008A70BD"/>
    <w:rsid w:val="008A70F3"/>
    <w:rsid w:val="008A718E"/>
    <w:rsid w:val="008B0AFC"/>
    <w:rsid w:val="008B0E53"/>
    <w:rsid w:val="008B4E04"/>
    <w:rsid w:val="008B4E30"/>
    <w:rsid w:val="008C039C"/>
    <w:rsid w:val="008C2172"/>
    <w:rsid w:val="008D3F6F"/>
    <w:rsid w:val="008D78D2"/>
    <w:rsid w:val="008E346D"/>
    <w:rsid w:val="008E6096"/>
    <w:rsid w:val="008E6B0C"/>
    <w:rsid w:val="008E6B30"/>
    <w:rsid w:val="008F105B"/>
    <w:rsid w:val="008F1812"/>
    <w:rsid w:val="008F45C4"/>
    <w:rsid w:val="00902A03"/>
    <w:rsid w:val="00902E16"/>
    <w:rsid w:val="009035BA"/>
    <w:rsid w:val="00904B38"/>
    <w:rsid w:val="00905658"/>
    <w:rsid w:val="00913157"/>
    <w:rsid w:val="00916F6E"/>
    <w:rsid w:val="00921721"/>
    <w:rsid w:val="0092232B"/>
    <w:rsid w:val="00922347"/>
    <w:rsid w:val="00925473"/>
    <w:rsid w:val="00925BC0"/>
    <w:rsid w:val="00925C01"/>
    <w:rsid w:val="009303D9"/>
    <w:rsid w:val="00931FB3"/>
    <w:rsid w:val="009343BA"/>
    <w:rsid w:val="00934437"/>
    <w:rsid w:val="009361DD"/>
    <w:rsid w:val="0093680C"/>
    <w:rsid w:val="00937E31"/>
    <w:rsid w:val="0094063D"/>
    <w:rsid w:val="00941344"/>
    <w:rsid w:val="00941A50"/>
    <w:rsid w:val="00942E55"/>
    <w:rsid w:val="0094674E"/>
    <w:rsid w:val="00947D7B"/>
    <w:rsid w:val="009505E1"/>
    <w:rsid w:val="009510A1"/>
    <w:rsid w:val="00956509"/>
    <w:rsid w:val="00956F3D"/>
    <w:rsid w:val="00961D6D"/>
    <w:rsid w:val="009721DF"/>
    <w:rsid w:val="0097329E"/>
    <w:rsid w:val="00983D8D"/>
    <w:rsid w:val="00983FC2"/>
    <w:rsid w:val="00984514"/>
    <w:rsid w:val="00985663"/>
    <w:rsid w:val="00990078"/>
    <w:rsid w:val="009916B6"/>
    <w:rsid w:val="009928CF"/>
    <w:rsid w:val="009947F5"/>
    <w:rsid w:val="00995F41"/>
    <w:rsid w:val="009970E5"/>
    <w:rsid w:val="00997CF7"/>
    <w:rsid w:val="009A7037"/>
    <w:rsid w:val="009B1225"/>
    <w:rsid w:val="009B2A56"/>
    <w:rsid w:val="009B4243"/>
    <w:rsid w:val="009C1979"/>
    <w:rsid w:val="009C2373"/>
    <w:rsid w:val="009C23DB"/>
    <w:rsid w:val="009C2506"/>
    <w:rsid w:val="009C2C60"/>
    <w:rsid w:val="009D1AAA"/>
    <w:rsid w:val="009D1DB6"/>
    <w:rsid w:val="009D4C22"/>
    <w:rsid w:val="009D54EE"/>
    <w:rsid w:val="009D6AAB"/>
    <w:rsid w:val="009D6AD5"/>
    <w:rsid w:val="009D7517"/>
    <w:rsid w:val="009E2811"/>
    <w:rsid w:val="009E62DA"/>
    <w:rsid w:val="009F42BF"/>
    <w:rsid w:val="009F59B5"/>
    <w:rsid w:val="009F5B29"/>
    <w:rsid w:val="009F73AB"/>
    <w:rsid w:val="00A00836"/>
    <w:rsid w:val="00A05193"/>
    <w:rsid w:val="00A05FA6"/>
    <w:rsid w:val="00A14041"/>
    <w:rsid w:val="00A14CFF"/>
    <w:rsid w:val="00A2006D"/>
    <w:rsid w:val="00A20A5D"/>
    <w:rsid w:val="00A21BA6"/>
    <w:rsid w:val="00A229D3"/>
    <w:rsid w:val="00A229E3"/>
    <w:rsid w:val="00A238D3"/>
    <w:rsid w:val="00A26160"/>
    <w:rsid w:val="00A276CE"/>
    <w:rsid w:val="00A30B19"/>
    <w:rsid w:val="00A322A3"/>
    <w:rsid w:val="00A32712"/>
    <w:rsid w:val="00A40C48"/>
    <w:rsid w:val="00A410A4"/>
    <w:rsid w:val="00A44E26"/>
    <w:rsid w:val="00A45437"/>
    <w:rsid w:val="00A4548F"/>
    <w:rsid w:val="00A462AD"/>
    <w:rsid w:val="00A4672C"/>
    <w:rsid w:val="00A5087A"/>
    <w:rsid w:val="00A53895"/>
    <w:rsid w:val="00A57C0C"/>
    <w:rsid w:val="00A640C5"/>
    <w:rsid w:val="00A6482A"/>
    <w:rsid w:val="00A674E5"/>
    <w:rsid w:val="00A7010A"/>
    <w:rsid w:val="00A73BA6"/>
    <w:rsid w:val="00A765D9"/>
    <w:rsid w:val="00A85D4E"/>
    <w:rsid w:val="00A86554"/>
    <w:rsid w:val="00A903B2"/>
    <w:rsid w:val="00A92342"/>
    <w:rsid w:val="00A94D1E"/>
    <w:rsid w:val="00A96DAC"/>
    <w:rsid w:val="00A9755D"/>
    <w:rsid w:val="00AA0629"/>
    <w:rsid w:val="00AA1AC4"/>
    <w:rsid w:val="00AA1DA4"/>
    <w:rsid w:val="00AA248C"/>
    <w:rsid w:val="00AA3220"/>
    <w:rsid w:val="00AA4C09"/>
    <w:rsid w:val="00AA508A"/>
    <w:rsid w:val="00AB2637"/>
    <w:rsid w:val="00AB48A4"/>
    <w:rsid w:val="00AB48F0"/>
    <w:rsid w:val="00AC31A4"/>
    <w:rsid w:val="00AC32C8"/>
    <w:rsid w:val="00AD1CB7"/>
    <w:rsid w:val="00AD21D4"/>
    <w:rsid w:val="00AD285E"/>
    <w:rsid w:val="00AD2A12"/>
    <w:rsid w:val="00AD2E85"/>
    <w:rsid w:val="00AD793B"/>
    <w:rsid w:val="00AE23A7"/>
    <w:rsid w:val="00AF02E3"/>
    <w:rsid w:val="00AF05DE"/>
    <w:rsid w:val="00AF2707"/>
    <w:rsid w:val="00AF271F"/>
    <w:rsid w:val="00AF6AE1"/>
    <w:rsid w:val="00AF6CAD"/>
    <w:rsid w:val="00AF6DF6"/>
    <w:rsid w:val="00AF7EB2"/>
    <w:rsid w:val="00B014D1"/>
    <w:rsid w:val="00B039E0"/>
    <w:rsid w:val="00B06266"/>
    <w:rsid w:val="00B1120D"/>
    <w:rsid w:val="00B11D32"/>
    <w:rsid w:val="00B14092"/>
    <w:rsid w:val="00B164A9"/>
    <w:rsid w:val="00B204A7"/>
    <w:rsid w:val="00B20E57"/>
    <w:rsid w:val="00B2409C"/>
    <w:rsid w:val="00B25CAC"/>
    <w:rsid w:val="00B2760B"/>
    <w:rsid w:val="00B3669C"/>
    <w:rsid w:val="00B37326"/>
    <w:rsid w:val="00B4119B"/>
    <w:rsid w:val="00B42148"/>
    <w:rsid w:val="00B459B2"/>
    <w:rsid w:val="00B474C2"/>
    <w:rsid w:val="00B47599"/>
    <w:rsid w:val="00B5023F"/>
    <w:rsid w:val="00B50521"/>
    <w:rsid w:val="00B55C02"/>
    <w:rsid w:val="00B601DF"/>
    <w:rsid w:val="00B62DC4"/>
    <w:rsid w:val="00B654A8"/>
    <w:rsid w:val="00B704F3"/>
    <w:rsid w:val="00B7086A"/>
    <w:rsid w:val="00B7124A"/>
    <w:rsid w:val="00B72ECA"/>
    <w:rsid w:val="00B7389D"/>
    <w:rsid w:val="00B769E0"/>
    <w:rsid w:val="00B829BC"/>
    <w:rsid w:val="00B8448F"/>
    <w:rsid w:val="00B846A8"/>
    <w:rsid w:val="00B85721"/>
    <w:rsid w:val="00B85D6E"/>
    <w:rsid w:val="00B87E42"/>
    <w:rsid w:val="00B931E1"/>
    <w:rsid w:val="00B97AE6"/>
    <w:rsid w:val="00BA059A"/>
    <w:rsid w:val="00BA05A2"/>
    <w:rsid w:val="00BA05AB"/>
    <w:rsid w:val="00BA0EB6"/>
    <w:rsid w:val="00BA151B"/>
    <w:rsid w:val="00BA2667"/>
    <w:rsid w:val="00BA2B0D"/>
    <w:rsid w:val="00BB26C4"/>
    <w:rsid w:val="00BB4A7B"/>
    <w:rsid w:val="00BB4F1A"/>
    <w:rsid w:val="00BB5683"/>
    <w:rsid w:val="00BB7DBF"/>
    <w:rsid w:val="00BC4CB0"/>
    <w:rsid w:val="00BC65B1"/>
    <w:rsid w:val="00BC730F"/>
    <w:rsid w:val="00BD3396"/>
    <w:rsid w:val="00BD3950"/>
    <w:rsid w:val="00BD6527"/>
    <w:rsid w:val="00BD6E2D"/>
    <w:rsid w:val="00BD70A7"/>
    <w:rsid w:val="00BE16EB"/>
    <w:rsid w:val="00BE23FF"/>
    <w:rsid w:val="00BE3FCB"/>
    <w:rsid w:val="00BF04CB"/>
    <w:rsid w:val="00BF208C"/>
    <w:rsid w:val="00BF3BDA"/>
    <w:rsid w:val="00C02F92"/>
    <w:rsid w:val="00C03C16"/>
    <w:rsid w:val="00C06BB3"/>
    <w:rsid w:val="00C124D3"/>
    <w:rsid w:val="00C13A7B"/>
    <w:rsid w:val="00C175D4"/>
    <w:rsid w:val="00C264D6"/>
    <w:rsid w:val="00C278E8"/>
    <w:rsid w:val="00C33795"/>
    <w:rsid w:val="00C3685F"/>
    <w:rsid w:val="00C52B23"/>
    <w:rsid w:val="00C53629"/>
    <w:rsid w:val="00C72C88"/>
    <w:rsid w:val="00C80CAB"/>
    <w:rsid w:val="00C8155E"/>
    <w:rsid w:val="00C84E16"/>
    <w:rsid w:val="00C908BF"/>
    <w:rsid w:val="00C95477"/>
    <w:rsid w:val="00C97112"/>
    <w:rsid w:val="00C97303"/>
    <w:rsid w:val="00C97B68"/>
    <w:rsid w:val="00CA0BC4"/>
    <w:rsid w:val="00CA1509"/>
    <w:rsid w:val="00CA259A"/>
    <w:rsid w:val="00CA27DE"/>
    <w:rsid w:val="00CB03D4"/>
    <w:rsid w:val="00CB2052"/>
    <w:rsid w:val="00CB34B3"/>
    <w:rsid w:val="00CC0717"/>
    <w:rsid w:val="00CC1D4E"/>
    <w:rsid w:val="00CC1DE7"/>
    <w:rsid w:val="00CC1F68"/>
    <w:rsid w:val="00CC408F"/>
    <w:rsid w:val="00CC5913"/>
    <w:rsid w:val="00CC76F7"/>
    <w:rsid w:val="00CD451E"/>
    <w:rsid w:val="00CD480B"/>
    <w:rsid w:val="00CD5A6E"/>
    <w:rsid w:val="00CD5DD4"/>
    <w:rsid w:val="00CD719E"/>
    <w:rsid w:val="00CE0544"/>
    <w:rsid w:val="00CE0CCB"/>
    <w:rsid w:val="00CE3CAE"/>
    <w:rsid w:val="00CE6DA1"/>
    <w:rsid w:val="00CF24BC"/>
    <w:rsid w:val="00CF3523"/>
    <w:rsid w:val="00CF5A5A"/>
    <w:rsid w:val="00CF6790"/>
    <w:rsid w:val="00CF7835"/>
    <w:rsid w:val="00D00A54"/>
    <w:rsid w:val="00D00F23"/>
    <w:rsid w:val="00D01D4E"/>
    <w:rsid w:val="00D066BE"/>
    <w:rsid w:val="00D106F4"/>
    <w:rsid w:val="00D12D97"/>
    <w:rsid w:val="00D207EF"/>
    <w:rsid w:val="00D21842"/>
    <w:rsid w:val="00D23937"/>
    <w:rsid w:val="00D239AD"/>
    <w:rsid w:val="00D23F59"/>
    <w:rsid w:val="00D259B9"/>
    <w:rsid w:val="00D26CA4"/>
    <w:rsid w:val="00D42998"/>
    <w:rsid w:val="00D43218"/>
    <w:rsid w:val="00D436CB"/>
    <w:rsid w:val="00D45931"/>
    <w:rsid w:val="00D45AEA"/>
    <w:rsid w:val="00D473DE"/>
    <w:rsid w:val="00D500C1"/>
    <w:rsid w:val="00D50D65"/>
    <w:rsid w:val="00D549C7"/>
    <w:rsid w:val="00D54CFB"/>
    <w:rsid w:val="00D63046"/>
    <w:rsid w:val="00D64920"/>
    <w:rsid w:val="00D660BE"/>
    <w:rsid w:val="00D70CAD"/>
    <w:rsid w:val="00D73340"/>
    <w:rsid w:val="00D73977"/>
    <w:rsid w:val="00D73CFB"/>
    <w:rsid w:val="00D740E1"/>
    <w:rsid w:val="00D74CF2"/>
    <w:rsid w:val="00D8207D"/>
    <w:rsid w:val="00D8296D"/>
    <w:rsid w:val="00D862B1"/>
    <w:rsid w:val="00D923E9"/>
    <w:rsid w:val="00D92DA0"/>
    <w:rsid w:val="00DA14BA"/>
    <w:rsid w:val="00DA375C"/>
    <w:rsid w:val="00DB4F46"/>
    <w:rsid w:val="00DB70E1"/>
    <w:rsid w:val="00DC0C02"/>
    <w:rsid w:val="00DC0F63"/>
    <w:rsid w:val="00DC1DFB"/>
    <w:rsid w:val="00DC3E20"/>
    <w:rsid w:val="00DC4AE2"/>
    <w:rsid w:val="00DC4E9D"/>
    <w:rsid w:val="00DC6DCF"/>
    <w:rsid w:val="00DC6F87"/>
    <w:rsid w:val="00DC70E7"/>
    <w:rsid w:val="00DC757C"/>
    <w:rsid w:val="00DD1F4D"/>
    <w:rsid w:val="00DD2448"/>
    <w:rsid w:val="00DD47AA"/>
    <w:rsid w:val="00DE0450"/>
    <w:rsid w:val="00DE2595"/>
    <w:rsid w:val="00DE3A01"/>
    <w:rsid w:val="00DE659C"/>
    <w:rsid w:val="00DE7979"/>
    <w:rsid w:val="00DF0E58"/>
    <w:rsid w:val="00DF72AB"/>
    <w:rsid w:val="00E0053B"/>
    <w:rsid w:val="00E02AB9"/>
    <w:rsid w:val="00E0375F"/>
    <w:rsid w:val="00E04A25"/>
    <w:rsid w:val="00E12AF2"/>
    <w:rsid w:val="00E13382"/>
    <w:rsid w:val="00E15370"/>
    <w:rsid w:val="00E156AD"/>
    <w:rsid w:val="00E163EE"/>
    <w:rsid w:val="00E23257"/>
    <w:rsid w:val="00E26F9A"/>
    <w:rsid w:val="00E3049A"/>
    <w:rsid w:val="00E33060"/>
    <w:rsid w:val="00E40020"/>
    <w:rsid w:val="00E4039F"/>
    <w:rsid w:val="00E43E77"/>
    <w:rsid w:val="00E46927"/>
    <w:rsid w:val="00E51993"/>
    <w:rsid w:val="00E53385"/>
    <w:rsid w:val="00E546DF"/>
    <w:rsid w:val="00E557CB"/>
    <w:rsid w:val="00E625AD"/>
    <w:rsid w:val="00E75720"/>
    <w:rsid w:val="00E75A52"/>
    <w:rsid w:val="00E800A4"/>
    <w:rsid w:val="00E84F4E"/>
    <w:rsid w:val="00E85B95"/>
    <w:rsid w:val="00E92BBE"/>
    <w:rsid w:val="00E94390"/>
    <w:rsid w:val="00EB0340"/>
    <w:rsid w:val="00EB0715"/>
    <w:rsid w:val="00EB3D1D"/>
    <w:rsid w:val="00EB400A"/>
    <w:rsid w:val="00EB4BC0"/>
    <w:rsid w:val="00EB6828"/>
    <w:rsid w:val="00EC7D90"/>
    <w:rsid w:val="00ED16DE"/>
    <w:rsid w:val="00ED1C4B"/>
    <w:rsid w:val="00ED335E"/>
    <w:rsid w:val="00ED3F74"/>
    <w:rsid w:val="00ED427C"/>
    <w:rsid w:val="00EE1DF8"/>
    <w:rsid w:val="00EE354D"/>
    <w:rsid w:val="00EE5722"/>
    <w:rsid w:val="00EE6BFC"/>
    <w:rsid w:val="00EF1538"/>
    <w:rsid w:val="00EF2601"/>
    <w:rsid w:val="00EF2986"/>
    <w:rsid w:val="00EF3990"/>
    <w:rsid w:val="00EF6AB3"/>
    <w:rsid w:val="00EF7656"/>
    <w:rsid w:val="00F068A8"/>
    <w:rsid w:val="00F1154F"/>
    <w:rsid w:val="00F1177F"/>
    <w:rsid w:val="00F210CA"/>
    <w:rsid w:val="00F224E7"/>
    <w:rsid w:val="00F228ED"/>
    <w:rsid w:val="00F24F9C"/>
    <w:rsid w:val="00F279B9"/>
    <w:rsid w:val="00F32A66"/>
    <w:rsid w:val="00F3604E"/>
    <w:rsid w:val="00F3667A"/>
    <w:rsid w:val="00F37A09"/>
    <w:rsid w:val="00F42FC6"/>
    <w:rsid w:val="00F431BF"/>
    <w:rsid w:val="00F519D8"/>
    <w:rsid w:val="00F51D6A"/>
    <w:rsid w:val="00F55E40"/>
    <w:rsid w:val="00F5603C"/>
    <w:rsid w:val="00F7032F"/>
    <w:rsid w:val="00F70A63"/>
    <w:rsid w:val="00F762AB"/>
    <w:rsid w:val="00F76F4E"/>
    <w:rsid w:val="00F80DF3"/>
    <w:rsid w:val="00F83216"/>
    <w:rsid w:val="00F8417E"/>
    <w:rsid w:val="00F85DDB"/>
    <w:rsid w:val="00F87127"/>
    <w:rsid w:val="00F92E64"/>
    <w:rsid w:val="00F94480"/>
    <w:rsid w:val="00F96180"/>
    <w:rsid w:val="00FA536A"/>
    <w:rsid w:val="00FB14C0"/>
    <w:rsid w:val="00FB3B78"/>
    <w:rsid w:val="00FB51E3"/>
    <w:rsid w:val="00FB524F"/>
    <w:rsid w:val="00FB7F6D"/>
    <w:rsid w:val="00FC3AA6"/>
    <w:rsid w:val="00FD0DF0"/>
    <w:rsid w:val="00FD1912"/>
    <w:rsid w:val="00FD3AF5"/>
    <w:rsid w:val="00FD3C52"/>
    <w:rsid w:val="00FD4132"/>
    <w:rsid w:val="00FD68C2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E7AE3617-789F-4976-940B-16FD34D0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D4F2-1C73-48B9-BAFE-F6CF0934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240</TotalTime>
  <Pages>3</Pages>
  <Words>461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55</cp:revision>
  <cp:lastPrinted>2025-07-30T09:14:00Z</cp:lastPrinted>
  <dcterms:created xsi:type="dcterms:W3CDTF">2025-11-04T09:36:00Z</dcterms:created>
  <dcterms:modified xsi:type="dcterms:W3CDTF">2025-11-10T09:42:00Z</dcterms:modified>
</cp:coreProperties>
</file>