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BC63" w14:textId="77777777" w:rsidR="00BF3BDA" w:rsidRDefault="00BF3BDA" w:rsidP="00942E55">
      <w:pPr>
        <w:rPr>
          <w:rtl/>
        </w:rPr>
      </w:pPr>
    </w:p>
    <w:p w14:paraId="51D0AA97" w14:textId="77777777" w:rsidR="000F729B" w:rsidRPr="000F729B" w:rsidRDefault="000F729B" w:rsidP="000F729B">
      <w:pPr>
        <w:rPr>
          <w:rFonts w:eastAsia="Calibri"/>
          <w:rtl/>
        </w:rPr>
      </w:pPr>
    </w:p>
    <w:p w14:paraId="4D2D4E01" w14:textId="0E3D3C18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  <w:rtl/>
        </w:rPr>
      </w:pPr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פרוטקול  </w:t>
      </w:r>
      <w:r w:rsidR="00036BD0">
        <w:rPr>
          <w:rFonts w:hint="cs"/>
          <w:b/>
          <w:bCs/>
          <w:sz w:val="28"/>
          <w:szCs w:val="28"/>
          <w:u w:val="single"/>
          <w:rtl/>
        </w:rPr>
        <w:t>3</w:t>
      </w:r>
      <w:r w:rsidR="00E857CD">
        <w:rPr>
          <w:rFonts w:hint="cs"/>
          <w:b/>
          <w:bCs/>
          <w:sz w:val="28"/>
          <w:szCs w:val="28"/>
          <w:u w:val="single"/>
          <w:rtl/>
        </w:rPr>
        <w:t xml:space="preserve">.25 </w:t>
      </w:r>
      <w:r w:rsidR="00014A3F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 ועדה למאבק בנגע </w:t>
      </w:r>
      <w:r w:rsidR="00036BD0">
        <w:rPr>
          <w:rFonts w:hint="cs"/>
          <w:b/>
          <w:bCs/>
          <w:sz w:val="28"/>
          <w:szCs w:val="28"/>
          <w:u w:val="single"/>
          <w:rtl/>
        </w:rPr>
        <w:t>ה</w:t>
      </w:r>
      <w:r w:rsidRPr="000F729B">
        <w:rPr>
          <w:rFonts w:hint="cs"/>
          <w:b/>
          <w:bCs/>
          <w:sz w:val="28"/>
          <w:szCs w:val="28"/>
          <w:u w:val="single"/>
          <w:rtl/>
        </w:rPr>
        <w:t>סמים</w:t>
      </w:r>
    </w:p>
    <w:p w14:paraId="5E164C76" w14:textId="77777777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  <w:rtl/>
        </w:rPr>
      </w:pPr>
    </w:p>
    <w:p w14:paraId="18802B61" w14:textId="7E5CF71A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</w:rPr>
      </w:pPr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 מישיבה שהתקיימה ביום </w:t>
      </w:r>
      <w:r w:rsidR="00EF4302">
        <w:rPr>
          <w:rFonts w:hint="cs"/>
          <w:b/>
          <w:bCs/>
          <w:sz w:val="28"/>
          <w:szCs w:val="28"/>
          <w:u w:val="single"/>
          <w:rtl/>
        </w:rPr>
        <w:t>29</w:t>
      </w:r>
      <w:r w:rsidR="00036BD0">
        <w:rPr>
          <w:rFonts w:hint="cs"/>
          <w:b/>
          <w:bCs/>
          <w:sz w:val="28"/>
          <w:szCs w:val="28"/>
          <w:u w:val="single"/>
          <w:rtl/>
        </w:rPr>
        <w:t>.7</w:t>
      </w:r>
      <w:r w:rsidR="00E857CD">
        <w:rPr>
          <w:rFonts w:hint="cs"/>
          <w:b/>
          <w:bCs/>
          <w:sz w:val="28"/>
          <w:szCs w:val="28"/>
          <w:u w:val="single"/>
          <w:rtl/>
        </w:rPr>
        <w:t>.</w:t>
      </w:r>
      <w:r w:rsidR="00014A3F">
        <w:rPr>
          <w:rFonts w:hint="cs"/>
          <w:b/>
          <w:bCs/>
          <w:sz w:val="28"/>
          <w:szCs w:val="28"/>
          <w:u w:val="single"/>
          <w:rtl/>
        </w:rPr>
        <w:t>25</w:t>
      </w:r>
      <w:r w:rsidR="00F576E3">
        <w:rPr>
          <w:rFonts w:hint="cs"/>
          <w:b/>
          <w:bCs/>
          <w:sz w:val="28"/>
          <w:szCs w:val="28"/>
          <w:u w:val="single"/>
          <w:rtl/>
        </w:rPr>
        <w:t xml:space="preserve">  </w:t>
      </w:r>
      <w:r w:rsidR="008B1F24">
        <w:rPr>
          <w:rFonts w:hint="cs"/>
          <w:b/>
          <w:bCs/>
          <w:sz w:val="28"/>
          <w:szCs w:val="28"/>
          <w:u w:val="single"/>
          <w:rtl/>
        </w:rPr>
        <w:t>ב</w:t>
      </w:r>
      <w:r w:rsidR="00D912E0">
        <w:rPr>
          <w:rFonts w:hint="cs"/>
          <w:b/>
          <w:bCs/>
          <w:sz w:val="28"/>
          <w:szCs w:val="28"/>
          <w:u w:val="single"/>
          <w:rtl/>
        </w:rPr>
        <w:t>חדר ישיבות וב</w:t>
      </w:r>
      <w:r w:rsidR="0002409D">
        <w:rPr>
          <w:rFonts w:hint="cs"/>
          <w:b/>
          <w:bCs/>
          <w:sz w:val="28"/>
          <w:szCs w:val="28"/>
          <w:u w:val="single"/>
          <w:rtl/>
        </w:rPr>
        <w:t>אמצעות תוכנת ה</w:t>
      </w:r>
      <w:r w:rsidR="008B1F24">
        <w:rPr>
          <w:rFonts w:hint="cs"/>
          <w:b/>
          <w:bCs/>
          <w:sz w:val="28"/>
          <w:szCs w:val="28"/>
          <w:u w:val="single"/>
          <w:rtl/>
        </w:rPr>
        <w:t>זום</w:t>
      </w:r>
    </w:p>
    <w:p w14:paraId="080CD9EB" w14:textId="77777777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</w:rPr>
      </w:pPr>
    </w:p>
    <w:p w14:paraId="7010D041" w14:textId="77777777" w:rsidR="000F729B" w:rsidRPr="000F729B" w:rsidRDefault="000F729B" w:rsidP="000F729B">
      <w:pPr>
        <w:jc w:val="right"/>
        <w:rPr>
          <w:sz w:val="28"/>
          <w:szCs w:val="28"/>
        </w:rPr>
      </w:pPr>
    </w:p>
    <w:p w14:paraId="50123D2E" w14:textId="77777777" w:rsidR="000F729B" w:rsidRPr="000F729B" w:rsidRDefault="000F729B" w:rsidP="000F729B">
      <w:pPr>
        <w:jc w:val="right"/>
        <w:rPr>
          <w:sz w:val="28"/>
          <w:szCs w:val="28"/>
        </w:rPr>
      </w:pPr>
    </w:p>
    <w:p w14:paraId="66C1F961" w14:textId="3C83078F" w:rsidR="000F729B" w:rsidRDefault="000F729B" w:rsidP="000F729B">
      <w:pPr>
        <w:rPr>
          <w:sz w:val="28"/>
          <w:szCs w:val="28"/>
          <w:rtl/>
        </w:rPr>
      </w:pPr>
      <w:r w:rsidRPr="000F729B">
        <w:rPr>
          <w:rFonts w:hint="cs"/>
          <w:b/>
          <w:bCs/>
          <w:sz w:val="28"/>
          <w:szCs w:val="28"/>
          <w:u w:val="single"/>
          <w:rtl/>
        </w:rPr>
        <w:t>נוכחים ה"ה</w:t>
      </w:r>
      <w:r w:rsidRPr="000F729B">
        <w:rPr>
          <w:rFonts w:hint="cs"/>
          <w:sz w:val="28"/>
          <w:szCs w:val="28"/>
          <w:rtl/>
        </w:rPr>
        <w:t>:</w:t>
      </w:r>
      <w:r w:rsidRPr="000F729B">
        <w:rPr>
          <w:rFonts w:hint="cs"/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ab/>
      </w:r>
      <w:r w:rsidR="006516A8" w:rsidRPr="006516A8">
        <w:rPr>
          <w:sz w:val="28"/>
          <w:szCs w:val="28"/>
          <w:rtl/>
        </w:rPr>
        <w:t>גב' קטי פיאסצקי</w:t>
      </w:r>
      <w:r w:rsidR="006516A8" w:rsidRPr="006516A8">
        <w:rPr>
          <w:rFonts w:hint="cs"/>
          <w:sz w:val="28"/>
          <w:szCs w:val="28"/>
          <w:rtl/>
        </w:rPr>
        <w:t xml:space="preserve"> </w:t>
      </w:r>
      <w:r w:rsidR="006516A8">
        <w:rPr>
          <w:sz w:val="28"/>
          <w:szCs w:val="28"/>
          <w:rtl/>
        </w:rPr>
        <w:tab/>
      </w:r>
      <w:r w:rsidR="006516A8">
        <w:rPr>
          <w:rFonts w:hint="cs"/>
          <w:sz w:val="28"/>
          <w:szCs w:val="28"/>
          <w:rtl/>
        </w:rPr>
        <w:t>-</w:t>
      </w:r>
      <w:r w:rsidR="006516A8">
        <w:rPr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>יו"ר הוועדה</w:t>
      </w:r>
    </w:p>
    <w:p w14:paraId="09C5CA06" w14:textId="0EFCFA36" w:rsidR="00241DFD" w:rsidRDefault="00241DFD" w:rsidP="000F729B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מר </w:t>
      </w:r>
      <w:r w:rsidR="0086500A">
        <w:rPr>
          <w:rFonts w:hint="cs"/>
          <w:sz w:val="28"/>
          <w:szCs w:val="28"/>
          <w:rtl/>
        </w:rPr>
        <w:t>אברהם חקק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חבר הוועדה</w:t>
      </w:r>
      <w:r w:rsidR="00F82C38">
        <w:rPr>
          <w:rFonts w:hint="cs"/>
          <w:sz w:val="28"/>
          <w:szCs w:val="28"/>
          <w:rtl/>
        </w:rPr>
        <w:t xml:space="preserve"> </w:t>
      </w:r>
    </w:p>
    <w:p w14:paraId="651C477A" w14:textId="430AC7CB" w:rsidR="003D13F8" w:rsidRPr="003D13F8" w:rsidRDefault="00014A3F" w:rsidP="001442B5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3D13F8" w:rsidRPr="003D13F8">
        <w:rPr>
          <w:sz w:val="28"/>
          <w:szCs w:val="28"/>
          <w:rtl/>
        </w:rPr>
        <w:t xml:space="preserve">גב' ליזי בוקבזה </w:t>
      </w:r>
      <w:r w:rsidR="003D13F8" w:rsidRPr="003D13F8">
        <w:rPr>
          <w:sz w:val="28"/>
          <w:szCs w:val="28"/>
          <w:rtl/>
        </w:rPr>
        <w:tab/>
        <w:t>-</w:t>
      </w:r>
      <w:r w:rsidR="003D13F8" w:rsidRPr="003D13F8">
        <w:rPr>
          <w:sz w:val="28"/>
          <w:szCs w:val="28"/>
          <w:rtl/>
        </w:rPr>
        <w:tab/>
        <w:t xml:space="preserve">מנהלת הרשות העירונית     </w:t>
      </w:r>
    </w:p>
    <w:p w14:paraId="08EEF9FA" w14:textId="28DB151A" w:rsidR="003D13F8" w:rsidRDefault="003D13F8" w:rsidP="003D13F8">
      <w:pPr>
        <w:rPr>
          <w:sz w:val="28"/>
          <w:szCs w:val="28"/>
          <w:rtl/>
        </w:rPr>
      </w:pPr>
      <w:r w:rsidRPr="003D13F8">
        <w:rPr>
          <w:sz w:val="28"/>
          <w:szCs w:val="28"/>
          <w:rtl/>
        </w:rPr>
        <w:t xml:space="preserve">                                      </w:t>
      </w:r>
      <w:r w:rsidRPr="003D13F8"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3D13F8">
        <w:rPr>
          <w:sz w:val="28"/>
          <w:szCs w:val="28"/>
          <w:rtl/>
        </w:rPr>
        <w:t>למניעת אלימות סמים ואלכוהול</w:t>
      </w:r>
    </w:p>
    <w:p w14:paraId="62D31245" w14:textId="75DB3C63" w:rsidR="000F729B" w:rsidRDefault="00014A3F" w:rsidP="00014A3F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1442B5">
        <w:rPr>
          <w:rFonts w:hint="cs"/>
          <w:sz w:val="28"/>
          <w:szCs w:val="28"/>
          <w:rtl/>
        </w:rPr>
        <w:t>גב' רותי שוורץ</w:t>
      </w:r>
      <w:r w:rsidR="001442B5">
        <w:rPr>
          <w:sz w:val="28"/>
          <w:szCs w:val="28"/>
          <w:rtl/>
        </w:rPr>
        <w:tab/>
      </w:r>
      <w:r w:rsidR="000F729B" w:rsidRPr="000F729B">
        <w:rPr>
          <w:sz w:val="28"/>
          <w:szCs w:val="28"/>
          <w:rtl/>
        </w:rPr>
        <w:tab/>
      </w:r>
      <w:r w:rsidR="000F729B" w:rsidRPr="000F729B">
        <w:rPr>
          <w:rFonts w:hint="cs"/>
          <w:sz w:val="28"/>
          <w:szCs w:val="28"/>
          <w:rtl/>
        </w:rPr>
        <w:t>-</w:t>
      </w:r>
      <w:r w:rsidR="000F729B" w:rsidRPr="000F729B">
        <w:rPr>
          <w:sz w:val="28"/>
          <w:szCs w:val="28"/>
          <w:rtl/>
        </w:rPr>
        <w:tab/>
      </w:r>
      <w:r w:rsidR="000F729B" w:rsidRPr="000F729B">
        <w:rPr>
          <w:rFonts w:hint="cs"/>
          <w:sz w:val="28"/>
          <w:szCs w:val="28"/>
          <w:rtl/>
        </w:rPr>
        <w:t xml:space="preserve">מנהלת </w:t>
      </w:r>
      <w:r w:rsidR="001442B5">
        <w:rPr>
          <w:rFonts w:hint="cs"/>
          <w:sz w:val="28"/>
          <w:szCs w:val="28"/>
          <w:rtl/>
        </w:rPr>
        <w:t>מחלקת רונ"ן</w:t>
      </w:r>
    </w:p>
    <w:p w14:paraId="70E3D345" w14:textId="2452D23A" w:rsidR="00014A3F" w:rsidRDefault="003C7D42" w:rsidP="001442B5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014A3F">
        <w:rPr>
          <w:sz w:val="28"/>
          <w:szCs w:val="28"/>
          <w:rtl/>
        </w:rPr>
        <w:tab/>
      </w:r>
      <w:r w:rsidR="00F82C38">
        <w:rPr>
          <w:rFonts w:hint="cs"/>
          <w:sz w:val="28"/>
          <w:szCs w:val="28"/>
          <w:rtl/>
        </w:rPr>
        <w:t>גב' רעות אביז</w:t>
      </w:r>
      <w:r>
        <w:rPr>
          <w:rFonts w:hint="cs"/>
          <w:sz w:val="28"/>
          <w:szCs w:val="28"/>
          <w:rtl/>
        </w:rPr>
        <w:t>דריס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ab/>
      </w:r>
      <w:r w:rsidRPr="003C7D42">
        <w:rPr>
          <w:sz w:val="28"/>
          <w:szCs w:val="28"/>
          <w:rtl/>
        </w:rPr>
        <w:t>מנהלת אגף צעירים ונוער</w:t>
      </w:r>
      <w:r w:rsidR="002F6483">
        <w:rPr>
          <w:rFonts w:hint="cs"/>
          <w:sz w:val="28"/>
          <w:szCs w:val="28"/>
          <w:rtl/>
        </w:rPr>
        <w:t xml:space="preserve"> </w:t>
      </w:r>
    </w:p>
    <w:p w14:paraId="77975ADE" w14:textId="207BFED4" w:rsidR="001442B5" w:rsidRDefault="001442B5" w:rsidP="001442B5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גב' מרסל לידור</w:t>
      </w:r>
      <w:r w:rsidRPr="0002409D">
        <w:rPr>
          <w:sz w:val="28"/>
          <w:szCs w:val="28"/>
          <w:rtl/>
        </w:rPr>
        <w:tab/>
        <w:t>-</w:t>
      </w:r>
      <w:r w:rsidRPr="0002409D"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מנהלת מחלקה רווחה חינוכית</w:t>
      </w:r>
    </w:p>
    <w:p w14:paraId="26A0C4BF" w14:textId="382C38EC" w:rsidR="00EF4302" w:rsidRPr="000F729B" w:rsidRDefault="00EF4302" w:rsidP="001442B5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מר אלי מטבייב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משטרת ישראל (בזום)</w:t>
      </w:r>
    </w:p>
    <w:p w14:paraId="233F0B3E" w14:textId="48FA11A0" w:rsidR="000F729B" w:rsidRPr="000F729B" w:rsidRDefault="000F729B" w:rsidP="00241DFD">
      <w:pPr>
        <w:rPr>
          <w:sz w:val="28"/>
          <w:szCs w:val="28"/>
          <w:rtl/>
        </w:rPr>
      </w:pPr>
      <w:r w:rsidRPr="000F729B">
        <w:rPr>
          <w:rFonts w:hint="cs"/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ab/>
        <w:t>גב' מאיה שניידר</w:t>
      </w:r>
      <w:r w:rsidRPr="000F729B">
        <w:rPr>
          <w:rFonts w:hint="cs"/>
          <w:sz w:val="28"/>
          <w:szCs w:val="28"/>
          <w:rtl/>
        </w:rPr>
        <w:tab/>
        <w:t>-</w:t>
      </w:r>
      <w:r w:rsidRPr="000F729B">
        <w:rPr>
          <w:rFonts w:hint="cs"/>
          <w:sz w:val="28"/>
          <w:szCs w:val="28"/>
          <w:rtl/>
        </w:rPr>
        <w:tab/>
        <w:t>מזכירת הוועדה</w:t>
      </w:r>
    </w:p>
    <w:p w14:paraId="449F088A" w14:textId="77777777" w:rsidR="000F729B" w:rsidRPr="000F729B" w:rsidRDefault="000F729B" w:rsidP="000F729B">
      <w:pPr>
        <w:rPr>
          <w:sz w:val="28"/>
          <w:szCs w:val="28"/>
          <w:rtl/>
        </w:rPr>
      </w:pPr>
    </w:p>
    <w:p w14:paraId="241766C2" w14:textId="77777777" w:rsidR="000F729B" w:rsidRPr="000F729B" w:rsidRDefault="000F729B" w:rsidP="000F729B">
      <w:pPr>
        <w:rPr>
          <w:sz w:val="28"/>
          <w:szCs w:val="28"/>
          <w:rtl/>
        </w:rPr>
      </w:pPr>
    </w:p>
    <w:p w14:paraId="0F872C71" w14:textId="77777777" w:rsidR="001442B5" w:rsidRDefault="0003585A" w:rsidP="001442B5">
      <w:pPr>
        <w:rPr>
          <w:sz w:val="28"/>
          <w:szCs w:val="28"/>
          <w:rtl/>
        </w:rPr>
      </w:pPr>
      <w:r w:rsidRPr="00F051F5">
        <w:rPr>
          <w:rFonts w:eastAsia="Calibri" w:hint="cs"/>
          <w:b/>
          <w:bCs/>
          <w:sz w:val="28"/>
          <w:szCs w:val="28"/>
          <w:u w:val="single"/>
          <w:rtl/>
        </w:rPr>
        <w:t>חסרים ה"ה</w:t>
      </w:r>
      <w:r>
        <w:rPr>
          <w:rFonts w:eastAsia="Calibri" w:hint="cs"/>
          <w:sz w:val="28"/>
          <w:szCs w:val="28"/>
          <w:rtl/>
        </w:rPr>
        <w:t>:</w:t>
      </w:r>
      <w:r>
        <w:rPr>
          <w:rFonts w:eastAsia="Calibri"/>
          <w:sz w:val="28"/>
          <w:szCs w:val="28"/>
          <w:rtl/>
        </w:rPr>
        <w:tab/>
      </w:r>
      <w:r w:rsidR="00D04DC1">
        <w:rPr>
          <w:rFonts w:eastAsia="Calibri"/>
          <w:sz w:val="28"/>
          <w:szCs w:val="28"/>
          <w:rtl/>
        </w:rPr>
        <w:tab/>
      </w:r>
      <w:r w:rsidR="001442B5" w:rsidRPr="00014A3F">
        <w:rPr>
          <w:sz w:val="28"/>
          <w:szCs w:val="28"/>
          <w:rtl/>
        </w:rPr>
        <w:t>מר פבל אסטחוב</w:t>
      </w:r>
      <w:r w:rsidR="001442B5" w:rsidRPr="00014A3F">
        <w:rPr>
          <w:sz w:val="28"/>
          <w:szCs w:val="28"/>
          <w:rtl/>
        </w:rPr>
        <w:tab/>
        <w:t>-</w:t>
      </w:r>
      <w:r w:rsidR="001442B5" w:rsidRPr="00014A3F">
        <w:rPr>
          <w:sz w:val="28"/>
          <w:szCs w:val="28"/>
          <w:rtl/>
        </w:rPr>
        <w:tab/>
        <w:t>חבר הוועדה</w:t>
      </w:r>
    </w:p>
    <w:p w14:paraId="5FDA4662" w14:textId="7ACCA6C2" w:rsidR="00E73FE4" w:rsidRDefault="00D04DC1" w:rsidP="00014A3F">
      <w:pPr>
        <w:rPr>
          <w:rFonts w:eastAsia="Calibri"/>
          <w:sz w:val="28"/>
          <w:szCs w:val="28"/>
          <w:rtl/>
        </w:rPr>
      </w:pPr>
      <w:r>
        <w:rPr>
          <w:rFonts w:eastAsia="Calibri"/>
          <w:sz w:val="28"/>
          <w:szCs w:val="28"/>
          <w:rtl/>
        </w:rPr>
        <w:tab/>
      </w:r>
      <w:r w:rsidR="001442B5">
        <w:rPr>
          <w:rFonts w:eastAsia="Calibri"/>
          <w:sz w:val="28"/>
          <w:szCs w:val="28"/>
          <w:rtl/>
        </w:rPr>
        <w:tab/>
      </w:r>
      <w:r w:rsidR="001442B5">
        <w:rPr>
          <w:rFonts w:eastAsia="Calibri"/>
          <w:sz w:val="28"/>
          <w:szCs w:val="28"/>
          <w:rtl/>
        </w:rPr>
        <w:tab/>
      </w:r>
      <w:r w:rsidR="001442B5">
        <w:rPr>
          <w:rFonts w:hint="cs"/>
          <w:sz w:val="28"/>
          <w:szCs w:val="28"/>
          <w:rtl/>
        </w:rPr>
        <w:t>מר ניסים ונונו</w:t>
      </w:r>
      <w:r w:rsidR="001442B5">
        <w:rPr>
          <w:sz w:val="28"/>
          <w:szCs w:val="28"/>
          <w:rtl/>
        </w:rPr>
        <w:tab/>
      </w:r>
      <w:r w:rsidR="001442B5">
        <w:rPr>
          <w:sz w:val="28"/>
          <w:szCs w:val="28"/>
          <w:rtl/>
        </w:rPr>
        <w:tab/>
      </w:r>
      <w:r w:rsidR="001442B5">
        <w:rPr>
          <w:rFonts w:hint="cs"/>
          <w:sz w:val="28"/>
          <w:szCs w:val="28"/>
          <w:rtl/>
        </w:rPr>
        <w:t>-</w:t>
      </w:r>
      <w:r w:rsidR="001442B5">
        <w:rPr>
          <w:sz w:val="28"/>
          <w:szCs w:val="28"/>
          <w:rtl/>
        </w:rPr>
        <w:tab/>
      </w:r>
      <w:r w:rsidR="001442B5">
        <w:rPr>
          <w:rFonts w:hint="cs"/>
          <w:sz w:val="28"/>
          <w:szCs w:val="28"/>
          <w:rtl/>
        </w:rPr>
        <w:t>מנהל השיטור העירוני</w:t>
      </w:r>
    </w:p>
    <w:p w14:paraId="2D697161" w14:textId="7D9E45C8" w:rsidR="00E73FE4" w:rsidRDefault="001442B5" w:rsidP="00014A3F">
      <w:pPr>
        <w:rPr>
          <w:rFonts w:eastAsia="Calibri"/>
          <w:sz w:val="28"/>
          <w:szCs w:val="28"/>
          <w:rtl/>
        </w:rPr>
      </w:pPr>
      <w:r>
        <w:rPr>
          <w:rFonts w:eastAsia="Calibri"/>
          <w:sz w:val="28"/>
          <w:szCs w:val="28"/>
          <w:rtl/>
        </w:rPr>
        <w:tab/>
      </w:r>
    </w:p>
    <w:p w14:paraId="58621E4A" w14:textId="53CAFD6F" w:rsidR="000F729B" w:rsidRPr="000F729B" w:rsidRDefault="00D04DC1" w:rsidP="00014A3F">
      <w:pPr>
        <w:rPr>
          <w:rFonts w:eastAsia="Calibri"/>
          <w:sz w:val="28"/>
          <w:szCs w:val="28"/>
          <w:rtl/>
        </w:rPr>
      </w:pPr>
      <w:r>
        <w:rPr>
          <w:rFonts w:eastAsia="Calibri"/>
          <w:sz w:val="28"/>
          <w:szCs w:val="28"/>
          <w:rtl/>
        </w:rPr>
        <w:tab/>
      </w:r>
    </w:p>
    <w:p w14:paraId="4730DEE4" w14:textId="77777777" w:rsidR="000F729B" w:rsidRPr="000F729B" w:rsidRDefault="000F729B" w:rsidP="000F729B">
      <w:pPr>
        <w:rPr>
          <w:rFonts w:eastAsia="Calibri"/>
          <w:sz w:val="28"/>
          <w:szCs w:val="28"/>
          <w:rtl/>
        </w:rPr>
      </w:pPr>
    </w:p>
    <w:p w14:paraId="38E39AC8" w14:textId="5759E643" w:rsidR="000F729B" w:rsidRDefault="000F729B" w:rsidP="000F729B">
      <w:pPr>
        <w:rPr>
          <w:rFonts w:eastAsia="Calibri"/>
          <w:b/>
          <w:bCs/>
          <w:sz w:val="28"/>
          <w:szCs w:val="28"/>
          <w:u w:val="single"/>
          <w:rtl/>
        </w:rPr>
      </w:pPr>
      <w:r w:rsidRPr="000F729B">
        <w:rPr>
          <w:rFonts w:eastAsia="Calibri" w:hint="cs"/>
          <w:b/>
          <w:bCs/>
          <w:sz w:val="28"/>
          <w:szCs w:val="28"/>
          <w:u w:val="single"/>
          <w:rtl/>
        </w:rPr>
        <w:t>על סדר היום:</w:t>
      </w:r>
    </w:p>
    <w:p w14:paraId="2EE3873C" w14:textId="69C7DC0A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7EB1B7D4" w14:textId="7F8E7818" w:rsidR="00E73FE4" w:rsidRPr="00E73FE4" w:rsidRDefault="001E0E5E" w:rsidP="00E73FE4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פעילות מניעה בקיץ</w:t>
      </w:r>
      <w:r w:rsidR="00E73FE4" w:rsidRPr="00E73FE4">
        <w:rPr>
          <w:rFonts w:eastAsia="Calibri" w:hint="cs"/>
          <w:sz w:val="28"/>
          <w:szCs w:val="28"/>
          <w:rtl/>
        </w:rPr>
        <w:t>.</w:t>
      </w:r>
    </w:p>
    <w:p w14:paraId="608519A2" w14:textId="77777777" w:rsidR="00204000" w:rsidRDefault="00204000" w:rsidP="00204000">
      <w:pPr>
        <w:spacing w:after="200" w:line="276" w:lineRule="auto"/>
        <w:contextualSpacing/>
        <w:rPr>
          <w:rFonts w:eastAsia="Calibri"/>
          <w:sz w:val="28"/>
          <w:szCs w:val="28"/>
        </w:rPr>
      </w:pPr>
    </w:p>
    <w:p w14:paraId="61824F59" w14:textId="77777777" w:rsidR="00226E57" w:rsidRPr="00AA4A40" w:rsidRDefault="00226E57" w:rsidP="00226E57">
      <w:pPr>
        <w:pStyle w:val="a9"/>
        <w:ind w:left="360"/>
        <w:rPr>
          <w:rFonts w:eastAsia="Calibri"/>
          <w:sz w:val="28"/>
          <w:szCs w:val="28"/>
          <w:rtl/>
        </w:rPr>
      </w:pPr>
    </w:p>
    <w:p w14:paraId="207B7A24" w14:textId="3C098C92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5562A08B" w14:textId="73028C79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43D3E2F6" w14:textId="32B6CB83" w:rsidR="00204000" w:rsidRDefault="00204000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29AA39C2" w14:textId="77777777" w:rsidR="00204000" w:rsidRDefault="00204000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1FB7C6E" w14:textId="17E16028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C3289FD" w14:textId="3BDF9CEB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0C93ABAE" w14:textId="182DF08E" w:rsidR="00692136" w:rsidRDefault="00692136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5722FDC" w14:textId="77777777" w:rsidR="00692136" w:rsidRDefault="00692136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51646824" w14:textId="583AA55C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5CE6A80A" w14:textId="77777777" w:rsidR="00226E57" w:rsidRDefault="00226E57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4A680B97" w14:textId="6AFE8F6B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456C51C6" w14:textId="77777777" w:rsidR="001E0E5E" w:rsidRDefault="001E0E5E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73513250" w14:textId="27A6BDEB" w:rsidR="002D4D1B" w:rsidRDefault="00F9746E" w:rsidP="002D4D1B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lastRenderedPageBreak/>
        <w:t>ב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ועדה למאבק בנגע בסמים </w:t>
      </w:r>
      <w:r w:rsidR="001E0E5E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3.25 </w:t>
      </w:r>
      <w:r w:rsidR="0026304D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 w:rsidR="0049195F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שהתקיימה ביום</w:t>
      </w:r>
      <w:r w:rsidR="00AA4A40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 w:rsidR="00A04E12">
        <w:rPr>
          <w:rFonts w:eastAsia="Calibri" w:hint="cs"/>
          <w:b/>
          <w:bCs/>
          <w:noProof/>
          <w:sz w:val="28"/>
          <w:szCs w:val="28"/>
          <w:u w:val="single"/>
          <w:rtl/>
        </w:rPr>
        <w:t>2</w:t>
      </w:r>
      <w:r w:rsidR="001E0E5E">
        <w:rPr>
          <w:rFonts w:eastAsia="Calibri" w:hint="cs"/>
          <w:b/>
          <w:bCs/>
          <w:noProof/>
          <w:sz w:val="28"/>
          <w:szCs w:val="28"/>
          <w:u w:val="single"/>
          <w:rtl/>
        </w:rPr>
        <w:t>9.7</w:t>
      </w:r>
      <w:r w:rsidR="0026304D">
        <w:rPr>
          <w:rFonts w:eastAsia="Calibri" w:hint="cs"/>
          <w:b/>
          <w:bCs/>
          <w:noProof/>
          <w:sz w:val="28"/>
          <w:szCs w:val="28"/>
          <w:u w:val="single"/>
          <w:rtl/>
        </w:rPr>
        <w:t>.25</w:t>
      </w: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הועלו הדברים הבאים</w:t>
      </w:r>
      <w:r w:rsidR="003820CD">
        <w:rPr>
          <w:rFonts w:eastAsia="Calibri" w:hint="cs"/>
          <w:b/>
          <w:bCs/>
          <w:noProof/>
          <w:sz w:val="28"/>
          <w:szCs w:val="28"/>
          <w:u w:val="single"/>
          <w:rtl/>
        </w:rPr>
        <w:t>:</w:t>
      </w:r>
    </w:p>
    <w:p w14:paraId="2542EC50" w14:textId="77777777" w:rsidR="00694E4B" w:rsidRDefault="00694E4B" w:rsidP="002D4D1B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</w:p>
    <w:p w14:paraId="2D28DF0A" w14:textId="493F558B" w:rsidR="00694E4B" w:rsidRDefault="00694E4B" w:rsidP="002D4D1B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  <w:r w:rsidRPr="00694E4B">
        <w:rPr>
          <w:rFonts w:eastAsia="Calibri"/>
          <w:b/>
          <w:bCs/>
          <w:noProof/>
          <w:sz w:val="28"/>
          <w:szCs w:val="28"/>
          <w:u w:val="single"/>
          <w:rtl/>
        </w:rPr>
        <w:t>1.</w:t>
      </w:r>
      <w:r w:rsidRPr="00694E4B">
        <w:rPr>
          <w:rFonts w:eastAsia="Calibri"/>
          <w:b/>
          <w:bCs/>
          <w:noProof/>
          <w:sz w:val="28"/>
          <w:szCs w:val="28"/>
          <w:u w:val="single"/>
          <w:rtl/>
        </w:rPr>
        <w:tab/>
        <w:t>פעילות מניעה בקיץ</w:t>
      </w:r>
    </w:p>
    <w:p w14:paraId="57D464DB" w14:textId="7FB9861B" w:rsidR="00140AF9" w:rsidRDefault="001D03E1" w:rsidP="00140AF9">
      <w:pPr>
        <w:spacing w:line="276" w:lineRule="auto"/>
        <w:rPr>
          <w:rFonts w:eastAsia="Calibri"/>
          <w:noProof/>
          <w:sz w:val="28"/>
          <w:szCs w:val="28"/>
          <w:rtl/>
        </w:rPr>
      </w:pPr>
      <w:r w:rsidRPr="001D03E1">
        <w:rPr>
          <w:rFonts w:eastAsia="Calibri" w:hint="cs"/>
          <w:noProof/>
          <w:sz w:val="28"/>
          <w:szCs w:val="28"/>
          <w:rtl/>
        </w:rPr>
        <w:t xml:space="preserve">*המשטרה העבירה דיווח על תיקי חקירה שנפתחו לנוער בעקבות אירועים </w:t>
      </w:r>
      <w:r w:rsidR="00BB1FBF">
        <w:rPr>
          <w:rFonts w:eastAsia="Calibri" w:hint="cs"/>
          <w:noProof/>
          <w:sz w:val="28"/>
          <w:szCs w:val="28"/>
          <w:rtl/>
        </w:rPr>
        <w:t>בחודשים יולי</w:t>
      </w:r>
      <w:r w:rsidR="00917F92">
        <w:rPr>
          <w:rFonts w:eastAsia="Calibri" w:hint="cs"/>
          <w:noProof/>
          <w:sz w:val="28"/>
          <w:szCs w:val="28"/>
          <w:rtl/>
        </w:rPr>
        <w:t xml:space="preserve"> -</w:t>
      </w:r>
      <w:r w:rsidR="00BB1FBF">
        <w:rPr>
          <w:rFonts w:eastAsia="Calibri" w:hint="cs"/>
          <w:noProof/>
          <w:sz w:val="28"/>
          <w:szCs w:val="28"/>
          <w:rtl/>
        </w:rPr>
        <w:t xml:space="preserve"> אוגוסט</w:t>
      </w:r>
      <w:r w:rsidR="00140AF9">
        <w:rPr>
          <w:rFonts w:eastAsia="Calibri" w:hint="cs"/>
          <w:noProof/>
          <w:sz w:val="28"/>
          <w:szCs w:val="28"/>
          <w:rtl/>
        </w:rPr>
        <w:t xml:space="preserve"> </w:t>
      </w:r>
    </w:p>
    <w:p w14:paraId="29CB5E08" w14:textId="6DAA6E7B" w:rsidR="003820CD" w:rsidRPr="001D03E1" w:rsidRDefault="00140AF9" w:rsidP="00140AF9">
      <w:pPr>
        <w:spacing w:line="276" w:lineRule="auto"/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 xml:space="preserve">  </w:t>
      </w:r>
      <w:r w:rsidR="001D03E1" w:rsidRPr="001D03E1">
        <w:rPr>
          <w:rFonts w:eastAsia="Calibri" w:hint="cs"/>
          <w:noProof/>
          <w:sz w:val="28"/>
          <w:szCs w:val="28"/>
          <w:rtl/>
        </w:rPr>
        <w:t xml:space="preserve">לשנים 2023 </w:t>
      </w:r>
      <w:r w:rsidR="001D03E1" w:rsidRPr="001D03E1">
        <w:rPr>
          <w:rFonts w:eastAsia="Calibri"/>
          <w:noProof/>
          <w:sz w:val="28"/>
          <w:szCs w:val="28"/>
          <w:rtl/>
        </w:rPr>
        <w:t>–</w:t>
      </w:r>
      <w:r w:rsidR="001D03E1" w:rsidRPr="001D03E1">
        <w:rPr>
          <w:rFonts w:eastAsia="Calibri" w:hint="cs"/>
          <w:noProof/>
          <w:sz w:val="28"/>
          <w:szCs w:val="28"/>
          <w:rtl/>
        </w:rPr>
        <w:t xml:space="preserve"> 2024 ושנת 2025 </w:t>
      </w:r>
      <w:r w:rsidR="00BB1FBF">
        <w:rPr>
          <w:rFonts w:eastAsia="Calibri" w:hint="cs"/>
          <w:noProof/>
          <w:sz w:val="28"/>
          <w:szCs w:val="28"/>
          <w:rtl/>
        </w:rPr>
        <w:t>רק</w:t>
      </w:r>
      <w:r w:rsidR="001D03E1" w:rsidRPr="001D03E1">
        <w:rPr>
          <w:rFonts w:eastAsia="Calibri" w:hint="cs"/>
          <w:noProof/>
          <w:sz w:val="28"/>
          <w:szCs w:val="28"/>
          <w:rtl/>
        </w:rPr>
        <w:t xml:space="preserve"> חודש יולי</w:t>
      </w:r>
      <w:r w:rsidR="00BB1FBF">
        <w:rPr>
          <w:rFonts w:eastAsia="Calibri" w:hint="cs"/>
          <w:noProof/>
          <w:sz w:val="28"/>
          <w:szCs w:val="28"/>
          <w:rtl/>
        </w:rPr>
        <w:t xml:space="preserve"> לפי מיקום וסוג העבירה.</w:t>
      </w:r>
    </w:p>
    <w:p w14:paraId="174A92AC" w14:textId="29A64DA8" w:rsidR="003820CD" w:rsidRDefault="001D03E1" w:rsidP="00917F92">
      <w:pPr>
        <w:spacing w:line="276" w:lineRule="auto"/>
        <w:rPr>
          <w:rFonts w:eastAsia="Calibri"/>
          <w:noProof/>
          <w:sz w:val="28"/>
          <w:szCs w:val="28"/>
          <w:rtl/>
        </w:rPr>
      </w:pPr>
      <w:r w:rsidRPr="00C53568">
        <w:rPr>
          <w:rFonts w:eastAsia="Calibri" w:hint="cs"/>
          <w:noProof/>
          <w:sz w:val="28"/>
          <w:szCs w:val="28"/>
          <w:rtl/>
        </w:rPr>
        <w:t>*</w:t>
      </w:r>
      <w:r w:rsidRPr="00C53568">
        <w:rPr>
          <w:rFonts w:eastAsia="Calibri"/>
          <w:noProof/>
          <w:sz w:val="28"/>
          <w:szCs w:val="28"/>
        </w:rPr>
        <w:t xml:space="preserve"> </w:t>
      </w:r>
      <w:r w:rsidR="0036038C" w:rsidRPr="00C53568">
        <w:rPr>
          <w:rFonts w:eastAsia="Calibri" w:hint="cs"/>
          <w:noProof/>
          <w:sz w:val="28"/>
          <w:szCs w:val="28"/>
          <w:rtl/>
        </w:rPr>
        <w:t>רוב הקטינים משתמשים במריחאנה. עד 15 גרם נחשב שימוש עצמי</w:t>
      </w:r>
      <w:r w:rsidR="00917F92">
        <w:rPr>
          <w:rFonts w:eastAsia="Calibri" w:hint="cs"/>
          <w:noProof/>
          <w:sz w:val="28"/>
          <w:szCs w:val="28"/>
          <w:rtl/>
        </w:rPr>
        <w:t xml:space="preserve">, במקרה כזה </w:t>
      </w:r>
      <w:r w:rsidR="0036038C" w:rsidRPr="00C53568">
        <w:rPr>
          <w:rFonts w:eastAsia="Calibri" w:hint="cs"/>
          <w:noProof/>
          <w:sz w:val="28"/>
          <w:szCs w:val="28"/>
          <w:rtl/>
        </w:rPr>
        <w:t xml:space="preserve"> </w:t>
      </w:r>
      <w:r w:rsidR="00CE72CA">
        <w:rPr>
          <w:rFonts w:eastAsia="Calibri" w:hint="cs"/>
          <w:noProof/>
          <w:sz w:val="28"/>
          <w:szCs w:val="28"/>
          <w:rtl/>
        </w:rPr>
        <w:t xml:space="preserve">נפתח תיק ל.א </w:t>
      </w:r>
      <w:r w:rsidR="00CE72CA">
        <w:rPr>
          <w:rFonts w:eastAsia="Calibri"/>
          <w:noProof/>
          <w:sz w:val="28"/>
          <w:szCs w:val="28"/>
          <w:rtl/>
        </w:rPr>
        <w:t>–</w:t>
      </w:r>
      <w:r w:rsidR="00CE72CA">
        <w:rPr>
          <w:rFonts w:eastAsia="Calibri" w:hint="cs"/>
          <w:noProof/>
          <w:sz w:val="28"/>
          <w:szCs w:val="28"/>
          <w:rtl/>
        </w:rPr>
        <w:t xml:space="preserve"> ניתנת </w:t>
      </w:r>
      <w:r w:rsidR="00140AF9">
        <w:rPr>
          <w:rFonts w:eastAsia="Calibri" w:hint="cs"/>
          <w:noProof/>
          <w:sz w:val="28"/>
          <w:szCs w:val="28"/>
          <w:rtl/>
        </w:rPr>
        <w:t xml:space="preserve">  </w:t>
      </w:r>
      <w:r w:rsidR="00CE72CA">
        <w:rPr>
          <w:rFonts w:eastAsia="Calibri" w:hint="cs"/>
          <w:noProof/>
          <w:sz w:val="28"/>
          <w:szCs w:val="28"/>
          <w:rtl/>
        </w:rPr>
        <w:t>אזהרה ומשחררים את הקטין. לבגיר ייפתח תיק פ.א</w:t>
      </w:r>
      <w:r w:rsidR="00140AF9">
        <w:rPr>
          <w:rFonts w:eastAsia="Calibri" w:hint="cs"/>
          <w:noProof/>
          <w:sz w:val="28"/>
          <w:szCs w:val="28"/>
          <w:rtl/>
        </w:rPr>
        <w:t>.</w:t>
      </w:r>
    </w:p>
    <w:p w14:paraId="55DD4282" w14:textId="2C709696" w:rsidR="00140AF9" w:rsidRDefault="00140AF9" w:rsidP="00140AF9">
      <w:pPr>
        <w:spacing w:line="276" w:lineRule="auto"/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>*הרשות קיבלה את תקציבי הבסיס והתקציבים התוספ</w:t>
      </w:r>
      <w:r w:rsidR="00273797">
        <w:rPr>
          <w:rFonts w:eastAsia="Calibri" w:hint="cs"/>
          <w:noProof/>
          <w:sz w:val="28"/>
          <w:szCs w:val="28"/>
          <w:rtl/>
        </w:rPr>
        <w:t>ת</w:t>
      </w:r>
      <w:r>
        <w:rPr>
          <w:rFonts w:eastAsia="Calibri" w:hint="cs"/>
          <w:noProof/>
          <w:sz w:val="28"/>
          <w:szCs w:val="28"/>
          <w:rtl/>
        </w:rPr>
        <w:t>יים לקיץ</w:t>
      </w:r>
      <w:r w:rsidR="00243B36">
        <w:rPr>
          <w:rFonts w:eastAsia="Calibri" w:hint="cs"/>
          <w:noProof/>
          <w:sz w:val="28"/>
          <w:szCs w:val="28"/>
          <w:rtl/>
        </w:rPr>
        <w:t xml:space="preserve"> ותקציב מפונים.</w:t>
      </w:r>
    </w:p>
    <w:p w14:paraId="29A73A05" w14:textId="1D0FA80E" w:rsidR="00273797" w:rsidRDefault="00243B36" w:rsidP="00273797">
      <w:pPr>
        <w:spacing w:line="276" w:lineRule="auto"/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>*</w:t>
      </w:r>
      <w:r w:rsidR="00273797">
        <w:rPr>
          <w:rFonts w:eastAsia="Calibri" w:hint="cs"/>
          <w:noProof/>
          <w:sz w:val="28"/>
          <w:szCs w:val="28"/>
          <w:rtl/>
        </w:rPr>
        <w:t xml:space="preserve">תוכנית "חופים" החלה לפני שבוע, פועלת משעה </w:t>
      </w:r>
      <w:r w:rsidR="00436B63">
        <w:rPr>
          <w:rFonts w:eastAsia="Calibri" w:hint="cs"/>
          <w:noProof/>
          <w:sz w:val="28"/>
          <w:szCs w:val="28"/>
          <w:rtl/>
        </w:rPr>
        <w:t>02</w:t>
      </w:r>
      <w:r w:rsidR="00273797">
        <w:rPr>
          <w:rFonts w:eastAsia="Calibri" w:hint="cs"/>
          <w:noProof/>
          <w:sz w:val="28"/>
          <w:szCs w:val="28"/>
          <w:rtl/>
        </w:rPr>
        <w:t xml:space="preserve">:00 </w:t>
      </w:r>
      <w:r w:rsidR="00273797">
        <w:rPr>
          <w:rFonts w:eastAsia="Calibri"/>
          <w:noProof/>
          <w:sz w:val="28"/>
          <w:szCs w:val="28"/>
          <w:rtl/>
        </w:rPr>
        <w:t>–</w:t>
      </w:r>
      <w:r w:rsidR="00273797">
        <w:rPr>
          <w:rFonts w:eastAsia="Calibri" w:hint="cs"/>
          <w:noProof/>
          <w:sz w:val="28"/>
          <w:szCs w:val="28"/>
          <w:rtl/>
        </w:rPr>
        <w:t xml:space="preserve"> </w:t>
      </w:r>
      <w:r w:rsidR="00436B63">
        <w:rPr>
          <w:rFonts w:eastAsia="Calibri" w:hint="cs"/>
          <w:noProof/>
          <w:sz w:val="28"/>
          <w:szCs w:val="28"/>
          <w:rtl/>
        </w:rPr>
        <w:t>21</w:t>
      </w:r>
      <w:r w:rsidR="00273797">
        <w:rPr>
          <w:rFonts w:eastAsia="Calibri" w:hint="cs"/>
          <w:noProof/>
          <w:sz w:val="28"/>
          <w:szCs w:val="28"/>
          <w:rtl/>
        </w:rPr>
        <w:t xml:space="preserve">:00, 3 פעמים בשבוע בימים א', </w:t>
      </w:r>
    </w:p>
    <w:p w14:paraId="5EC60D51" w14:textId="2347412D" w:rsidR="00243B36" w:rsidRDefault="00273797" w:rsidP="00273797">
      <w:pPr>
        <w:spacing w:line="276" w:lineRule="auto"/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 xml:space="preserve">ג', ה'. יש הרבה מאוד אתגרים. </w:t>
      </w:r>
      <w:r w:rsidR="00995F63">
        <w:rPr>
          <w:rFonts w:eastAsia="Calibri" w:hint="cs"/>
          <w:noProof/>
          <w:sz w:val="28"/>
          <w:szCs w:val="28"/>
          <w:rtl/>
        </w:rPr>
        <w:t xml:space="preserve">האתגר הכי גדול זה גיוס כ"א. </w:t>
      </w:r>
      <w:r>
        <w:rPr>
          <w:rFonts w:eastAsia="Calibri" w:hint="cs"/>
          <w:noProof/>
          <w:sz w:val="28"/>
          <w:szCs w:val="28"/>
          <w:rtl/>
        </w:rPr>
        <w:t>לתוכנית יש צוות מפקח, היא מבוקרת וכיום יש מתחם והצוות מתחיל לה</w:t>
      </w:r>
      <w:r w:rsidR="00FE51A7">
        <w:rPr>
          <w:rFonts w:eastAsia="Calibri" w:hint="cs"/>
          <w:noProof/>
          <w:sz w:val="28"/>
          <w:szCs w:val="28"/>
          <w:rtl/>
        </w:rPr>
        <w:t>יבנות.</w:t>
      </w:r>
      <w:r w:rsidR="00995F63">
        <w:rPr>
          <w:rFonts w:eastAsia="Calibri" w:hint="cs"/>
          <w:noProof/>
          <w:sz w:val="28"/>
          <w:szCs w:val="28"/>
          <w:rtl/>
        </w:rPr>
        <w:t xml:space="preserve"> יש קב"סים, עו"סים</w:t>
      </w:r>
      <w:r w:rsidR="0082090D">
        <w:rPr>
          <w:rFonts w:eastAsia="Calibri" w:hint="cs"/>
          <w:noProof/>
          <w:sz w:val="28"/>
          <w:szCs w:val="28"/>
          <w:rtl/>
        </w:rPr>
        <w:t>, מתנדבים ו</w:t>
      </w:r>
      <w:r w:rsidR="00995F63">
        <w:rPr>
          <w:rFonts w:eastAsia="Calibri" w:hint="cs"/>
          <w:noProof/>
          <w:sz w:val="28"/>
          <w:szCs w:val="28"/>
          <w:rtl/>
        </w:rPr>
        <w:t>נוער שמגיע מערים אחרות.</w:t>
      </w:r>
    </w:p>
    <w:p w14:paraId="2709CFC3" w14:textId="2B28B6CC" w:rsidR="00995F63" w:rsidRPr="00995F63" w:rsidRDefault="00995F63" w:rsidP="00995F63">
      <w:pPr>
        <w:spacing w:line="276" w:lineRule="auto"/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>*</w:t>
      </w:r>
      <w:r w:rsidR="00FF4095">
        <w:rPr>
          <w:rFonts w:eastAsia="Calibri" w:hint="cs"/>
          <w:noProof/>
          <w:sz w:val="28"/>
          <w:szCs w:val="28"/>
          <w:rtl/>
        </w:rPr>
        <w:t>מה 7.10.23 הקייצים יותר רגועים מבחינת כמות בני הנוער שמסתובבים. כיום הם יותר מתבודדים בבתים וחסרי מיומנויות חברתיות.</w:t>
      </w:r>
    </w:p>
    <w:p w14:paraId="4283941C" w14:textId="5FA1CEEA" w:rsidR="00273797" w:rsidRDefault="00273797" w:rsidP="00140AF9">
      <w:pPr>
        <w:spacing w:line="276" w:lineRule="auto"/>
        <w:rPr>
          <w:rFonts w:eastAsia="Calibri"/>
          <w:noProof/>
          <w:sz w:val="28"/>
          <w:szCs w:val="28"/>
          <w:rtl/>
        </w:rPr>
      </w:pPr>
    </w:p>
    <w:p w14:paraId="58D62F72" w14:textId="4A2C1351" w:rsidR="003E5FA0" w:rsidRPr="00694E4B" w:rsidRDefault="003E5FA0" w:rsidP="00140AF9">
      <w:pPr>
        <w:spacing w:line="276" w:lineRule="auto"/>
        <w:rPr>
          <w:rFonts w:eastAsia="Calibri"/>
          <w:b/>
          <w:bCs/>
          <w:noProof/>
          <w:sz w:val="28"/>
          <w:szCs w:val="28"/>
          <w:u w:val="single"/>
          <w:rtl/>
        </w:rPr>
      </w:pPr>
      <w:r w:rsidRPr="00694E4B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נושא מפונים </w:t>
      </w:r>
      <w:r w:rsidRPr="00694E4B">
        <w:rPr>
          <w:rFonts w:eastAsia="Calibri"/>
          <w:b/>
          <w:bCs/>
          <w:noProof/>
          <w:sz w:val="28"/>
          <w:szCs w:val="28"/>
          <w:u w:val="single"/>
          <w:rtl/>
        </w:rPr>
        <w:t>–</w:t>
      </w:r>
      <w:r w:rsidRPr="00694E4B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תוספת לסדר היום:</w:t>
      </w:r>
    </w:p>
    <w:p w14:paraId="1FA5107C" w14:textId="4D2602DB" w:rsidR="003E5FA0" w:rsidRDefault="003E5FA0" w:rsidP="00140AF9">
      <w:pPr>
        <w:spacing w:line="276" w:lineRule="auto"/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 xml:space="preserve">*בכל מלון הקימו מרכזי נוער. יש כ </w:t>
      </w:r>
      <w:r>
        <w:rPr>
          <w:rFonts w:eastAsia="Calibri"/>
          <w:noProof/>
          <w:sz w:val="28"/>
          <w:szCs w:val="28"/>
          <w:rtl/>
        </w:rPr>
        <w:t>–</w:t>
      </w:r>
      <w:r>
        <w:rPr>
          <w:rFonts w:eastAsia="Calibri" w:hint="cs"/>
          <w:noProof/>
          <w:sz w:val="28"/>
          <w:szCs w:val="28"/>
          <w:rtl/>
        </w:rPr>
        <w:t xml:space="preserve"> 100 בני נוער בגילאי 12 </w:t>
      </w:r>
      <w:r>
        <w:rPr>
          <w:rFonts w:eastAsia="Calibri"/>
          <w:noProof/>
          <w:sz w:val="28"/>
          <w:szCs w:val="28"/>
          <w:rtl/>
        </w:rPr>
        <w:t>–</w:t>
      </w:r>
      <w:r>
        <w:rPr>
          <w:rFonts w:eastAsia="Calibri" w:hint="cs"/>
          <w:noProof/>
          <w:sz w:val="28"/>
          <w:szCs w:val="28"/>
          <w:rtl/>
        </w:rPr>
        <w:t xml:space="preserve"> 18.</w:t>
      </w:r>
      <w:r w:rsidR="005A1BAB">
        <w:rPr>
          <w:rFonts w:eastAsia="Calibri" w:hint="cs"/>
          <w:noProof/>
          <w:sz w:val="28"/>
          <w:szCs w:val="28"/>
          <w:rtl/>
        </w:rPr>
        <w:t xml:space="preserve"> </w:t>
      </w:r>
    </w:p>
    <w:p w14:paraId="62558C80" w14:textId="584DE443" w:rsidR="005A1BAB" w:rsidRDefault="00CD273A" w:rsidP="00140AF9">
      <w:pPr>
        <w:spacing w:line="276" w:lineRule="auto"/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>*מתחילה דרישה לטיפולים רגשיים.</w:t>
      </w:r>
    </w:p>
    <w:p w14:paraId="4CCC5675" w14:textId="28D4B923" w:rsidR="00CD273A" w:rsidRDefault="00CD273A" w:rsidP="00140AF9">
      <w:pPr>
        <w:spacing w:line="276" w:lineRule="auto"/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>*במלונות יש הדרכות הורים.</w:t>
      </w:r>
    </w:p>
    <w:p w14:paraId="5FB13F22" w14:textId="485E1DD2" w:rsidR="00792BD8" w:rsidRDefault="00792BD8" w:rsidP="00140AF9">
      <w:pPr>
        <w:spacing w:line="276" w:lineRule="auto"/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>*יש שת"פ עם הרווחה.</w:t>
      </w:r>
    </w:p>
    <w:p w14:paraId="4AD36ECF" w14:textId="77777777" w:rsidR="00DB694C" w:rsidRDefault="00DB694C" w:rsidP="00140AF9">
      <w:pPr>
        <w:spacing w:line="276" w:lineRule="auto"/>
        <w:rPr>
          <w:rFonts w:eastAsia="Calibri"/>
          <w:noProof/>
          <w:sz w:val="28"/>
          <w:szCs w:val="28"/>
          <w:rtl/>
        </w:rPr>
      </w:pPr>
    </w:p>
    <w:p w14:paraId="67EAEB52" w14:textId="415EEDDC" w:rsidR="00DB694C" w:rsidRPr="00DB694C" w:rsidRDefault="00DB694C" w:rsidP="00140AF9">
      <w:pPr>
        <w:spacing w:line="276" w:lineRule="auto"/>
        <w:rPr>
          <w:rFonts w:eastAsia="Calibri"/>
          <w:b/>
          <w:bCs/>
          <w:noProof/>
          <w:sz w:val="28"/>
          <w:szCs w:val="28"/>
          <w:u w:val="single"/>
          <w:rtl/>
        </w:rPr>
      </w:pPr>
      <w:r w:rsidRPr="00DB694C">
        <w:rPr>
          <w:rFonts w:eastAsia="Calibri" w:hint="cs"/>
          <w:b/>
          <w:bCs/>
          <w:noProof/>
          <w:sz w:val="28"/>
          <w:szCs w:val="28"/>
          <w:u w:val="single"/>
          <w:rtl/>
        </w:rPr>
        <w:t>עדכונים:</w:t>
      </w:r>
    </w:p>
    <w:p w14:paraId="7D301A62" w14:textId="6A424A47" w:rsidR="00DB694C" w:rsidRDefault="00DB694C" w:rsidP="00140AF9">
      <w:pPr>
        <w:spacing w:line="276" w:lineRule="auto"/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>*יש פעילות קיץ בתוך הקהילה ובמרחבים העירוניים:</w:t>
      </w:r>
    </w:p>
    <w:p w14:paraId="1BA95F3C" w14:textId="12D5CEB2" w:rsidR="00140AF9" w:rsidRDefault="00DB694C" w:rsidP="00245332">
      <w:pPr>
        <w:spacing w:line="276" w:lineRule="auto"/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 xml:space="preserve">  </w:t>
      </w:r>
      <w:r w:rsidR="00245332">
        <w:rPr>
          <w:rFonts w:eastAsia="Calibri" w:hint="cs"/>
          <w:noProof/>
          <w:sz w:val="28"/>
          <w:szCs w:val="28"/>
          <w:rtl/>
        </w:rPr>
        <w:t xml:space="preserve">התקיימה </w:t>
      </w:r>
      <w:r>
        <w:rPr>
          <w:rFonts w:eastAsia="Calibri" w:hint="cs"/>
          <w:noProof/>
          <w:sz w:val="28"/>
          <w:szCs w:val="28"/>
          <w:rtl/>
        </w:rPr>
        <w:t>מסיבת בריכה שהשתתפו 350 בני נוער</w:t>
      </w:r>
      <w:r w:rsidR="00245332">
        <w:rPr>
          <w:rFonts w:eastAsia="Calibri" w:hint="cs"/>
          <w:noProof/>
          <w:sz w:val="28"/>
          <w:szCs w:val="28"/>
          <w:rtl/>
        </w:rPr>
        <w:t xml:space="preserve">, </w:t>
      </w:r>
      <w:r w:rsidR="004C63DA">
        <w:rPr>
          <w:rFonts w:eastAsia="Calibri" w:hint="cs"/>
          <w:noProof/>
          <w:sz w:val="28"/>
          <w:szCs w:val="28"/>
          <w:rtl/>
        </w:rPr>
        <w:t>תתקיים פעילות בנושא בריאות</w:t>
      </w:r>
      <w:r w:rsidR="00245332">
        <w:rPr>
          <w:rFonts w:eastAsia="Calibri" w:hint="cs"/>
          <w:noProof/>
          <w:sz w:val="28"/>
          <w:szCs w:val="28"/>
          <w:rtl/>
        </w:rPr>
        <w:t xml:space="preserve">, </w:t>
      </w:r>
      <w:r w:rsidR="004C63DA">
        <w:rPr>
          <w:rFonts w:eastAsia="Calibri" w:hint="cs"/>
          <w:noProof/>
          <w:sz w:val="28"/>
          <w:szCs w:val="28"/>
          <w:rtl/>
        </w:rPr>
        <w:t xml:space="preserve">פסטיבל מוזיקה </w:t>
      </w:r>
      <w:r w:rsidR="00245332">
        <w:rPr>
          <w:rFonts w:eastAsia="Calibri" w:hint="cs"/>
          <w:noProof/>
          <w:sz w:val="28"/>
          <w:szCs w:val="28"/>
          <w:rtl/>
        </w:rPr>
        <w:t>לנוער ופסטי</w:t>
      </w:r>
      <w:r w:rsidR="00653602">
        <w:rPr>
          <w:rFonts w:eastAsia="Calibri" w:hint="cs"/>
          <w:noProof/>
          <w:sz w:val="28"/>
          <w:szCs w:val="28"/>
          <w:rtl/>
        </w:rPr>
        <w:t>ב</w:t>
      </w:r>
      <w:r w:rsidR="00245332">
        <w:rPr>
          <w:rFonts w:eastAsia="Calibri" w:hint="cs"/>
          <w:noProof/>
          <w:sz w:val="28"/>
          <w:szCs w:val="28"/>
          <w:rtl/>
        </w:rPr>
        <w:t>ל מוזיקה לבוגרים, סדנת סושי במרכזים הקהילתיים</w:t>
      </w:r>
      <w:r w:rsidR="00653602">
        <w:rPr>
          <w:rFonts w:eastAsia="Calibri" w:hint="cs"/>
          <w:noProof/>
          <w:sz w:val="28"/>
          <w:szCs w:val="28"/>
          <w:rtl/>
        </w:rPr>
        <w:t>.</w:t>
      </w:r>
    </w:p>
    <w:p w14:paraId="24EE27C1" w14:textId="4B6546B5" w:rsidR="00653602" w:rsidRDefault="00653602" w:rsidP="00245332">
      <w:pPr>
        <w:spacing w:line="276" w:lineRule="auto"/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>*כל קיץ במהלך ה</w:t>
      </w:r>
      <w:r w:rsidRPr="00653602">
        <w:rPr>
          <w:rFonts w:eastAsia="Calibri"/>
          <w:noProof/>
          <w:sz w:val="28"/>
          <w:szCs w:val="28"/>
          <w:rtl/>
        </w:rPr>
        <w:t xml:space="preserve">חודשים יולי-אוגוסט </w:t>
      </w:r>
      <w:r>
        <w:rPr>
          <w:rFonts w:eastAsia="Calibri" w:hint="cs"/>
          <w:noProof/>
          <w:sz w:val="28"/>
          <w:szCs w:val="28"/>
          <w:rtl/>
        </w:rPr>
        <w:t>יש מוגנות קיץ לנוער ברונ"ן השנה עיצוב שיער</w:t>
      </w:r>
      <w:r w:rsidR="00FA77F5">
        <w:rPr>
          <w:rFonts w:eastAsia="Calibri" w:hint="cs"/>
          <w:noProof/>
          <w:sz w:val="28"/>
          <w:szCs w:val="28"/>
          <w:rtl/>
        </w:rPr>
        <w:t>, סדנאות צורפות, בישול, נגרות.</w:t>
      </w:r>
    </w:p>
    <w:p w14:paraId="1BDEE0B7" w14:textId="14C2B98F" w:rsidR="00FA77F5" w:rsidRDefault="00FA77F5" w:rsidP="00245332">
      <w:pPr>
        <w:spacing w:line="276" w:lineRule="auto"/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>*בבי"ס "אורות התורה</w:t>
      </w:r>
      <w:r w:rsidR="003444A4">
        <w:rPr>
          <w:rFonts w:eastAsia="Calibri" w:hint="cs"/>
          <w:noProof/>
          <w:sz w:val="28"/>
          <w:szCs w:val="28"/>
          <w:rtl/>
        </w:rPr>
        <w:t>"</w:t>
      </w:r>
      <w:r>
        <w:rPr>
          <w:rFonts w:eastAsia="Calibri" w:hint="cs"/>
          <w:noProof/>
          <w:sz w:val="28"/>
          <w:szCs w:val="28"/>
          <w:rtl/>
        </w:rPr>
        <w:t xml:space="preserve"> יש רכז נוער </w:t>
      </w:r>
      <w:r w:rsidR="007A4F67">
        <w:rPr>
          <w:rFonts w:eastAsia="Calibri" w:hint="cs"/>
          <w:noProof/>
          <w:sz w:val="28"/>
          <w:szCs w:val="28"/>
          <w:rtl/>
        </w:rPr>
        <w:t xml:space="preserve">לבנים </w:t>
      </w:r>
      <w:r>
        <w:rPr>
          <w:rFonts w:eastAsia="Calibri" w:hint="cs"/>
          <w:noProof/>
          <w:sz w:val="28"/>
          <w:szCs w:val="28"/>
          <w:rtl/>
        </w:rPr>
        <w:t>שמוציא פעילויות לטיולים, פארק, גינה 2-3 בשבוע.</w:t>
      </w:r>
    </w:p>
    <w:p w14:paraId="6BD5347D" w14:textId="0D5569FC" w:rsidR="00FA77F5" w:rsidRPr="00C53568" w:rsidRDefault="007A4F67" w:rsidP="00245332">
      <w:pPr>
        <w:spacing w:line="276" w:lineRule="auto"/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>לבנות יש רכזת קהילה שמפעילה בתנועת נוער "אריאל בנות" ההיענות מאוד גבוה.</w:t>
      </w:r>
    </w:p>
    <w:p w14:paraId="408A7697" w14:textId="77777777" w:rsidR="006850CD" w:rsidRDefault="006850CD" w:rsidP="002D4D1B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</w:p>
    <w:p w14:paraId="644FD061" w14:textId="3D023703" w:rsidR="000838CE" w:rsidRDefault="000838CE" w:rsidP="000838CE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  <w:r w:rsidRPr="0089107B">
        <w:rPr>
          <w:rFonts w:eastAsia="Calibri" w:hint="cs"/>
          <w:b/>
          <w:bCs/>
          <w:noProof/>
          <w:sz w:val="28"/>
          <w:szCs w:val="28"/>
          <w:u w:val="single"/>
          <w:rtl/>
        </w:rPr>
        <w:t>סיכום והמלצות:</w:t>
      </w:r>
    </w:p>
    <w:p w14:paraId="0122137C" w14:textId="404DC83F" w:rsidR="0089107B" w:rsidRDefault="001A74FC" w:rsidP="00416DB7">
      <w:pPr>
        <w:spacing w:line="276" w:lineRule="auto"/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 xml:space="preserve">*לועדה הבאה לקבל מהמשטרה את הנתונים על כל חודשי שנת 2023,2024,2025 של תיקים שנפתחו וסוג העבירה. </w:t>
      </w:r>
    </w:p>
    <w:p w14:paraId="37B5FAFC" w14:textId="335F1863" w:rsidR="00F72B11" w:rsidRDefault="00F72B11" w:rsidP="00416DB7">
      <w:pPr>
        <w:spacing w:line="276" w:lineRule="auto"/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>*ל</w:t>
      </w:r>
      <w:r w:rsidR="00995197">
        <w:rPr>
          <w:rFonts w:eastAsia="Calibri" w:hint="cs"/>
          <w:noProof/>
          <w:sz w:val="28"/>
          <w:szCs w:val="28"/>
          <w:rtl/>
        </w:rPr>
        <w:t>נסות ל</w:t>
      </w:r>
      <w:r>
        <w:rPr>
          <w:rFonts w:eastAsia="Calibri" w:hint="cs"/>
          <w:noProof/>
          <w:sz w:val="28"/>
          <w:szCs w:val="28"/>
          <w:rtl/>
        </w:rPr>
        <w:t>הגיע אל בני הנוער דרך הרשתות החברתיות.</w:t>
      </w:r>
    </w:p>
    <w:p w14:paraId="12B20796" w14:textId="77777777" w:rsidR="00416DB7" w:rsidRDefault="00416DB7" w:rsidP="00416DB7">
      <w:pPr>
        <w:spacing w:line="276" w:lineRule="auto"/>
        <w:rPr>
          <w:rFonts w:eastAsia="Calibri"/>
          <w:noProof/>
          <w:sz w:val="28"/>
          <w:szCs w:val="28"/>
          <w:rtl/>
        </w:rPr>
      </w:pPr>
    </w:p>
    <w:p w14:paraId="113D3D42" w14:textId="77777777" w:rsidR="00416DB7" w:rsidRDefault="00416DB7" w:rsidP="00416DB7">
      <w:pPr>
        <w:spacing w:line="276" w:lineRule="auto"/>
        <w:rPr>
          <w:rFonts w:eastAsia="Calibri"/>
          <w:noProof/>
          <w:sz w:val="28"/>
          <w:szCs w:val="28"/>
          <w:rtl/>
        </w:rPr>
      </w:pPr>
    </w:p>
    <w:p w14:paraId="0B6A1504" w14:textId="658448F0" w:rsidR="00D925B0" w:rsidRPr="006B1718" w:rsidRDefault="00511D37" w:rsidP="00500035">
      <w:pPr>
        <w:spacing w:line="360" w:lineRule="auto"/>
        <w:ind w:left="169" w:right="567"/>
        <w:contextualSpacing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6B171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חתימת יו"ר הוועדה: ________________</w:t>
      </w:r>
      <w:r w:rsidRPr="006B1718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6B1718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6B171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תאריך:______________</w:t>
      </w:r>
    </w:p>
    <w:sectPr w:rsidR="00D925B0" w:rsidRPr="006B1718" w:rsidSect="0024515A">
      <w:headerReference w:type="default" r:id="rId8"/>
      <w:footerReference w:type="default" r:id="rId9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BBD0F" w14:textId="77777777" w:rsidR="007A4203" w:rsidRDefault="007A4203" w:rsidP="00AC32C8">
      <w:r>
        <w:separator/>
      </w:r>
    </w:p>
  </w:endnote>
  <w:endnote w:type="continuationSeparator" w:id="0">
    <w:p w14:paraId="3F371B1C" w14:textId="77777777" w:rsidR="007A4203" w:rsidRDefault="007A4203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89273615"/>
      <w:docPartObj>
        <w:docPartGallery w:val="Page Numbers (Bottom of Page)"/>
        <w:docPartUnique/>
      </w:docPartObj>
    </w:sdtPr>
    <w:sdtEndPr>
      <w:rPr>
        <w:cs/>
      </w:rPr>
    </w:sdtEndPr>
    <w:sdtContent>
      <w:p w14:paraId="6D160EB0" w14:textId="47096884" w:rsidR="00496B92" w:rsidRDefault="00496B92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80551A" w:rsidRPr="0080551A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023E7672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5476D" w14:textId="77777777" w:rsidR="007A4203" w:rsidRDefault="007A4203" w:rsidP="00AC32C8">
      <w:r>
        <w:separator/>
      </w:r>
    </w:p>
  </w:footnote>
  <w:footnote w:type="continuationSeparator" w:id="0">
    <w:p w14:paraId="7DBF59BC" w14:textId="77777777" w:rsidR="007A4203" w:rsidRDefault="007A4203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9636" w14:textId="77777777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8D56C02" wp14:editId="6E9D6410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05774AF9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4C83DA86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המוניציפלי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319BE"/>
    <w:multiLevelType w:val="hybridMultilevel"/>
    <w:tmpl w:val="E9FE57DA"/>
    <w:lvl w:ilvl="0" w:tplc="2DAED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768A9"/>
    <w:multiLevelType w:val="hybridMultilevel"/>
    <w:tmpl w:val="3684F85E"/>
    <w:lvl w:ilvl="0" w:tplc="22C41E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55988"/>
    <w:multiLevelType w:val="hybridMultilevel"/>
    <w:tmpl w:val="5114CAD8"/>
    <w:lvl w:ilvl="0" w:tplc="5610F4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C172F"/>
    <w:multiLevelType w:val="hybridMultilevel"/>
    <w:tmpl w:val="7FC63ECC"/>
    <w:lvl w:ilvl="0" w:tplc="7610C1C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225EA"/>
    <w:multiLevelType w:val="hybridMultilevel"/>
    <w:tmpl w:val="C4C2E8B2"/>
    <w:lvl w:ilvl="0" w:tplc="73060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745F2"/>
    <w:multiLevelType w:val="hybridMultilevel"/>
    <w:tmpl w:val="E1482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8E3464"/>
    <w:multiLevelType w:val="hybridMultilevel"/>
    <w:tmpl w:val="B32E5B64"/>
    <w:lvl w:ilvl="0" w:tplc="4B72D8F4">
      <w:numFmt w:val="bullet"/>
      <w:lvlText w:val=""/>
      <w:lvlJc w:val="left"/>
      <w:pPr>
        <w:ind w:left="529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abstractNum w:abstractNumId="8" w15:restartNumberingAfterBreak="0">
    <w:nsid w:val="5E3D0B9E"/>
    <w:multiLevelType w:val="hybridMultilevel"/>
    <w:tmpl w:val="EC7CED4C"/>
    <w:lvl w:ilvl="0" w:tplc="3EB4EAEC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9552E33"/>
    <w:multiLevelType w:val="hybridMultilevel"/>
    <w:tmpl w:val="802ED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637182"/>
    <w:multiLevelType w:val="hybridMultilevel"/>
    <w:tmpl w:val="5F9429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817EE6"/>
    <w:multiLevelType w:val="hybridMultilevel"/>
    <w:tmpl w:val="1472AC42"/>
    <w:lvl w:ilvl="0" w:tplc="6EB6A4CE">
      <w:start w:val="1"/>
      <w:numFmt w:val="bullet"/>
      <w:lvlText w:val=""/>
      <w:lvlJc w:val="left"/>
      <w:pPr>
        <w:ind w:left="529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num w:numId="1" w16cid:durableId="1851989110">
    <w:abstractNumId w:val="5"/>
  </w:num>
  <w:num w:numId="2" w16cid:durableId="1823738371">
    <w:abstractNumId w:val="10"/>
  </w:num>
  <w:num w:numId="3" w16cid:durableId="1456176373">
    <w:abstractNumId w:val="0"/>
  </w:num>
  <w:num w:numId="4" w16cid:durableId="879826389">
    <w:abstractNumId w:val="4"/>
  </w:num>
  <w:num w:numId="5" w16cid:durableId="1624143894">
    <w:abstractNumId w:val="11"/>
  </w:num>
  <w:num w:numId="6" w16cid:durableId="8998230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9567347">
    <w:abstractNumId w:val="1"/>
  </w:num>
  <w:num w:numId="8" w16cid:durableId="2080206269">
    <w:abstractNumId w:val="3"/>
  </w:num>
  <w:num w:numId="9" w16cid:durableId="1527406716">
    <w:abstractNumId w:val="9"/>
  </w:num>
  <w:num w:numId="10" w16cid:durableId="1364941787">
    <w:abstractNumId w:val="7"/>
  </w:num>
  <w:num w:numId="11" w16cid:durableId="1268006195">
    <w:abstractNumId w:val="8"/>
  </w:num>
  <w:num w:numId="12" w16cid:durableId="1816413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A4"/>
    <w:rsid w:val="00005B7E"/>
    <w:rsid w:val="00013233"/>
    <w:rsid w:val="000138C4"/>
    <w:rsid w:val="000144B8"/>
    <w:rsid w:val="00014A3F"/>
    <w:rsid w:val="000158D5"/>
    <w:rsid w:val="000204E7"/>
    <w:rsid w:val="0002409D"/>
    <w:rsid w:val="00025238"/>
    <w:rsid w:val="0002595F"/>
    <w:rsid w:val="00026402"/>
    <w:rsid w:val="00032FDF"/>
    <w:rsid w:val="0003585A"/>
    <w:rsid w:val="00036BD0"/>
    <w:rsid w:val="00043011"/>
    <w:rsid w:val="0005434A"/>
    <w:rsid w:val="00064125"/>
    <w:rsid w:val="000675BE"/>
    <w:rsid w:val="00075F63"/>
    <w:rsid w:val="000762FF"/>
    <w:rsid w:val="000826EC"/>
    <w:rsid w:val="00083243"/>
    <w:rsid w:val="000838CE"/>
    <w:rsid w:val="0008486B"/>
    <w:rsid w:val="00085130"/>
    <w:rsid w:val="000875A7"/>
    <w:rsid w:val="000920A2"/>
    <w:rsid w:val="000A186B"/>
    <w:rsid w:val="000A264D"/>
    <w:rsid w:val="000A487A"/>
    <w:rsid w:val="000B14DD"/>
    <w:rsid w:val="000B2F72"/>
    <w:rsid w:val="000B3339"/>
    <w:rsid w:val="000B3979"/>
    <w:rsid w:val="000B464D"/>
    <w:rsid w:val="000C103D"/>
    <w:rsid w:val="000C439C"/>
    <w:rsid w:val="000C5A1B"/>
    <w:rsid w:val="000C75EF"/>
    <w:rsid w:val="000D135A"/>
    <w:rsid w:val="000D33F0"/>
    <w:rsid w:val="000D708B"/>
    <w:rsid w:val="000D7806"/>
    <w:rsid w:val="000E31F9"/>
    <w:rsid w:val="000E34BA"/>
    <w:rsid w:val="000E6E9D"/>
    <w:rsid w:val="000F0CD9"/>
    <w:rsid w:val="000F11D2"/>
    <w:rsid w:val="000F17B9"/>
    <w:rsid w:val="000F2FDF"/>
    <w:rsid w:val="000F729B"/>
    <w:rsid w:val="001008B1"/>
    <w:rsid w:val="00100CF8"/>
    <w:rsid w:val="001019A4"/>
    <w:rsid w:val="001102C7"/>
    <w:rsid w:val="001125A4"/>
    <w:rsid w:val="00120C20"/>
    <w:rsid w:val="0012198B"/>
    <w:rsid w:val="001270E3"/>
    <w:rsid w:val="00131564"/>
    <w:rsid w:val="0013502D"/>
    <w:rsid w:val="0013507A"/>
    <w:rsid w:val="00136883"/>
    <w:rsid w:val="00136E87"/>
    <w:rsid w:val="00140AF9"/>
    <w:rsid w:val="0014190C"/>
    <w:rsid w:val="001442B5"/>
    <w:rsid w:val="001443FD"/>
    <w:rsid w:val="001455C7"/>
    <w:rsid w:val="001461E4"/>
    <w:rsid w:val="00150BC9"/>
    <w:rsid w:val="00151A0D"/>
    <w:rsid w:val="0015730A"/>
    <w:rsid w:val="00157936"/>
    <w:rsid w:val="00163F0A"/>
    <w:rsid w:val="00165896"/>
    <w:rsid w:val="00166BCF"/>
    <w:rsid w:val="00170656"/>
    <w:rsid w:val="0017734C"/>
    <w:rsid w:val="00180435"/>
    <w:rsid w:val="00182D2E"/>
    <w:rsid w:val="00185A14"/>
    <w:rsid w:val="00190CD2"/>
    <w:rsid w:val="0019524F"/>
    <w:rsid w:val="00195C7C"/>
    <w:rsid w:val="001A1C08"/>
    <w:rsid w:val="001A21D3"/>
    <w:rsid w:val="001A4AA5"/>
    <w:rsid w:val="001A74FC"/>
    <w:rsid w:val="001B2339"/>
    <w:rsid w:val="001B3DB4"/>
    <w:rsid w:val="001B44BC"/>
    <w:rsid w:val="001C0FF1"/>
    <w:rsid w:val="001C6A44"/>
    <w:rsid w:val="001C6ACA"/>
    <w:rsid w:val="001C76C7"/>
    <w:rsid w:val="001D03E1"/>
    <w:rsid w:val="001D04CF"/>
    <w:rsid w:val="001D1F1C"/>
    <w:rsid w:val="001D5DAB"/>
    <w:rsid w:val="001E0E5E"/>
    <w:rsid w:val="001E17F0"/>
    <w:rsid w:val="001E3E70"/>
    <w:rsid w:val="00202922"/>
    <w:rsid w:val="00202FFA"/>
    <w:rsid w:val="00204000"/>
    <w:rsid w:val="002172B5"/>
    <w:rsid w:val="002203BF"/>
    <w:rsid w:val="00221FDB"/>
    <w:rsid w:val="002236B2"/>
    <w:rsid w:val="00223E0E"/>
    <w:rsid w:val="002246D4"/>
    <w:rsid w:val="00226E57"/>
    <w:rsid w:val="00230155"/>
    <w:rsid w:val="00230829"/>
    <w:rsid w:val="00230AEB"/>
    <w:rsid w:val="00231B08"/>
    <w:rsid w:val="00231E79"/>
    <w:rsid w:val="00232502"/>
    <w:rsid w:val="00233079"/>
    <w:rsid w:val="002338F8"/>
    <w:rsid w:val="002358DE"/>
    <w:rsid w:val="0023731F"/>
    <w:rsid w:val="00241DFD"/>
    <w:rsid w:val="00242F04"/>
    <w:rsid w:val="00243B36"/>
    <w:rsid w:val="0024515A"/>
    <w:rsid w:val="00245332"/>
    <w:rsid w:val="00245C33"/>
    <w:rsid w:val="00247504"/>
    <w:rsid w:val="00247E0F"/>
    <w:rsid w:val="00252AC3"/>
    <w:rsid w:val="00254372"/>
    <w:rsid w:val="002577FE"/>
    <w:rsid w:val="0026304D"/>
    <w:rsid w:val="002718A8"/>
    <w:rsid w:val="0027243B"/>
    <w:rsid w:val="00273797"/>
    <w:rsid w:val="0027491A"/>
    <w:rsid w:val="002935AB"/>
    <w:rsid w:val="00296045"/>
    <w:rsid w:val="002A0967"/>
    <w:rsid w:val="002A447D"/>
    <w:rsid w:val="002A58D9"/>
    <w:rsid w:val="002B065D"/>
    <w:rsid w:val="002B1F76"/>
    <w:rsid w:val="002B29A4"/>
    <w:rsid w:val="002C056B"/>
    <w:rsid w:val="002C0644"/>
    <w:rsid w:val="002C31BD"/>
    <w:rsid w:val="002C4561"/>
    <w:rsid w:val="002D0FF2"/>
    <w:rsid w:val="002D49D4"/>
    <w:rsid w:val="002D4D1B"/>
    <w:rsid w:val="002D6568"/>
    <w:rsid w:val="002E0A07"/>
    <w:rsid w:val="002E1925"/>
    <w:rsid w:val="002E4976"/>
    <w:rsid w:val="002E76E8"/>
    <w:rsid w:val="002F6483"/>
    <w:rsid w:val="002F7C4C"/>
    <w:rsid w:val="00301039"/>
    <w:rsid w:val="00307735"/>
    <w:rsid w:val="0030773A"/>
    <w:rsid w:val="0031192D"/>
    <w:rsid w:val="00312DBD"/>
    <w:rsid w:val="003166DD"/>
    <w:rsid w:val="003209C3"/>
    <w:rsid w:val="00321290"/>
    <w:rsid w:val="00322608"/>
    <w:rsid w:val="00322C4A"/>
    <w:rsid w:val="00323A7C"/>
    <w:rsid w:val="00327CC6"/>
    <w:rsid w:val="0033046E"/>
    <w:rsid w:val="003314D7"/>
    <w:rsid w:val="00331735"/>
    <w:rsid w:val="00332680"/>
    <w:rsid w:val="003333F7"/>
    <w:rsid w:val="003342F6"/>
    <w:rsid w:val="00337133"/>
    <w:rsid w:val="0034449C"/>
    <w:rsid w:val="003444A4"/>
    <w:rsid w:val="0034510A"/>
    <w:rsid w:val="003455E5"/>
    <w:rsid w:val="00345B78"/>
    <w:rsid w:val="00347374"/>
    <w:rsid w:val="003525DE"/>
    <w:rsid w:val="00353E1E"/>
    <w:rsid w:val="00356938"/>
    <w:rsid w:val="00356FEA"/>
    <w:rsid w:val="00357AA4"/>
    <w:rsid w:val="0036007D"/>
    <w:rsid w:val="0036038C"/>
    <w:rsid w:val="00360C30"/>
    <w:rsid w:val="0036276D"/>
    <w:rsid w:val="00363D2C"/>
    <w:rsid w:val="00363F0D"/>
    <w:rsid w:val="00371EE1"/>
    <w:rsid w:val="00376175"/>
    <w:rsid w:val="003820CD"/>
    <w:rsid w:val="003821AD"/>
    <w:rsid w:val="00383198"/>
    <w:rsid w:val="003839B8"/>
    <w:rsid w:val="00384059"/>
    <w:rsid w:val="00384EAD"/>
    <w:rsid w:val="003A0B47"/>
    <w:rsid w:val="003A1731"/>
    <w:rsid w:val="003A28DB"/>
    <w:rsid w:val="003A65A1"/>
    <w:rsid w:val="003A7CB6"/>
    <w:rsid w:val="003B032C"/>
    <w:rsid w:val="003B1B5E"/>
    <w:rsid w:val="003B3D9F"/>
    <w:rsid w:val="003B5079"/>
    <w:rsid w:val="003B79B4"/>
    <w:rsid w:val="003C25F3"/>
    <w:rsid w:val="003C63B7"/>
    <w:rsid w:val="003C7540"/>
    <w:rsid w:val="003C7D42"/>
    <w:rsid w:val="003D13F8"/>
    <w:rsid w:val="003D61B1"/>
    <w:rsid w:val="003D7F05"/>
    <w:rsid w:val="003E111B"/>
    <w:rsid w:val="003E24FC"/>
    <w:rsid w:val="003E53BB"/>
    <w:rsid w:val="003E5FA0"/>
    <w:rsid w:val="003E7414"/>
    <w:rsid w:val="003F5128"/>
    <w:rsid w:val="003F6442"/>
    <w:rsid w:val="003F7433"/>
    <w:rsid w:val="003F7AE6"/>
    <w:rsid w:val="0040386E"/>
    <w:rsid w:val="0040463F"/>
    <w:rsid w:val="00406C8B"/>
    <w:rsid w:val="004141B4"/>
    <w:rsid w:val="00415AF3"/>
    <w:rsid w:val="00416DB7"/>
    <w:rsid w:val="00434600"/>
    <w:rsid w:val="00436B63"/>
    <w:rsid w:val="00437D3E"/>
    <w:rsid w:val="004409E7"/>
    <w:rsid w:val="004421C0"/>
    <w:rsid w:val="00445389"/>
    <w:rsid w:val="0044653E"/>
    <w:rsid w:val="00451628"/>
    <w:rsid w:val="00452210"/>
    <w:rsid w:val="00452595"/>
    <w:rsid w:val="0045515B"/>
    <w:rsid w:val="00455707"/>
    <w:rsid w:val="004602FB"/>
    <w:rsid w:val="004652E0"/>
    <w:rsid w:val="00467840"/>
    <w:rsid w:val="00471AC4"/>
    <w:rsid w:val="00471E1D"/>
    <w:rsid w:val="00471E4F"/>
    <w:rsid w:val="00474C76"/>
    <w:rsid w:val="004770AD"/>
    <w:rsid w:val="0049195F"/>
    <w:rsid w:val="00494B5B"/>
    <w:rsid w:val="00496B92"/>
    <w:rsid w:val="004A1ABD"/>
    <w:rsid w:val="004A32BE"/>
    <w:rsid w:val="004A4AF3"/>
    <w:rsid w:val="004A517A"/>
    <w:rsid w:val="004A776A"/>
    <w:rsid w:val="004B714C"/>
    <w:rsid w:val="004B795D"/>
    <w:rsid w:val="004B7D92"/>
    <w:rsid w:val="004C07A8"/>
    <w:rsid w:val="004C0A1A"/>
    <w:rsid w:val="004C2EB4"/>
    <w:rsid w:val="004C4FA8"/>
    <w:rsid w:val="004C63DA"/>
    <w:rsid w:val="004D2B2A"/>
    <w:rsid w:val="004D686D"/>
    <w:rsid w:val="004E1E77"/>
    <w:rsid w:val="004E36F2"/>
    <w:rsid w:val="004E3C89"/>
    <w:rsid w:val="004E68C6"/>
    <w:rsid w:val="004E6F71"/>
    <w:rsid w:val="004F2A2B"/>
    <w:rsid w:val="004F442A"/>
    <w:rsid w:val="004F4861"/>
    <w:rsid w:val="00500035"/>
    <w:rsid w:val="00501742"/>
    <w:rsid w:val="0050332C"/>
    <w:rsid w:val="0050624D"/>
    <w:rsid w:val="00506507"/>
    <w:rsid w:val="00511D37"/>
    <w:rsid w:val="0051563E"/>
    <w:rsid w:val="005221DF"/>
    <w:rsid w:val="00522338"/>
    <w:rsid w:val="00527B43"/>
    <w:rsid w:val="005307AA"/>
    <w:rsid w:val="00531159"/>
    <w:rsid w:val="005314C1"/>
    <w:rsid w:val="0053205D"/>
    <w:rsid w:val="00537932"/>
    <w:rsid w:val="00543233"/>
    <w:rsid w:val="00544569"/>
    <w:rsid w:val="00546D25"/>
    <w:rsid w:val="00551DFE"/>
    <w:rsid w:val="00553821"/>
    <w:rsid w:val="00554081"/>
    <w:rsid w:val="00554FA8"/>
    <w:rsid w:val="005566C3"/>
    <w:rsid w:val="00556885"/>
    <w:rsid w:val="00566AC1"/>
    <w:rsid w:val="00567A0E"/>
    <w:rsid w:val="00570BCC"/>
    <w:rsid w:val="00571693"/>
    <w:rsid w:val="00571F70"/>
    <w:rsid w:val="005761DF"/>
    <w:rsid w:val="00576428"/>
    <w:rsid w:val="00577970"/>
    <w:rsid w:val="005802FB"/>
    <w:rsid w:val="00583729"/>
    <w:rsid w:val="00587A7F"/>
    <w:rsid w:val="0059086F"/>
    <w:rsid w:val="005A0E6D"/>
    <w:rsid w:val="005A1BAB"/>
    <w:rsid w:val="005A37E7"/>
    <w:rsid w:val="005A4FBF"/>
    <w:rsid w:val="005B2DC3"/>
    <w:rsid w:val="005B448B"/>
    <w:rsid w:val="005B4B86"/>
    <w:rsid w:val="005B50FC"/>
    <w:rsid w:val="005B71AA"/>
    <w:rsid w:val="005C22EA"/>
    <w:rsid w:val="005C450B"/>
    <w:rsid w:val="005C69A9"/>
    <w:rsid w:val="005D1CFE"/>
    <w:rsid w:val="005D4B1D"/>
    <w:rsid w:val="005D557F"/>
    <w:rsid w:val="005D6805"/>
    <w:rsid w:val="005D7089"/>
    <w:rsid w:val="005E2EF2"/>
    <w:rsid w:val="005E450F"/>
    <w:rsid w:val="005E4DE5"/>
    <w:rsid w:val="005E77E7"/>
    <w:rsid w:val="005F0A02"/>
    <w:rsid w:val="005F2A9C"/>
    <w:rsid w:val="00602ED6"/>
    <w:rsid w:val="006110A7"/>
    <w:rsid w:val="0061149B"/>
    <w:rsid w:val="00611526"/>
    <w:rsid w:val="006137A1"/>
    <w:rsid w:val="0061563C"/>
    <w:rsid w:val="00615951"/>
    <w:rsid w:val="006177C7"/>
    <w:rsid w:val="00621BE4"/>
    <w:rsid w:val="00621E31"/>
    <w:rsid w:val="00624E1A"/>
    <w:rsid w:val="00625992"/>
    <w:rsid w:val="00625D5B"/>
    <w:rsid w:val="00632C6E"/>
    <w:rsid w:val="0063641E"/>
    <w:rsid w:val="006364C5"/>
    <w:rsid w:val="00636D0A"/>
    <w:rsid w:val="00637DF2"/>
    <w:rsid w:val="006516A8"/>
    <w:rsid w:val="00653602"/>
    <w:rsid w:val="00653BE9"/>
    <w:rsid w:val="00657094"/>
    <w:rsid w:val="00666604"/>
    <w:rsid w:val="0067443A"/>
    <w:rsid w:val="006778AD"/>
    <w:rsid w:val="006803FE"/>
    <w:rsid w:val="006822C5"/>
    <w:rsid w:val="00683F06"/>
    <w:rsid w:val="006850CD"/>
    <w:rsid w:val="00687F7F"/>
    <w:rsid w:val="006917B6"/>
    <w:rsid w:val="00692136"/>
    <w:rsid w:val="00692A17"/>
    <w:rsid w:val="00694E4B"/>
    <w:rsid w:val="00695D6A"/>
    <w:rsid w:val="00697718"/>
    <w:rsid w:val="006A120B"/>
    <w:rsid w:val="006A2472"/>
    <w:rsid w:val="006A2501"/>
    <w:rsid w:val="006A74EB"/>
    <w:rsid w:val="006B1718"/>
    <w:rsid w:val="006B4BDF"/>
    <w:rsid w:val="006C030C"/>
    <w:rsid w:val="006C1AFB"/>
    <w:rsid w:val="006C203A"/>
    <w:rsid w:val="006C45C9"/>
    <w:rsid w:val="006C6EF4"/>
    <w:rsid w:val="006C7B19"/>
    <w:rsid w:val="006D5642"/>
    <w:rsid w:val="006D65F5"/>
    <w:rsid w:val="006D7870"/>
    <w:rsid w:val="006E0B2F"/>
    <w:rsid w:val="006E2D71"/>
    <w:rsid w:val="006E60A9"/>
    <w:rsid w:val="006E69CB"/>
    <w:rsid w:val="006E6BAE"/>
    <w:rsid w:val="006F6B48"/>
    <w:rsid w:val="007015C5"/>
    <w:rsid w:val="00703F44"/>
    <w:rsid w:val="007054E2"/>
    <w:rsid w:val="0071487D"/>
    <w:rsid w:val="00722503"/>
    <w:rsid w:val="00722931"/>
    <w:rsid w:val="00724E03"/>
    <w:rsid w:val="007250FA"/>
    <w:rsid w:val="00727674"/>
    <w:rsid w:val="00736670"/>
    <w:rsid w:val="00737E5F"/>
    <w:rsid w:val="00742A22"/>
    <w:rsid w:val="007452B1"/>
    <w:rsid w:val="00745CB0"/>
    <w:rsid w:val="007513D0"/>
    <w:rsid w:val="00752AAB"/>
    <w:rsid w:val="00756AB4"/>
    <w:rsid w:val="00767EFB"/>
    <w:rsid w:val="0077331A"/>
    <w:rsid w:val="00774EAD"/>
    <w:rsid w:val="0077606F"/>
    <w:rsid w:val="00781911"/>
    <w:rsid w:val="007850B1"/>
    <w:rsid w:val="00785274"/>
    <w:rsid w:val="00791EEB"/>
    <w:rsid w:val="00792BD8"/>
    <w:rsid w:val="00793799"/>
    <w:rsid w:val="00793FA4"/>
    <w:rsid w:val="0079524D"/>
    <w:rsid w:val="007979D4"/>
    <w:rsid w:val="007A4203"/>
    <w:rsid w:val="007A4413"/>
    <w:rsid w:val="007A4F67"/>
    <w:rsid w:val="007A7A86"/>
    <w:rsid w:val="007B1CC0"/>
    <w:rsid w:val="007B39B6"/>
    <w:rsid w:val="007B7878"/>
    <w:rsid w:val="007C1819"/>
    <w:rsid w:val="007C2182"/>
    <w:rsid w:val="007C4ACA"/>
    <w:rsid w:val="007C7620"/>
    <w:rsid w:val="007D0DBA"/>
    <w:rsid w:val="007D7B0C"/>
    <w:rsid w:val="007E5859"/>
    <w:rsid w:val="007E788C"/>
    <w:rsid w:val="007F25E2"/>
    <w:rsid w:val="007F5350"/>
    <w:rsid w:val="007F6299"/>
    <w:rsid w:val="007F6DE4"/>
    <w:rsid w:val="008047F8"/>
    <w:rsid w:val="0080551A"/>
    <w:rsid w:val="008066E6"/>
    <w:rsid w:val="00810DB1"/>
    <w:rsid w:val="00811E16"/>
    <w:rsid w:val="0082090D"/>
    <w:rsid w:val="00821F93"/>
    <w:rsid w:val="00831884"/>
    <w:rsid w:val="008327A7"/>
    <w:rsid w:val="00834D7C"/>
    <w:rsid w:val="00837178"/>
    <w:rsid w:val="00846435"/>
    <w:rsid w:val="00850609"/>
    <w:rsid w:val="00851123"/>
    <w:rsid w:val="00851274"/>
    <w:rsid w:val="008604E0"/>
    <w:rsid w:val="008635F5"/>
    <w:rsid w:val="0086500A"/>
    <w:rsid w:val="00865598"/>
    <w:rsid w:val="00870B70"/>
    <w:rsid w:val="0087255E"/>
    <w:rsid w:val="00876AFB"/>
    <w:rsid w:val="00880F3D"/>
    <w:rsid w:val="00881ED0"/>
    <w:rsid w:val="00883DB2"/>
    <w:rsid w:val="0089107B"/>
    <w:rsid w:val="0089255E"/>
    <w:rsid w:val="0089436F"/>
    <w:rsid w:val="00895A3D"/>
    <w:rsid w:val="008978BC"/>
    <w:rsid w:val="00897D32"/>
    <w:rsid w:val="008A0320"/>
    <w:rsid w:val="008A1090"/>
    <w:rsid w:val="008A3AC6"/>
    <w:rsid w:val="008A4C48"/>
    <w:rsid w:val="008A5360"/>
    <w:rsid w:val="008A5D08"/>
    <w:rsid w:val="008A718E"/>
    <w:rsid w:val="008B0960"/>
    <w:rsid w:val="008B0AFC"/>
    <w:rsid w:val="008B1F24"/>
    <w:rsid w:val="008B40E6"/>
    <w:rsid w:val="008B4E04"/>
    <w:rsid w:val="008B4E30"/>
    <w:rsid w:val="008B5CAD"/>
    <w:rsid w:val="008C039C"/>
    <w:rsid w:val="008D7085"/>
    <w:rsid w:val="008D78D2"/>
    <w:rsid w:val="008E3E3E"/>
    <w:rsid w:val="008E6096"/>
    <w:rsid w:val="008E6562"/>
    <w:rsid w:val="008F105B"/>
    <w:rsid w:val="008F45B8"/>
    <w:rsid w:val="008F45C4"/>
    <w:rsid w:val="00904B38"/>
    <w:rsid w:val="00906375"/>
    <w:rsid w:val="00915FB4"/>
    <w:rsid w:val="00917F92"/>
    <w:rsid w:val="00921721"/>
    <w:rsid w:val="0092232B"/>
    <w:rsid w:val="00922347"/>
    <w:rsid w:val="00924803"/>
    <w:rsid w:val="00925473"/>
    <w:rsid w:val="00925BC0"/>
    <w:rsid w:val="00925C01"/>
    <w:rsid w:val="00930589"/>
    <w:rsid w:val="009312D7"/>
    <w:rsid w:val="00931FB3"/>
    <w:rsid w:val="009343BA"/>
    <w:rsid w:val="00934437"/>
    <w:rsid w:val="009361DD"/>
    <w:rsid w:val="00937E31"/>
    <w:rsid w:val="0094063D"/>
    <w:rsid w:val="00941A50"/>
    <w:rsid w:val="00941D5F"/>
    <w:rsid w:val="00942E55"/>
    <w:rsid w:val="009458E2"/>
    <w:rsid w:val="0094674E"/>
    <w:rsid w:val="009505E1"/>
    <w:rsid w:val="009510A1"/>
    <w:rsid w:val="00956509"/>
    <w:rsid w:val="00961D6D"/>
    <w:rsid w:val="00963509"/>
    <w:rsid w:val="00967892"/>
    <w:rsid w:val="0097329E"/>
    <w:rsid w:val="0097500A"/>
    <w:rsid w:val="00983FC2"/>
    <w:rsid w:val="00984514"/>
    <w:rsid w:val="00990078"/>
    <w:rsid w:val="009916B6"/>
    <w:rsid w:val="009928CF"/>
    <w:rsid w:val="009947F5"/>
    <w:rsid w:val="00995197"/>
    <w:rsid w:val="00995F63"/>
    <w:rsid w:val="009970E5"/>
    <w:rsid w:val="00997CF7"/>
    <w:rsid w:val="00997EFB"/>
    <w:rsid w:val="009A7037"/>
    <w:rsid w:val="009B1225"/>
    <w:rsid w:val="009B2D82"/>
    <w:rsid w:val="009C1461"/>
    <w:rsid w:val="009C2373"/>
    <w:rsid w:val="009C23DB"/>
    <w:rsid w:val="009C2506"/>
    <w:rsid w:val="009C2C60"/>
    <w:rsid w:val="009C3364"/>
    <w:rsid w:val="009C5BF3"/>
    <w:rsid w:val="009D1AAA"/>
    <w:rsid w:val="009D1DB6"/>
    <w:rsid w:val="009D20C1"/>
    <w:rsid w:val="009D30F5"/>
    <w:rsid w:val="009D3FA3"/>
    <w:rsid w:val="009D4C22"/>
    <w:rsid w:val="009D7517"/>
    <w:rsid w:val="009E2811"/>
    <w:rsid w:val="009E3F12"/>
    <w:rsid w:val="009E62DA"/>
    <w:rsid w:val="009F0E90"/>
    <w:rsid w:val="009F1438"/>
    <w:rsid w:val="009F73AB"/>
    <w:rsid w:val="009F7CAA"/>
    <w:rsid w:val="009F7E83"/>
    <w:rsid w:val="00A02989"/>
    <w:rsid w:val="00A04E12"/>
    <w:rsid w:val="00A05193"/>
    <w:rsid w:val="00A14041"/>
    <w:rsid w:val="00A20A5D"/>
    <w:rsid w:val="00A21292"/>
    <w:rsid w:val="00A21BA6"/>
    <w:rsid w:val="00A229D3"/>
    <w:rsid w:val="00A238D3"/>
    <w:rsid w:val="00A26160"/>
    <w:rsid w:val="00A276CE"/>
    <w:rsid w:val="00A30B19"/>
    <w:rsid w:val="00A322A3"/>
    <w:rsid w:val="00A32712"/>
    <w:rsid w:val="00A410A4"/>
    <w:rsid w:val="00A411D7"/>
    <w:rsid w:val="00A44E26"/>
    <w:rsid w:val="00A4548F"/>
    <w:rsid w:val="00A462AD"/>
    <w:rsid w:val="00A4672C"/>
    <w:rsid w:val="00A47688"/>
    <w:rsid w:val="00A5087A"/>
    <w:rsid w:val="00A57C0C"/>
    <w:rsid w:val="00A640C5"/>
    <w:rsid w:val="00A674E5"/>
    <w:rsid w:val="00A7010A"/>
    <w:rsid w:val="00A721DD"/>
    <w:rsid w:val="00A737FA"/>
    <w:rsid w:val="00A73BA6"/>
    <w:rsid w:val="00A765D9"/>
    <w:rsid w:val="00A86FBB"/>
    <w:rsid w:val="00A903B2"/>
    <w:rsid w:val="00A92342"/>
    <w:rsid w:val="00A94D1E"/>
    <w:rsid w:val="00A96DAC"/>
    <w:rsid w:val="00AA1AC4"/>
    <w:rsid w:val="00AA347E"/>
    <w:rsid w:val="00AA4A40"/>
    <w:rsid w:val="00AA4C09"/>
    <w:rsid w:val="00AB2637"/>
    <w:rsid w:val="00AB48A4"/>
    <w:rsid w:val="00AB4EC0"/>
    <w:rsid w:val="00AC31A4"/>
    <w:rsid w:val="00AC32C8"/>
    <w:rsid w:val="00AD0DBE"/>
    <w:rsid w:val="00AD1CB7"/>
    <w:rsid w:val="00AD21D4"/>
    <w:rsid w:val="00AD285E"/>
    <w:rsid w:val="00AD2A12"/>
    <w:rsid w:val="00AD2E85"/>
    <w:rsid w:val="00AD793B"/>
    <w:rsid w:val="00AF059B"/>
    <w:rsid w:val="00AF6AE1"/>
    <w:rsid w:val="00AF6CAD"/>
    <w:rsid w:val="00AF7EB2"/>
    <w:rsid w:val="00B014D1"/>
    <w:rsid w:val="00B039E0"/>
    <w:rsid w:val="00B06266"/>
    <w:rsid w:val="00B078DC"/>
    <w:rsid w:val="00B11D32"/>
    <w:rsid w:val="00B11F57"/>
    <w:rsid w:val="00B12B54"/>
    <w:rsid w:val="00B130A5"/>
    <w:rsid w:val="00B164A9"/>
    <w:rsid w:val="00B226FF"/>
    <w:rsid w:val="00B2409C"/>
    <w:rsid w:val="00B25CAC"/>
    <w:rsid w:val="00B27B33"/>
    <w:rsid w:val="00B37326"/>
    <w:rsid w:val="00B42D8F"/>
    <w:rsid w:val="00B459B2"/>
    <w:rsid w:val="00B47599"/>
    <w:rsid w:val="00B47A63"/>
    <w:rsid w:val="00B5023F"/>
    <w:rsid w:val="00B5376E"/>
    <w:rsid w:val="00B60BEC"/>
    <w:rsid w:val="00B62DC4"/>
    <w:rsid w:val="00B63B85"/>
    <w:rsid w:val="00B704F3"/>
    <w:rsid w:val="00B7086A"/>
    <w:rsid w:val="00B7124A"/>
    <w:rsid w:val="00B7389D"/>
    <w:rsid w:val="00B753B0"/>
    <w:rsid w:val="00B769E0"/>
    <w:rsid w:val="00B846A8"/>
    <w:rsid w:val="00B85721"/>
    <w:rsid w:val="00B85D6E"/>
    <w:rsid w:val="00B86CCE"/>
    <w:rsid w:val="00B87E42"/>
    <w:rsid w:val="00B964F3"/>
    <w:rsid w:val="00B975FE"/>
    <w:rsid w:val="00BA05A2"/>
    <w:rsid w:val="00BA05AB"/>
    <w:rsid w:val="00BA2B0D"/>
    <w:rsid w:val="00BA5C78"/>
    <w:rsid w:val="00BB1FBF"/>
    <w:rsid w:val="00BB4A7B"/>
    <w:rsid w:val="00BB7DBF"/>
    <w:rsid w:val="00BC4CB0"/>
    <w:rsid w:val="00BC5384"/>
    <w:rsid w:val="00BC5BF7"/>
    <w:rsid w:val="00BC65B1"/>
    <w:rsid w:val="00BC730F"/>
    <w:rsid w:val="00BD3396"/>
    <w:rsid w:val="00BD3950"/>
    <w:rsid w:val="00BD6527"/>
    <w:rsid w:val="00BD6E2D"/>
    <w:rsid w:val="00BE0161"/>
    <w:rsid w:val="00BE16EB"/>
    <w:rsid w:val="00BF3645"/>
    <w:rsid w:val="00BF3BDA"/>
    <w:rsid w:val="00C03C16"/>
    <w:rsid w:val="00C04FF6"/>
    <w:rsid w:val="00C06BB3"/>
    <w:rsid w:val="00C124D3"/>
    <w:rsid w:val="00C264D6"/>
    <w:rsid w:val="00C278E8"/>
    <w:rsid w:val="00C3474E"/>
    <w:rsid w:val="00C3685F"/>
    <w:rsid w:val="00C41826"/>
    <w:rsid w:val="00C41AAA"/>
    <w:rsid w:val="00C52B23"/>
    <w:rsid w:val="00C53568"/>
    <w:rsid w:val="00C53629"/>
    <w:rsid w:val="00C63874"/>
    <w:rsid w:val="00C63A57"/>
    <w:rsid w:val="00C64191"/>
    <w:rsid w:val="00C72C88"/>
    <w:rsid w:val="00C80CAB"/>
    <w:rsid w:val="00C8155E"/>
    <w:rsid w:val="00C86BF6"/>
    <w:rsid w:val="00C95477"/>
    <w:rsid w:val="00C97303"/>
    <w:rsid w:val="00CA0BC4"/>
    <w:rsid w:val="00CA1509"/>
    <w:rsid w:val="00CA259A"/>
    <w:rsid w:val="00CA27DE"/>
    <w:rsid w:val="00CB03D4"/>
    <w:rsid w:val="00CB1D56"/>
    <w:rsid w:val="00CB2052"/>
    <w:rsid w:val="00CB34B3"/>
    <w:rsid w:val="00CB4C5E"/>
    <w:rsid w:val="00CC0717"/>
    <w:rsid w:val="00CC1D4E"/>
    <w:rsid w:val="00CC1F68"/>
    <w:rsid w:val="00CC408F"/>
    <w:rsid w:val="00CC5913"/>
    <w:rsid w:val="00CD273A"/>
    <w:rsid w:val="00CD3254"/>
    <w:rsid w:val="00CD451E"/>
    <w:rsid w:val="00CD52D0"/>
    <w:rsid w:val="00CE0CCB"/>
    <w:rsid w:val="00CE6DA1"/>
    <w:rsid w:val="00CE72CA"/>
    <w:rsid w:val="00CF24BC"/>
    <w:rsid w:val="00CF3523"/>
    <w:rsid w:val="00CF5A5A"/>
    <w:rsid w:val="00CF6790"/>
    <w:rsid w:val="00CF7835"/>
    <w:rsid w:val="00D04DC1"/>
    <w:rsid w:val="00D106F4"/>
    <w:rsid w:val="00D127F3"/>
    <w:rsid w:val="00D12D97"/>
    <w:rsid w:val="00D21842"/>
    <w:rsid w:val="00D23937"/>
    <w:rsid w:val="00D239AD"/>
    <w:rsid w:val="00D23F59"/>
    <w:rsid w:val="00D254E1"/>
    <w:rsid w:val="00D26CA4"/>
    <w:rsid w:val="00D3242B"/>
    <w:rsid w:val="00D360B0"/>
    <w:rsid w:val="00D36839"/>
    <w:rsid w:val="00D42998"/>
    <w:rsid w:val="00D43218"/>
    <w:rsid w:val="00D436CB"/>
    <w:rsid w:val="00D45931"/>
    <w:rsid w:val="00D45AEA"/>
    <w:rsid w:val="00D50D65"/>
    <w:rsid w:val="00D549C7"/>
    <w:rsid w:val="00D54CFB"/>
    <w:rsid w:val="00D63046"/>
    <w:rsid w:val="00D64920"/>
    <w:rsid w:val="00D660BE"/>
    <w:rsid w:val="00D70CAD"/>
    <w:rsid w:val="00D73340"/>
    <w:rsid w:val="00D73977"/>
    <w:rsid w:val="00D73CFB"/>
    <w:rsid w:val="00D74991"/>
    <w:rsid w:val="00D74CF2"/>
    <w:rsid w:val="00D76DA6"/>
    <w:rsid w:val="00D81552"/>
    <w:rsid w:val="00D8207D"/>
    <w:rsid w:val="00D82937"/>
    <w:rsid w:val="00D8296D"/>
    <w:rsid w:val="00D912E0"/>
    <w:rsid w:val="00D925B0"/>
    <w:rsid w:val="00D92DA0"/>
    <w:rsid w:val="00D9420B"/>
    <w:rsid w:val="00D976B1"/>
    <w:rsid w:val="00DA109B"/>
    <w:rsid w:val="00DA375C"/>
    <w:rsid w:val="00DB2E99"/>
    <w:rsid w:val="00DB694C"/>
    <w:rsid w:val="00DB6B45"/>
    <w:rsid w:val="00DB70E1"/>
    <w:rsid w:val="00DC0F63"/>
    <w:rsid w:val="00DC1DFB"/>
    <w:rsid w:val="00DC29B8"/>
    <w:rsid w:val="00DC4AE2"/>
    <w:rsid w:val="00DC4E9D"/>
    <w:rsid w:val="00DC70E7"/>
    <w:rsid w:val="00DD13F1"/>
    <w:rsid w:val="00DD1F4D"/>
    <w:rsid w:val="00DD47AA"/>
    <w:rsid w:val="00DD4A6E"/>
    <w:rsid w:val="00DE3A01"/>
    <w:rsid w:val="00DE7979"/>
    <w:rsid w:val="00DF09D9"/>
    <w:rsid w:val="00DF0E58"/>
    <w:rsid w:val="00DF51EF"/>
    <w:rsid w:val="00E0249C"/>
    <w:rsid w:val="00E02AB9"/>
    <w:rsid w:val="00E05944"/>
    <w:rsid w:val="00E13382"/>
    <w:rsid w:val="00E13806"/>
    <w:rsid w:val="00E15B54"/>
    <w:rsid w:val="00E163EE"/>
    <w:rsid w:val="00E21BC2"/>
    <w:rsid w:val="00E21BF5"/>
    <w:rsid w:val="00E25F7D"/>
    <w:rsid w:val="00E26F9A"/>
    <w:rsid w:val="00E3049A"/>
    <w:rsid w:val="00E33060"/>
    <w:rsid w:val="00E33657"/>
    <w:rsid w:val="00E40020"/>
    <w:rsid w:val="00E4039F"/>
    <w:rsid w:val="00E43E77"/>
    <w:rsid w:val="00E4449A"/>
    <w:rsid w:val="00E46927"/>
    <w:rsid w:val="00E522B9"/>
    <w:rsid w:val="00E53385"/>
    <w:rsid w:val="00E557CB"/>
    <w:rsid w:val="00E5792C"/>
    <w:rsid w:val="00E616ED"/>
    <w:rsid w:val="00E676D2"/>
    <w:rsid w:val="00E73FE4"/>
    <w:rsid w:val="00E75720"/>
    <w:rsid w:val="00E75A52"/>
    <w:rsid w:val="00E800A4"/>
    <w:rsid w:val="00E84F4E"/>
    <w:rsid w:val="00E857CD"/>
    <w:rsid w:val="00E85B95"/>
    <w:rsid w:val="00E8696E"/>
    <w:rsid w:val="00E92BBE"/>
    <w:rsid w:val="00E94390"/>
    <w:rsid w:val="00EA1ADF"/>
    <w:rsid w:val="00EB0340"/>
    <w:rsid w:val="00EB31B2"/>
    <w:rsid w:val="00EB3D1D"/>
    <w:rsid w:val="00EB4BC0"/>
    <w:rsid w:val="00EB4EC8"/>
    <w:rsid w:val="00EB5866"/>
    <w:rsid w:val="00EB7E96"/>
    <w:rsid w:val="00EC0F0F"/>
    <w:rsid w:val="00EC6BCE"/>
    <w:rsid w:val="00EC7D90"/>
    <w:rsid w:val="00ED16DE"/>
    <w:rsid w:val="00ED1AD8"/>
    <w:rsid w:val="00ED335E"/>
    <w:rsid w:val="00ED3F74"/>
    <w:rsid w:val="00ED427C"/>
    <w:rsid w:val="00ED7335"/>
    <w:rsid w:val="00EE1DF8"/>
    <w:rsid w:val="00EF0A0D"/>
    <w:rsid w:val="00EF1538"/>
    <w:rsid w:val="00EF2601"/>
    <w:rsid w:val="00EF2986"/>
    <w:rsid w:val="00EF3990"/>
    <w:rsid w:val="00EF4302"/>
    <w:rsid w:val="00EF6AB3"/>
    <w:rsid w:val="00EF7656"/>
    <w:rsid w:val="00F03384"/>
    <w:rsid w:val="00F051F5"/>
    <w:rsid w:val="00F1038E"/>
    <w:rsid w:val="00F1154F"/>
    <w:rsid w:val="00F1177F"/>
    <w:rsid w:val="00F11861"/>
    <w:rsid w:val="00F224E7"/>
    <w:rsid w:val="00F237AE"/>
    <w:rsid w:val="00F24F9C"/>
    <w:rsid w:val="00F279B9"/>
    <w:rsid w:val="00F32A66"/>
    <w:rsid w:val="00F37A09"/>
    <w:rsid w:val="00F519D8"/>
    <w:rsid w:val="00F51D6A"/>
    <w:rsid w:val="00F5603C"/>
    <w:rsid w:val="00F576E3"/>
    <w:rsid w:val="00F7032F"/>
    <w:rsid w:val="00F72B11"/>
    <w:rsid w:val="00F72F6C"/>
    <w:rsid w:val="00F762AB"/>
    <w:rsid w:val="00F80DF3"/>
    <w:rsid w:val="00F823F2"/>
    <w:rsid w:val="00F82C38"/>
    <w:rsid w:val="00F82D07"/>
    <w:rsid w:val="00F83216"/>
    <w:rsid w:val="00F83CCD"/>
    <w:rsid w:val="00F8417E"/>
    <w:rsid w:val="00F85DDB"/>
    <w:rsid w:val="00F87127"/>
    <w:rsid w:val="00F92E45"/>
    <w:rsid w:val="00F92E64"/>
    <w:rsid w:val="00F94480"/>
    <w:rsid w:val="00F95E0B"/>
    <w:rsid w:val="00F96180"/>
    <w:rsid w:val="00F9746E"/>
    <w:rsid w:val="00FA536A"/>
    <w:rsid w:val="00FA77F5"/>
    <w:rsid w:val="00FA7FD1"/>
    <w:rsid w:val="00FB14C0"/>
    <w:rsid w:val="00FB3B78"/>
    <w:rsid w:val="00FB51E3"/>
    <w:rsid w:val="00FB524F"/>
    <w:rsid w:val="00FB63DB"/>
    <w:rsid w:val="00FB673F"/>
    <w:rsid w:val="00FD18DE"/>
    <w:rsid w:val="00FD1912"/>
    <w:rsid w:val="00FD1B95"/>
    <w:rsid w:val="00FD3AF5"/>
    <w:rsid w:val="00FD4132"/>
    <w:rsid w:val="00FE51A7"/>
    <w:rsid w:val="00FE51AA"/>
    <w:rsid w:val="00FF4095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DB43AF"/>
  <w15:docId w15:val="{82C3E4C2-7434-41F3-986C-BD616673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34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1"/>
    <w:next w:val="aa"/>
    <w:uiPriority w:val="59"/>
    <w:rsid w:val="00EF6AB3"/>
    <w:pPr>
      <w:bidi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c"/>
    <w:qFormat/>
    <w:locked/>
    <w:rsid w:val="008A109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כותרת משנה תו"/>
    <w:basedOn w:val="a0"/>
    <w:link w:val="ab"/>
    <w:rsid w:val="008A1090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B417D-3E0A-400A-81CF-F6E192E9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60</TotalTime>
  <Pages>2</Pages>
  <Words>389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שניידר מאיה</dc:creator>
  <cp:keywords/>
  <dc:description/>
  <cp:lastModifiedBy>שניידר מאיה</cp:lastModifiedBy>
  <cp:revision>25</cp:revision>
  <cp:lastPrinted>2023-05-01T14:34:00Z</cp:lastPrinted>
  <dcterms:created xsi:type="dcterms:W3CDTF">2025-07-30T09:27:00Z</dcterms:created>
  <dcterms:modified xsi:type="dcterms:W3CDTF">2025-08-10T05:14:00Z</dcterms:modified>
</cp:coreProperties>
</file>