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CD9751E" w14:textId="77777777" w:rsidR="00F67B06" w:rsidRDefault="00F67B06" w:rsidP="0043779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>' תמוז, תשפ"ה</w:t>
      </w:r>
    </w:p>
    <w:p w14:paraId="6B18DCD7" w14:textId="4581BF8D" w:rsidR="00F67B06" w:rsidRDefault="00F67B06" w:rsidP="00F67B06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 xml:space="preserve">6 יולי, </w:t>
      </w:r>
      <w:r>
        <w:rPr>
          <w:rFonts w:hint="cs"/>
          <w:noProof/>
          <w:sz w:val="28"/>
          <w:szCs w:val="28"/>
          <w:rtl/>
        </w:rPr>
        <w:t xml:space="preserve">  </w:t>
      </w:r>
      <w:r>
        <w:rPr>
          <w:noProof/>
          <w:sz w:val="28"/>
          <w:szCs w:val="28"/>
          <w:rtl/>
        </w:rPr>
        <w:t>2025</w:t>
      </w:r>
    </w:p>
    <w:p w14:paraId="41828EE1" w14:textId="1DE4BC4F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5E188E2A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3616B2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F67B06">
        <w:rPr>
          <w:rFonts w:hint="cs"/>
          <w:b/>
          <w:bCs/>
          <w:noProof/>
          <w:sz w:val="30"/>
          <w:szCs w:val="30"/>
          <w:u w:val="single"/>
          <w:rtl/>
        </w:rPr>
        <w:t>8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F67B06">
        <w:rPr>
          <w:rFonts w:hint="cs"/>
          <w:noProof/>
          <w:sz w:val="30"/>
          <w:szCs w:val="30"/>
          <w:rtl/>
        </w:rPr>
        <w:t>ב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1D0C039C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F67B06">
        <w:rPr>
          <w:rFonts w:hint="cs"/>
          <w:b/>
          <w:bCs/>
          <w:noProof/>
          <w:sz w:val="30"/>
          <w:szCs w:val="30"/>
          <w:u w:val="single"/>
          <w:rtl/>
        </w:rPr>
        <w:t>7.7.25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8F2829">
        <w:rPr>
          <w:rFonts w:hint="cs"/>
          <w:noProof/>
          <w:sz w:val="30"/>
          <w:szCs w:val="30"/>
          <w:rtl/>
        </w:rPr>
        <w:t>באמצעות תוכנת הזום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3DB6392C" w14:textId="212AC8AB" w:rsidR="004A59B8" w:rsidRDefault="00F67B06" w:rsidP="003616B2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בקשה לשימוש אחר בתקבולי מקרקעין.</w:t>
      </w:r>
    </w:p>
    <w:p w14:paraId="4C78DC4D" w14:textId="1324F311" w:rsidR="00F67B06" w:rsidRPr="003616B2" w:rsidRDefault="00F67B06" w:rsidP="003616B2">
      <w:pPr>
        <w:pStyle w:val="a9"/>
        <w:numPr>
          <w:ilvl w:val="0"/>
          <w:numId w:val="15"/>
        </w:num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עדכונים ושונות.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2FDCC11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566E718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1D3B7E2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11D6EBA6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C34679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4D06B2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2550F74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2586D2C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D274A7F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974E45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F4A15B3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2DD7F1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6ABF604A" w14:textId="77777777" w:rsidR="0043774B" w:rsidRDefault="0043774B" w:rsidP="00C300E3">
      <w:pPr>
        <w:rPr>
          <w:noProof/>
          <w:sz w:val="28"/>
          <w:szCs w:val="28"/>
          <w:rtl/>
        </w:rPr>
      </w:pP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</TotalTime>
  <Pages>1</Pages>
  <Words>56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2025-05-21T10:33:00Z</cp:lastPrinted>
  <dcterms:created xsi:type="dcterms:W3CDTF">2025-07-06T11:06:00Z</dcterms:created>
  <dcterms:modified xsi:type="dcterms:W3CDTF">2025-07-06T11:07:00Z</dcterms:modified>
</cp:coreProperties>
</file>