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31BE9026" w14:textId="2ED72312" w:rsidR="00196D6A" w:rsidRDefault="00196D6A" w:rsidP="0027334E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</w:t>
      </w:r>
      <w:r w:rsidR="005B6E5D">
        <w:rPr>
          <w:rFonts w:hint="cs"/>
          <w:noProof/>
          <w:sz w:val="28"/>
          <w:szCs w:val="28"/>
          <w:rtl/>
        </w:rPr>
        <w:t>ט</w:t>
      </w:r>
      <w:r>
        <w:rPr>
          <w:noProof/>
          <w:sz w:val="28"/>
          <w:szCs w:val="28"/>
          <w:rtl/>
        </w:rPr>
        <w:t xml:space="preserve"> תשרי, </w:t>
      </w:r>
      <w:r w:rsidR="00273A30">
        <w:rPr>
          <w:rFonts w:hint="cs"/>
          <w:noProof/>
          <w:sz w:val="28"/>
          <w:szCs w:val="28"/>
          <w:rtl/>
        </w:rPr>
        <w:t xml:space="preserve">   </w:t>
      </w:r>
      <w:r>
        <w:rPr>
          <w:noProof/>
          <w:sz w:val="28"/>
          <w:szCs w:val="28"/>
          <w:rtl/>
        </w:rPr>
        <w:t>תשפ"ו</w:t>
      </w:r>
    </w:p>
    <w:p w14:paraId="76E4FE01" w14:textId="13BC1810" w:rsidR="00196D6A" w:rsidRDefault="00196D6A" w:rsidP="00196D6A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5B6E5D">
        <w:rPr>
          <w:rFonts w:hint="cs"/>
          <w:noProof/>
          <w:sz w:val="28"/>
          <w:szCs w:val="28"/>
          <w:rtl/>
        </w:rPr>
        <w:t>21</w:t>
      </w:r>
      <w:r>
        <w:rPr>
          <w:noProof/>
          <w:sz w:val="28"/>
          <w:szCs w:val="28"/>
          <w:rtl/>
        </w:rPr>
        <w:t xml:space="preserve"> אוקטובר, 2025</w:t>
      </w:r>
    </w:p>
    <w:p w14:paraId="41828EE1" w14:textId="215C8EF5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127520ED" w:rsidR="00C300E3" w:rsidRPr="00196D6A" w:rsidRDefault="00C300E3" w:rsidP="00196D6A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7334E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693C4C">
        <w:rPr>
          <w:rFonts w:hint="cs"/>
          <w:b/>
          <w:bCs/>
          <w:noProof/>
          <w:sz w:val="30"/>
          <w:szCs w:val="30"/>
          <w:u w:val="single"/>
          <w:rtl/>
        </w:rPr>
        <w:t>2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196D6A">
        <w:rPr>
          <w:rFonts w:hint="cs"/>
          <w:noProof/>
          <w:sz w:val="30"/>
          <w:szCs w:val="30"/>
          <w:rtl/>
        </w:rPr>
        <w:t>חמישי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 </w:t>
      </w:r>
      <w:r w:rsidR="00196D6A">
        <w:rPr>
          <w:rFonts w:hint="cs"/>
          <w:b/>
          <w:bCs/>
          <w:noProof/>
          <w:sz w:val="30"/>
          <w:szCs w:val="30"/>
          <w:u w:val="single"/>
          <w:rtl/>
        </w:rPr>
        <w:t>23.10.25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693C4C">
        <w:rPr>
          <w:rFonts w:hint="cs"/>
          <w:noProof/>
          <w:sz w:val="30"/>
          <w:szCs w:val="30"/>
          <w:rtl/>
        </w:rPr>
        <w:t>1</w:t>
      </w:r>
      <w:r w:rsidR="005B6E5D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E7F93C9" w14:textId="3B7550DD" w:rsidR="005B6E5D" w:rsidRDefault="006F1FBA" w:rsidP="005B6E5D">
      <w:pPr>
        <w:pStyle w:val="a9"/>
        <w:numPr>
          <w:ilvl w:val="0"/>
          <w:numId w:val="17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תקציבים בלתי רגילים</w:t>
      </w:r>
      <w:r w:rsidR="005B6E5D" w:rsidRPr="005B6E5D">
        <w:rPr>
          <w:rFonts w:hint="cs"/>
          <w:noProof/>
          <w:sz w:val="28"/>
          <w:szCs w:val="28"/>
          <w:rtl/>
        </w:rPr>
        <w:t>.</w:t>
      </w:r>
    </w:p>
    <w:p w14:paraId="5A7B8B0F" w14:textId="04C7E82E" w:rsidR="00C80199" w:rsidRDefault="00C80199" w:rsidP="005B6E5D">
      <w:pPr>
        <w:pStyle w:val="a9"/>
        <w:numPr>
          <w:ilvl w:val="0"/>
          <w:numId w:val="17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תוספת להסכם בין עיריית בת ים לחברת מגדלי בת הים אופק ייזום ובנייה בע"מ.</w:t>
      </w:r>
    </w:p>
    <w:p w14:paraId="468F9F2C" w14:textId="5ED33A37" w:rsidR="00C80199" w:rsidRDefault="00CC004F" w:rsidP="005B6E5D">
      <w:pPr>
        <w:pStyle w:val="a9"/>
        <w:numPr>
          <w:ilvl w:val="0"/>
          <w:numId w:val="17"/>
        </w:numPr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תכנית בי-579 מתחם אוסקר שינדלר בת ים, </w:t>
      </w:r>
      <w:r w:rsidR="00C80199">
        <w:rPr>
          <w:rFonts w:hint="cs"/>
          <w:noProof/>
          <w:sz w:val="28"/>
          <w:szCs w:val="28"/>
          <w:rtl/>
        </w:rPr>
        <w:t xml:space="preserve">חילופי שטחים </w:t>
      </w:r>
      <w:r>
        <w:rPr>
          <w:rFonts w:hint="cs"/>
          <w:noProof/>
          <w:sz w:val="28"/>
          <w:szCs w:val="28"/>
          <w:rtl/>
        </w:rPr>
        <w:t>בין שטחי העירייה לשטחי היזם.</w:t>
      </w:r>
    </w:p>
    <w:p w14:paraId="2D3534EB" w14:textId="2846248D" w:rsidR="007D288D" w:rsidRPr="005B6E5D" w:rsidRDefault="007D288D" w:rsidP="005B6E5D">
      <w:pPr>
        <w:pStyle w:val="a9"/>
        <w:numPr>
          <w:ilvl w:val="0"/>
          <w:numId w:val="17"/>
        </w:num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עדכונים ושונות.</w:t>
      </w:r>
    </w:p>
    <w:p w14:paraId="723F6A37" w14:textId="77777777" w:rsidR="00C5037D" w:rsidRDefault="00C5037D" w:rsidP="00C5037D">
      <w:pPr>
        <w:spacing w:line="276" w:lineRule="auto"/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</w:rPr>
      </w:pPr>
    </w:p>
    <w:p w14:paraId="296A6125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22597868" w14:textId="77777777" w:rsidR="005B6E5D" w:rsidRDefault="005B6E5D" w:rsidP="00185DCA">
      <w:pPr>
        <w:ind w:left="5760" w:firstLine="720"/>
        <w:rPr>
          <w:noProof/>
          <w:sz w:val="28"/>
          <w:szCs w:val="28"/>
          <w:rtl/>
        </w:rPr>
      </w:pPr>
    </w:p>
    <w:p w14:paraId="362705D9" w14:textId="77777777" w:rsidR="005B6E5D" w:rsidRDefault="005B6E5D" w:rsidP="00185DCA">
      <w:pPr>
        <w:ind w:left="5760" w:firstLine="720"/>
        <w:rPr>
          <w:noProof/>
          <w:sz w:val="28"/>
          <w:szCs w:val="28"/>
          <w:rtl/>
        </w:rPr>
      </w:pPr>
    </w:p>
    <w:p w14:paraId="413235F7" w14:textId="77777777" w:rsidR="005B6E5D" w:rsidRPr="005B6E5D" w:rsidRDefault="005B6E5D" w:rsidP="00185DCA">
      <w:pPr>
        <w:ind w:left="5760" w:firstLine="720"/>
        <w:rPr>
          <w:noProof/>
          <w:sz w:val="28"/>
          <w:szCs w:val="28"/>
          <w:rtl/>
        </w:rPr>
      </w:pPr>
    </w:p>
    <w:p w14:paraId="13E84F62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83D1CA6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17721480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09F212E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359F2F9B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5C31FAB2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10717AFF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716A0ABE" w14:textId="38198B08" w:rsidR="0027334E" w:rsidRDefault="0027334E" w:rsidP="00400862">
      <w:pPr>
        <w:rPr>
          <w:noProof/>
          <w:sz w:val="28"/>
          <w:szCs w:val="28"/>
          <w:rtl/>
        </w:rPr>
      </w:pPr>
    </w:p>
    <w:p w14:paraId="6DB1C6F4" w14:textId="42568769" w:rsidR="0027334E" w:rsidRDefault="0027334E" w:rsidP="00400862">
      <w:pPr>
        <w:rPr>
          <w:noProof/>
          <w:sz w:val="28"/>
          <w:szCs w:val="28"/>
          <w:rtl/>
        </w:rPr>
      </w:pPr>
    </w:p>
    <w:p w14:paraId="6C68CECE" w14:textId="1CB2F083" w:rsidR="0027334E" w:rsidRDefault="0027334E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default" r:id="rId10"/>
      <w:footerReference w:type="default" r:id="rId11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DD6"/>
    <w:multiLevelType w:val="hybridMultilevel"/>
    <w:tmpl w:val="FC36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1"/>
  </w:num>
  <w:num w:numId="2" w16cid:durableId="92475897">
    <w:abstractNumId w:val="14"/>
  </w:num>
  <w:num w:numId="3" w16cid:durableId="850872230">
    <w:abstractNumId w:val="4"/>
  </w:num>
  <w:num w:numId="4" w16cid:durableId="682779741">
    <w:abstractNumId w:val="8"/>
  </w:num>
  <w:num w:numId="5" w16cid:durableId="2094858702">
    <w:abstractNumId w:val="2"/>
  </w:num>
  <w:num w:numId="6" w16cid:durableId="1674456706">
    <w:abstractNumId w:val="1"/>
  </w:num>
  <w:num w:numId="7" w16cid:durableId="49961697">
    <w:abstractNumId w:val="9"/>
  </w:num>
  <w:num w:numId="8" w16cid:durableId="1894736793">
    <w:abstractNumId w:val="12"/>
  </w:num>
  <w:num w:numId="9" w16cid:durableId="802965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5"/>
  </w:num>
  <w:num w:numId="11" w16cid:durableId="1967471773">
    <w:abstractNumId w:val="6"/>
  </w:num>
  <w:num w:numId="12" w16cid:durableId="1638559944">
    <w:abstractNumId w:val="10"/>
  </w:num>
  <w:num w:numId="13" w16cid:durableId="588346538">
    <w:abstractNumId w:val="3"/>
  </w:num>
  <w:num w:numId="14" w16cid:durableId="1537309174">
    <w:abstractNumId w:val="15"/>
  </w:num>
  <w:num w:numId="15" w16cid:durableId="489518571">
    <w:abstractNumId w:val="13"/>
  </w:num>
  <w:num w:numId="16" w16cid:durableId="1804887209">
    <w:abstractNumId w:val="7"/>
  </w:num>
  <w:num w:numId="17" w16cid:durableId="193188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5AD8"/>
    <w:rsid w:val="00007CDD"/>
    <w:rsid w:val="000114C9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53018"/>
    <w:rsid w:val="000534F5"/>
    <w:rsid w:val="00054385"/>
    <w:rsid w:val="00070798"/>
    <w:rsid w:val="00076F82"/>
    <w:rsid w:val="000834EA"/>
    <w:rsid w:val="0008486B"/>
    <w:rsid w:val="00091021"/>
    <w:rsid w:val="0009199E"/>
    <w:rsid w:val="0009691C"/>
    <w:rsid w:val="00096ADC"/>
    <w:rsid w:val="00096BC6"/>
    <w:rsid w:val="00097936"/>
    <w:rsid w:val="000A264D"/>
    <w:rsid w:val="000A4D61"/>
    <w:rsid w:val="000B5C83"/>
    <w:rsid w:val="000B7F1E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3A1A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0810"/>
    <w:rsid w:val="0026182F"/>
    <w:rsid w:val="00266CE3"/>
    <w:rsid w:val="00271A2D"/>
    <w:rsid w:val="002722EE"/>
    <w:rsid w:val="0027334E"/>
    <w:rsid w:val="00273A30"/>
    <w:rsid w:val="00274063"/>
    <w:rsid w:val="00274284"/>
    <w:rsid w:val="00276695"/>
    <w:rsid w:val="00276BDE"/>
    <w:rsid w:val="00276F1B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06A4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B6E5D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3C4C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1FBA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4ACA"/>
    <w:rsid w:val="007C5D54"/>
    <w:rsid w:val="007C7515"/>
    <w:rsid w:val="007D0950"/>
    <w:rsid w:val="007D12E4"/>
    <w:rsid w:val="007D288D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45E15"/>
    <w:rsid w:val="00C5037D"/>
    <w:rsid w:val="00C52A18"/>
    <w:rsid w:val="00C52F0D"/>
    <w:rsid w:val="00C53629"/>
    <w:rsid w:val="00C545A6"/>
    <w:rsid w:val="00C56C04"/>
    <w:rsid w:val="00C61D3F"/>
    <w:rsid w:val="00C633D9"/>
    <w:rsid w:val="00C73ADD"/>
    <w:rsid w:val="00C80199"/>
    <w:rsid w:val="00C822A3"/>
    <w:rsid w:val="00C95669"/>
    <w:rsid w:val="00C96079"/>
    <w:rsid w:val="00CA209F"/>
    <w:rsid w:val="00CA23BE"/>
    <w:rsid w:val="00CA4A2C"/>
    <w:rsid w:val="00CB34B3"/>
    <w:rsid w:val="00CC004F"/>
    <w:rsid w:val="00CC1D4E"/>
    <w:rsid w:val="00CC57EF"/>
    <w:rsid w:val="00CC64D3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490C"/>
    <w:rsid w:val="00F35B7D"/>
    <w:rsid w:val="00F42A96"/>
    <w:rsid w:val="00F51D6A"/>
    <w:rsid w:val="00F52685"/>
    <w:rsid w:val="00F615D9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10</TotalTime>
  <Pages>1</Pages>
  <Words>88</Words>
  <Characters>589</Characters>
  <Application>Microsoft Office Word</Application>
  <DocSecurity>0</DocSecurity>
  <Lines>34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6</cp:revision>
  <cp:lastPrinted>2025-10-21T09:58:00Z</cp:lastPrinted>
  <dcterms:created xsi:type="dcterms:W3CDTF">2025-10-21T05:26:00Z</dcterms:created>
  <dcterms:modified xsi:type="dcterms:W3CDTF">2025-10-21T10:32:00Z</dcterms:modified>
</cp:coreProperties>
</file>