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0992D421" w14:textId="242DD546" w:rsidR="0027334E" w:rsidRDefault="0027334E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‏ב</w:t>
      </w:r>
      <w:r>
        <w:rPr>
          <w:noProof/>
          <w:sz w:val="28"/>
          <w:szCs w:val="28"/>
          <w:rtl/>
        </w:rPr>
        <w:t xml:space="preserve">' אלול, </w:t>
      </w:r>
      <w:r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>תשפ"ה</w:t>
      </w:r>
    </w:p>
    <w:p w14:paraId="5FDAD177" w14:textId="77777777" w:rsidR="0027334E" w:rsidRDefault="0027334E" w:rsidP="0027334E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26 אוגוסט, 2025</w:t>
      </w:r>
    </w:p>
    <w:p w14:paraId="41828EE1" w14:textId="72BD3658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47BAA439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7334E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40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27334E">
        <w:rPr>
          <w:rFonts w:hint="cs"/>
          <w:noProof/>
          <w:sz w:val="30"/>
          <w:szCs w:val="30"/>
          <w:rtl/>
        </w:rPr>
        <w:t>ה</w:t>
      </w:r>
      <w:r>
        <w:rPr>
          <w:rFonts w:hint="cs"/>
          <w:noProof/>
          <w:sz w:val="30"/>
          <w:szCs w:val="30"/>
          <w:rtl/>
        </w:rPr>
        <w:t>',</w:t>
      </w:r>
    </w:p>
    <w:p w14:paraId="3A685311" w14:textId="77777777" w:rsidR="008754BF" w:rsidRDefault="008754BF" w:rsidP="00C300E3">
      <w:pPr>
        <w:rPr>
          <w:noProof/>
          <w:sz w:val="30"/>
          <w:szCs w:val="30"/>
          <w:rtl/>
        </w:rPr>
      </w:pPr>
    </w:p>
    <w:p w14:paraId="250EE992" w14:textId="396A3462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בתאריך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28</w:t>
      </w:r>
      <w:r w:rsidR="000534F5">
        <w:rPr>
          <w:rFonts w:hint="cs"/>
          <w:b/>
          <w:bCs/>
          <w:noProof/>
          <w:sz w:val="30"/>
          <w:szCs w:val="30"/>
          <w:u w:val="single"/>
          <w:rtl/>
        </w:rPr>
        <w:t>.8</w:t>
      </w:r>
      <w:r w:rsidR="00F67B06">
        <w:rPr>
          <w:rFonts w:hint="cs"/>
          <w:b/>
          <w:bCs/>
          <w:noProof/>
          <w:sz w:val="30"/>
          <w:szCs w:val="30"/>
          <w:u w:val="single"/>
          <w:rtl/>
        </w:rPr>
        <w:t>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723F6A37" w14:textId="77777777" w:rsidR="00C5037D" w:rsidRDefault="00C5037D" w:rsidP="00C5037D">
      <w:pPr>
        <w:spacing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</w:pPr>
    </w:p>
    <w:p w14:paraId="05DAA822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 w:rsidRPr="002D188F">
        <w:rPr>
          <w:rFonts w:asciiTheme="majorBidi" w:hAnsiTheme="majorBidi" w:cstheme="majorBidi" w:hint="cs"/>
          <w:noProof/>
          <w:sz w:val="26"/>
          <w:szCs w:val="26"/>
          <w:rtl/>
        </w:rPr>
        <w:t>תקציבים בלתי רגילים.</w:t>
      </w:r>
    </w:p>
    <w:p w14:paraId="3070E669" w14:textId="77777777" w:rsidR="00C5037D" w:rsidRPr="00F23F73" w:rsidRDefault="00C5037D" w:rsidP="00C5037D">
      <w:pPr>
        <w:pStyle w:val="a9"/>
        <w:numPr>
          <w:ilvl w:val="0"/>
          <w:numId w:val="16"/>
        </w:numPr>
        <w:rPr>
          <w:rFonts w:asciiTheme="majorBidi" w:hAnsiTheme="majorBidi" w:cstheme="majorBidi"/>
          <w:noProof/>
          <w:sz w:val="26"/>
          <w:szCs w:val="26"/>
          <w:rtl/>
        </w:rPr>
      </w:pPr>
      <w:r w:rsidRPr="00F23F73">
        <w:rPr>
          <w:rFonts w:asciiTheme="majorBidi" w:hAnsiTheme="majorBidi"/>
          <w:noProof/>
          <w:sz w:val="26"/>
          <w:szCs w:val="26"/>
          <w:rtl/>
        </w:rPr>
        <w:t>דוחות כספיים מבוקרים ליום 31.12.24</w:t>
      </w:r>
    </w:p>
    <w:p w14:paraId="76441D9D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 w:rsidRPr="002D188F">
        <w:rPr>
          <w:rFonts w:asciiTheme="majorBidi" w:hAnsiTheme="majorBidi" w:cstheme="majorBidi" w:hint="cs"/>
          <w:noProof/>
          <w:sz w:val="26"/>
          <w:szCs w:val="26"/>
          <w:rtl/>
        </w:rPr>
        <w:t>כתב מינוי והסמכה למפקחים.</w:t>
      </w:r>
    </w:p>
    <w:p w14:paraId="2E30F736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אישור פרוטוקול ועדת הנחות.</w:t>
      </w:r>
    </w:p>
    <w:p w14:paraId="2788B11B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אישור פרוטוקול ועדת שמות.</w:t>
      </w:r>
    </w:p>
    <w:p w14:paraId="41FF0E28" w14:textId="77777777" w:rsidR="00C5037D" w:rsidRDefault="00C5037D" w:rsidP="00C5037D">
      <w:pPr>
        <w:pStyle w:val="a9"/>
        <w:numPr>
          <w:ilvl w:val="0"/>
          <w:numId w:val="16"/>
        </w:numPr>
        <w:spacing w:line="276" w:lineRule="auto"/>
        <w:rPr>
          <w:rFonts w:asciiTheme="majorBidi" w:hAnsiTheme="majorBidi" w:cstheme="majorBidi"/>
          <w:noProof/>
          <w:sz w:val="26"/>
          <w:szCs w:val="26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</w:rPr>
        <w:t>בקשה להארכת שרות.</w:t>
      </w:r>
    </w:p>
    <w:p w14:paraId="738A47F6" w14:textId="74AB260F" w:rsidR="009248FB" w:rsidRPr="00A6665B" w:rsidRDefault="00C5037D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  <w:rtl/>
        </w:rPr>
      </w:pPr>
      <w:r w:rsidRPr="00A6665B">
        <w:rPr>
          <w:rFonts w:asciiTheme="majorBidi" w:hAnsiTheme="majorBidi" w:cstheme="majorBidi" w:hint="cs"/>
          <w:noProof/>
          <w:sz w:val="26"/>
          <w:szCs w:val="26"/>
          <w:rtl/>
        </w:rPr>
        <w:t>שונות</w:t>
      </w:r>
      <w:r w:rsidR="00A6665B">
        <w:rPr>
          <w:rFonts w:asciiTheme="majorBidi" w:hAnsiTheme="majorBidi" w:cstheme="majorBidi" w:hint="cs"/>
          <w:noProof/>
          <w:sz w:val="26"/>
          <w:szCs w:val="26"/>
          <w:rtl/>
        </w:rPr>
        <w:t>.</w:t>
      </w:r>
    </w:p>
    <w:p w14:paraId="296A6125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3E84F62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83D1CA6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7721480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09F212E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359F2F9B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5C31FAB2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10717AFF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404923C9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716A0ABE" w14:textId="38198B08" w:rsidR="0027334E" w:rsidRDefault="0027334E" w:rsidP="00400862">
      <w:pPr>
        <w:rPr>
          <w:noProof/>
          <w:sz w:val="28"/>
          <w:szCs w:val="28"/>
          <w:rtl/>
        </w:rPr>
      </w:pPr>
    </w:p>
    <w:p w14:paraId="6DB1C6F4" w14:textId="42568769" w:rsidR="0027334E" w:rsidRDefault="0027334E" w:rsidP="00400862">
      <w:pPr>
        <w:rPr>
          <w:noProof/>
          <w:sz w:val="28"/>
          <w:szCs w:val="28"/>
          <w:rtl/>
        </w:rPr>
      </w:pPr>
    </w:p>
    <w:p w14:paraId="6C68CECE" w14:textId="1CB2F083" w:rsidR="0027334E" w:rsidRDefault="0027334E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default" r:id="rId10"/>
      <w:footerReference w:type="default" r:id="rId11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14C9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0810"/>
    <w:rsid w:val="0026182F"/>
    <w:rsid w:val="00266CE3"/>
    <w:rsid w:val="00271A2D"/>
    <w:rsid w:val="002722EE"/>
    <w:rsid w:val="0027334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2E6E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037D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130</TotalTime>
  <Pages>1</Pages>
  <Words>80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7</cp:revision>
  <cp:lastPrinted>2025-08-26T07:16:00Z</cp:lastPrinted>
  <dcterms:created xsi:type="dcterms:W3CDTF">2025-08-26T07:14:00Z</dcterms:created>
  <dcterms:modified xsi:type="dcterms:W3CDTF">2025-08-27T11:49:00Z</dcterms:modified>
</cp:coreProperties>
</file>