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77777777" w:rsidR="0027334E" w:rsidRDefault="000534F5" w:rsidP="00F67B0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</w:p>
    <w:p w14:paraId="02AC395D" w14:textId="77777777" w:rsidR="008D000D" w:rsidRDefault="008D000D" w:rsidP="00196D6A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‏י</w:t>
      </w:r>
      <w:r>
        <w:rPr>
          <w:noProof/>
          <w:sz w:val="28"/>
          <w:szCs w:val="28"/>
          <w:rtl/>
        </w:rPr>
        <w:t>"ח חשון, תשפ"ו</w:t>
      </w:r>
    </w:p>
    <w:p w14:paraId="30B7E8D2" w14:textId="77777777" w:rsidR="008D000D" w:rsidRDefault="008D000D" w:rsidP="008D000D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9 נובמבר, 2025</w:t>
      </w:r>
    </w:p>
    <w:p w14:paraId="41828EE1" w14:textId="2CA77ECA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50EE992" w14:textId="65B1E11A" w:rsidR="00C300E3" w:rsidRPr="00196D6A" w:rsidRDefault="00C300E3" w:rsidP="0042069D">
      <w:pPr>
        <w:bidi w:val="0"/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מן המניין  </w:t>
      </w:r>
      <w:r w:rsidR="0027334E">
        <w:rPr>
          <w:rFonts w:hint="cs"/>
          <w:b/>
          <w:bCs/>
          <w:noProof/>
          <w:sz w:val="30"/>
          <w:szCs w:val="30"/>
          <w:u w:val="single"/>
          <w:rtl/>
        </w:rPr>
        <w:t>4</w:t>
      </w:r>
      <w:r w:rsidR="00B579BD">
        <w:rPr>
          <w:rFonts w:hint="cs"/>
          <w:b/>
          <w:bCs/>
          <w:noProof/>
          <w:sz w:val="30"/>
          <w:szCs w:val="30"/>
          <w:u w:val="single"/>
          <w:rtl/>
        </w:rPr>
        <w:t>3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8D000D">
        <w:rPr>
          <w:rFonts w:hint="cs"/>
          <w:noProof/>
          <w:sz w:val="30"/>
          <w:szCs w:val="30"/>
          <w:rtl/>
        </w:rPr>
        <w:t>שליש</w:t>
      </w:r>
      <w:r w:rsidR="00196D6A">
        <w:rPr>
          <w:rFonts w:hint="cs"/>
          <w:noProof/>
          <w:sz w:val="30"/>
          <w:szCs w:val="30"/>
          <w:rtl/>
        </w:rPr>
        <w:t>י</w:t>
      </w:r>
      <w:r>
        <w:rPr>
          <w:rFonts w:hint="cs"/>
          <w:noProof/>
          <w:sz w:val="30"/>
          <w:szCs w:val="30"/>
          <w:rtl/>
        </w:rPr>
        <w:t>,</w:t>
      </w:r>
      <w:r w:rsidR="00196D6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בתאריך </w:t>
      </w:r>
      <w:r w:rsidR="00326455">
        <w:rPr>
          <w:rFonts w:hint="cs"/>
          <w:b/>
          <w:bCs/>
          <w:noProof/>
          <w:sz w:val="30"/>
          <w:szCs w:val="30"/>
          <w:u w:val="single"/>
          <w:rtl/>
        </w:rPr>
        <w:t>11.11.25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5A2978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 xml:space="preserve">0,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4A84806A" w14:textId="7D89F5F7" w:rsidR="00D162E9" w:rsidRDefault="00D162E9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תקציבים בלתי רגילים.</w:t>
      </w:r>
    </w:p>
    <w:p w14:paraId="0F463A9D" w14:textId="6D89AD35" w:rsidR="007C2D84" w:rsidRDefault="007C2D84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סגירת תב"רים.</w:t>
      </w:r>
    </w:p>
    <w:p w14:paraId="382F9B4C" w14:textId="30CACD57" w:rsidR="000B2356" w:rsidRDefault="000B2356" w:rsidP="005F7AB0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חילופי גברי בועדות החובה</w:t>
      </w:r>
      <w:r w:rsidR="005F7AB0">
        <w:rPr>
          <w:rFonts w:hint="cs"/>
          <w:noProof/>
          <w:sz w:val="28"/>
          <w:szCs w:val="28"/>
          <w:rtl/>
        </w:rPr>
        <w:t>.</w:t>
      </w:r>
    </w:p>
    <w:p w14:paraId="78618182" w14:textId="332C6DFE" w:rsidR="000D0B08" w:rsidRDefault="000D0B08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פרוטוקול ועדת חינוך 3.25.</w:t>
      </w:r>
    </w:p>
    <w:p w14:paraId="4D60D580" w14:textId="4C000909" w:rsidR="0052011C" w:rsidRDefault="0052005C" w:rsidP="005F7AB0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הסמכת מפקחים</w:t>
      </w:r>
      <w:r w:rsidR="005F7AB0">
        <w:rPr>
          <w:rFonts w:hint="cs"/>
          <w:noProof/>
          <w:sz w:val="28"/>
          <w:szCs w:val="28"/>
          <w:rtl/>
        </w:rPr>
        <w:t>.</w:t>
      </w:r>
    </w:p>
    <w:p w14:paraId="21CC22A9" w14:textId="5F49DB62" w:rsidR="00174364" w:rsidRDefault="00174364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בקשה לפטור ממכרז נכס באזור העסקים בבת ים</w:t>
      </w:r>
      <w:r w:rsidR="009B6967">
        <w:rPr>
          <w:rFonts w:hint="cs"/>
          <w:noProof/>
          <w:sz w:val="28"/>
          <w:szCs w:val="28"/>
          <w:rtl/>
        </w:rPr>
        <w:t xml:space="preserve"> (המלאכה 2)</w:t>
      </w:r>
      <w:r>
        <w:rPr>
          <w:rFonts w:hint="cs"/>
          <w:noProof/>
          <w:sz w:val="28"/>
          <w:szCs w:val="28"/>
          <w:rtl/>
        </w:rPr>
        <w:t>.</w:t>
      </w:r>
    </w:p>
    <w:p w14:paraId="2ABB4B5A" w14:textId="09BBA022" w:rsidR="009B6967" w:rsidRDefault="009B6967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בקשה לפטור ממכרז נכס  בחוף הסלע רחוב דרך בן גוריון (לשעבר פטרה).</w:t>
      </w:r>
    </w:p>
    <w:p w14:paraId="3BCEA4B9" w14:textId="3A50B570" w:rsidR="00BC034A" w:rsidRDefault="00BC034A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בקשה להארכת שרות.</w:t>
      </w:r>
    </w:p>
    <w:p w14:paraId="1E5BDF5C" w14:textId="03E1F047" w:rsidR="00F615D9" w:rsidRDefault="004533D0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הסכם פיתוח חברת גינדי </w:t>
      </w:r>
      <w:r w:rsidR="000F3FEC">
        <w:rPr>
          <w:rFonts w:hint="cs"/>
          <w:noProof/>
          <w:sz w:val="28"/>
          <w:szCs w:val="28"/>
          <w:rtl/>
        </w:rPr>
        <w:t xml:space="preserve">שבירו </w:t>
      </w:r>
      <w:r>
        <w:rPr>
          <w:rFonts w:hint="cs"/>
          <w:noProof/>
          <w:sz w:val="28"/>
          <w:szCs w:val="28"/>
          <w:rtl/>
        </w:rPr>
        <w:t xml:space="preserve">בפרויקט בי.641 </w:t>
      </w:r>
      <w:r w:rsidR="00982951">
        <w:rPr>
          <w:rFonts w:hint="cs"/>
          <w:noProof/>
          <w:sz w:val="28"/>
          <w:szCs w:val="28"/>
          <w:rtl/>
        </w:rPr>
        <w:t xml:space="preserve">מתחם </w:t>
      </w:r>
      <w:r>
        <w:rPr>
          <w:rFonts w:hint="cs"/>
          <w:noProof/>
          <w:sz w:val="28"/>
          <w:szCs w:val="28"/>
          <w:rtl/>
        </w:rPr>
        <w:t>הבורסקאי</w:t>
      </w:r>
      <w:r w:rsidR="00F615D9">
        <w:rPr>
          <w:rFonts w:hint="cs"/>
          <w:noProof/>
          <w:sz w:val="28"/>
          <w:szCs w:val="28"/>
          <w:rtl/>
        </w:rPr>
        <w:t>.</w:t>
      </w:r>
    </w:p>
    <w:p w14:paraId="7D0F3C02" w14:textId="2CF8605A" w:rsidR="004533D0" w:rsidRDefault="004533D0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</w:t>
      </w:r>
      <w:r w:rsidRPr="004533D0">
        <w:rPr>
          <w:noProof/>
          <w:sz w:val="28"/>
          <w:szCs w:val="28"/>
          <w:rtl/>
        </w:rPr>
        <w:t xml:space="preserve">ישור הסכם פיתוח חברת </w:t>
      </w:r>
      <w:r>
        <w:rPr>
          <w:rFonts w:hint="cs"/>
          <w:noProof/>
          <w:sz w:val="28"/>
          <w:szCs w:val="28"/>
          <w:rtl/>
        </w:rPr>
        <w:t>אביסרור משה ובניו</w:t>
      </w:r>
      <w:r w:rsidRPr="004533D0">
        <w:rPr>
          <w:noProof/>
          <w:sz w:val="28"/>
          <w:szCs w:val="28"/>
          <w:rtl/>
        </w:rPr>
        <w:t xml:space="preserve"> </w:t>
      </w:r>
      <w:r w:rsidR="000A01D1">
        <w:rPr>
          <w:rFonts w:hint="cs"/>
          <w:noProof/>
          <w:sz w:val="28"/>
          <w:szCs w:val="28"/>
          <w:rtl/>
        </w:rPr>
        <w:t xml:space="preserve">בפרויקט </w:t>
      </w:r>
      <w:r w:rsidRPr="004533D0">
        <w:rPr>
          <w:noProof/>
          <w:sz w:val="28"/>
          <w:szCs w:val="28"/>
          <w:rtl/>
        </w:rPr>
        <w:t>בי.6</w:t>
      </w:r>
      <w:r>
        <w:rPr>
          <w:rFonts w:hint="cs"/>
          <w:noProof/>
          <w:sz w:val="28"/>
          <w:szCs w:val="28"/>
          <w:rtl/>
        </w:rPr>
        <w:t>97</w:t>
      </w:r>
      <w:r w:rsidRPr="004533D0">
        <w:rPr>
          <w:noProof/>
          <w:sz w:val="28"/>
          <w:szCs w:val="28"/>
          <w:rtl/>
        </w:rPr>
        <w:t xml:space="preserve"> </w:t>
      </w:r>
      <w:r>
        <w:rPr>
          <w:rFonts w:hint="cs"/>
          <w:noProof/>
          <w:sz w:val="28"/>
          <w:szCs w:val="28"/>
          <w:rtl/>
        </w:rPr>
        <w:t>מגרש 14 מתחם הקוממיות.</w:t>
      </w:r>
    </w:p>
    <w:p w14:paraId="1DE94331" w14:textId="3E1B347F" w:rsidR="00D162E9" w:rsidRDefault="00D162E9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 xml:space="preserve">אישור הסכם </w:t>
      </w:r>
      <w:r w:rsidR="00012B04">
        <w:rPr>
          <w:rFonts w:hint="cs"/>
          <w:noProof/>
          <w:sz w:val="28"/>
          <w:szCs w:val="28"/>
          <w:rtl/>
        </w:rPr>
        <w:t xml:space="preserve">פיתוח חברת פ.פ אפריקה איוונסט 2010 </w:t>
      </w:r>
      <w:r w:rsidR="0051002F">
        <w:rPr>
          <w:rFonts w:hint="cs"/>
          <w:noProof/>
          <w:sz w:val="28"/>
          <w:szCs w:val="28"/>
          <w:rtl/>
        </w:rPr>
        <w:t xml:space="preserve">בפרויקט </w:t>
      </w:r>
      <w:r w:rsidR="00012B04">
        <w:rPr>
          <w:rFonts w:hint="cs"/>
          <w:noProof/>
          <w:sz w:val="28"/>
          <w:szCs w:val="28"/>
          <w:rtl/>
        </w:rPr>
        <w:t xml:space="preserve">בי. </w:t>
      </w:r>
      <w:r w:rsidR="0051002F">
        <w:rPr>
          <w:rFonts w:hint="cs"/>
          <w:noProof/>
          <w:sz w:val="28"/>
          <w:szCs w:val="28"/>
          <w:rtl/>
        </w:rPr>
        <w:t>598/1</w:t>
      </w:r>
      <w:r w:rsidR="00012B04">
        <w:rPr>
          <w:rFonts w:hint="cs"/>
          <w:noProof/>
          <w:sz w:val="28"/>
          <w:szCs w:val="28"/>
          <w:rtl/>
        </w:rPr>
        <w:t xml:space="preserve"> </w:t>
      </w:r>
      <w:r w:rsidR="00982951">
        <w:rPr>
          <w:rFonts w:hint="cs"/>
          <w:noProof/>
          <w:sz w:val="28"/>
          <w:szCs w:val="28"/>
          <w:rtl/>
        </w:rPr>
        <w:t xml:space="preserve">מתחם </w:t>
      </w:r>
      <w:r>
        <w:rPr>
          <w:rFonts w:hint="cs"/>
          <w:noProof/>
          <w:sz w:val="28"/>
          <w:szCs w:val="28"/>
          <w:rtl/>
        </w:rPr>
        <w:t>החרושת</w:t>
      </w:r>
      <w:r w:rsidR="00012B04">
        <w:rPr>
          <w:rFonts w:hint="cs"/>
          <w:noProof/>
          <w:sz w:val="28"/>
          <w:szCs w:val="28"/>
          <w:rtl/>
        </w:rPr>
        <w:t xml:space="preserve"> בת ים.</w:t>
      </w:r>
    </w:p>
    <w:p w14:paraId="499166BF" w14:textId="004D44A9" w:rsidR="00174364" w:rsidRPr="002B5B4D" w:rsidRDefault="00174364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</w:rPr>
      </w:pPr>
      <w:r>
        <w:rPr>
          <w:rFonts w:hint="cs"/>
          <w:noProof/>
          <w:sz w:val="28"/>
          <w:szCs w:val="28"/>
          <w:rtl/>
        </w:rPr>
        <w:t>אישור פרוטוקול ועדת תרומות 4.25+5.25.</w:t>
      </w:r>
    </w:p>
    <w:p w14:paraId="738A47F6" w14:textId="638C6C43" w:rsidR="009248FB" w:rsidRPr="00A6665B" w:rsidRDefault="00C5037D" w:rsidP="00EE35E3">
      <w:pPr>
        <w:pStyle w:val="a9"/>
        <w:numPr>
          <w:ilvl w:val="0"/>
          <w:numId w:val="16"/>
        </w:numPr>
        <w:spacing w:line="276" w:lineRule="auto"/>
        <w:rPr>
          <w:noProof/>
          <w:sz w:val="28"/>
          <w:szCs w:val="28"/>
          <w:rtl/>
        </w:rPr>
      </w:pPr>
      <w:r w:rsidRPr="00A6665B">
        <w:rPr>
          <w:rFonts w:asciiTheme="majorBidi" w:hAnsiTheme="majorBidi" w:cstheme="majorBidi" w:hint="cs"/>
          <w:noProof/>
          <w:sz w:val="26"/>
          <w:szCs w:val="26"/>
          <w:rtl/>
        </w:rPr>
        <w:t>שונות</w:t>
      </w:r>
      <w:r w:rsidR="00A6665B">
        <w:rPr>
          <w:rFonts w:asciiTheme="majorBidi" w:hAnsiTheme="majorBidi" w:cstheme="majorBidi" w:hint="cs"/>
          <w:noProof/>
          <w:sz w:val="26"/>
          <w:szCs w:val="26"/>
          <w:rtl/>
        </w:rPr>
        <w:t>.</w:t>
      </w:r>
    </w:p>
    <w:p w14:paraId="296A6125" w14:textId="77777777" w:rsidR="0027334E" w:rsidRDefault="0027334E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5C31FAB2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10717AFF" w14:textId="77777777" w:rsidR="0027334E" w:rsidRDefault="0027334E" w:rsidP="00400862">
      <w:pPr>
        <w:rPr>
          <w:noProof/>
          <w:sz w:val="28"/>
          <w:szCs w:val="28"/>
          <w:rtl/>
        </w:rPr>
      </w:pPr>
    </w:p>
    <w:p w14:paraId="716A0ABE" w14:textId="38198B08" w:rsidR="0027334E" w:rsidRDefault="0027334E" w:rsidP="00400862">
      <w:pPr>
        <w:rPr>
          <w:noProof/>
          <w:sz w:val="28"/>
          <w:szCs w:val="28"/>
          <w:rtl/>
        </w:rPr>
      </w:pPr>
    </w:p>
    <w:p w14:paraId="6DB1C6F4" w14:textId="42568769" w:rsidR="0027334E" w:rsidRDefault="0027334E" w:rsidP="00400862">
      <w:pPr>
        <w:rPr>
          <w:noProof/>
          <w:sz w:val="28"/>
          <w:szCs w:val="28"/>
          <w:rtl/>
        </w:rPr>
      </w:pPr>
    </w:p>
    <w:p w14:paraId="6C68CECE" w14:textId="1CB2F083" w:rsidR="0027334E" w:rsidRDefault="0027334E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0048F4B5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hdrShapeDefaults>
    <o:shapedefaults v:ext="edit" spidmax="2437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B2B"/>
    <w:rsid w:val="00041FD5"/>
    <w:rsid w:val="00044074"/>
    <w:rsid w:val="0004632A"/>
    <w:rsid w:val="00047FA5"/>
    <w:rsid w:val="00050E32"/>
    <w:rsid w:val="00053018"/>
    <w:rsid w:val="000534F5"/>
    <w:rsid w:val="00054385"/>
    <w:rsid w:val="00070798"/>
    <w:rsid w:val="00076F82"/>
    <w:rsid w:val="000826E1"/>
    <w:rsid w:val="000834EA"/>
    <w:rsid w:val="0008486B"/>
    <w:rsid w:val="00091021"/>
    <w:rsid w:val="0009199E"/>
    <w:rsid w:val="0009691C"/>
    <w:rsid w:val="00096ADC"/>
    <w:rsid w:val="00096BC6"/>
    <w:rsid w:val="00097936"/>
    <w:rsid w:val="000A01D1"/>
    <w:rsid w:val="000A264D"/>
    <w:rsid w:val="000A4D61"/>
    <w:rsid w:val="000B2356"/>
    <w:rsid w:val="000B5C83"/>
    <w:rsid w:val="000B7F1E"/>
    <w:rsid w:val="000C3EA6"/>
    <w:rsid w:val="000C5CF9"/>
    <w:rsid w:val="000C75EF"/>
    <w:rsid w:val="000C772E"/>
    <w:rsid w:val="000D0B08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3A1A"/>
    <w:rsid w:val="000F3FEC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160F1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77FE"/>
    <w:rsid w:val="00260810"/>
    <w:rsid w:val="0026182F"/>
    <w:rsid w:val="00266CE3"/>
    <w:rsid w:val="00271A2D"/>
    <w:rsid w:val="002722EE"/>
    <w:rsid w:val="0027334E"/>
    <w:rsid w:val="00273A30"/>
    <w:rsid w:val="00274063"/>
    <w:rsid w:val="00274284"/>
    <w:rsid w:val="00276695"/>
    <w:rsid w:val="00276BDE"/>
    <w:rsid w:val="00276F1B"/>
    <w:rsid w:val="002841A4"/>
    <w:rsid w:val="00291CC9"/>
    <w:rsid w:val="00293418"/>
    <w:rsid w:val="00294170"/>
    <w:rsid w:val="0029434A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4AA3"/>
    <w:rsid w:val="002F5A50"/>
    <w:rsid w:val="002F7C4C"/>
    <w:rsid w:val="00301806"/>
    <w:rsid w:val="0030235B"/>
    <w:rsid w:val="0030252D"/>
    <w:rsid w:val="003055EA"/>
    <w:rsid w:val="00326455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616B2"/>
    <w:rsid w:val="00371EE1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0862"/>
    <w:rsid w:val="0040327A"/>
    <w:rsid w:val="004112FA"/>
    <w:rsid w:val="0041137E"/>
    <w:rsid w:val="00411BA0"/>
    <w:rsid w:val="00411E2F"/>
    <w:rsid w:val="00411F92"/>
    <w:rsid w:val="004171FE"/>
    <w:rsid w:val="00417E28"/>
    <w:rsid w:val="0042069D"/>
    <w:rsid w:val="00422FFE"/>
    <w:rsid w:val="00430182"/>
    <w:rsid w:val="00435085"/>
    <w:rsid w:val="00435EF9"/>
    <w:rsid w:val="0043774B"/>
    <w:rsid w:val="0043779C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9753B"/>
    <w:rsid w:val="004A1ABD"/>
    <w:rsid w:val="004A3E42"/>
    <w:rsid w:val="004A59B8"/>
    <w:rsid w:val="004A63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02F"/>
    <w:rsid w:val="00510375"/>
    <w:rsid w:val="0051084D"/>
    <w:rsid w:val="0052005C"/>
    <w:rsid w:val="0052011C"/>
    <w:rsid w:val="00520919"/>
    <w:rsid w:val="00521302"/>
    <w:rsid w:val="00524B7E"/>
    <w:rsid w:val="0052714D"/>
    <w:rsid w:val="0053135A"/>
    <w:rsid w:val="00532322"/>
    <w:rsid w:val="00535421"/>
    <w:rsid w:val="0053798E"/>
    <w:rsid w:val="00546955"/>
    <w:rsid w:val="00546D25"/>
    <w:rsid w:val="0054744E"/>
    <w:rsid w:val="00556967"/>
    <w:rsid w:val="00562359"/>
    <w:rsid w:val="00570178"/>
    <w:rsid w:val="00574513"/>
    <w:rsid w:val="0057505A"/>
    <w:rsid w:val="00576428"/>
    <w:rsid w:val="005802FB"/>
    <w:rsid w:val="00580EA6"/>
    <w:rsid w:val="00584AA2"/>
    <w:rsid w:val="005863EA"/>
    <w:rsid w:val="00587A7F"/>
    <w:rsid w:val="00592539"/>
    <w:rsid w:val="00593CC3"/>
    <w:rsid w:val="00594616"/>
    <w:rsid w:val="0059683B"/>
    <w:rsid w:val="00596C26"/>
    <w:rsid w:val="00597007"/>
    <w:rsid w:val="005A0E6D"/>
    <w:rsid w:val="005A2978"/>
    <w:rsid w:val="005B2C66"/>
    <w:rsid w:val="005B423A"/>
    <w:rsid w:val="005B448B"/>
    <w:rsid w:val="005B5B35"/>
    <w:rsid w:val="005C20F8"/>
    <w:rsid w:val="005C2E4C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4E0"/>
    <w:rsid w:val="006177C7"/>
    <w:rsid w:val="00625112"/>
    <w:rsid w:val="00625821"/>
    <w:rsid w:val="00625ACF"/>
    <w:rsid w:val="00625D24"/>
    <w:rsid w:val="006267CA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5962"/>
    <w:rsid w:val="00666604"/>
    <w:rsid w:val="00671537"/>
    <w:rsid w:val="00671BBB"/>
    <w:rsid w:val="00673C35"/>
    <w:rsid w:val="00677119"/>
    <w:rsid w:val="00677AAF"/>
    <w:rsid w:val="006803FE"/>
    <w:rsid w:val="00681F31"/>
    <w:rsid w:val="00682F36"/>
    <w:rsid w:val="00695478"/>
    <w:rsid w:val="0069747D"/>
    <w:rsid w:val="006A08F8"/>
    <w:rsid w:val="006A1294"/>
    <w:rsid w:val="006A36CC"/>
    <w:rsid w:val="006A7724"/>
    <w:rsid w:val="006A7E9C"/>
    <w:rsid w:val="006B2331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21F6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4F02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2E6E"/>
    <w:rsid w:val="007E3D3A"/>
    <w:rsid w:val="007E6399"/>
    <w:rsid w:val="007F064D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42D1B"/>
    <w:rsid w:val="008435B2"/>
    <w:rsid w:val="00843798"/>
    <w:rsid w:val="0084535A"/>
    <w:rsid w:val="00851274"/>
    <w:rsid w:val="00852288"/>
    <w:rsid w:val="00852A96"/>
    <w:rsid w:val="00864FC0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000D"/>
    <w:rsid w:val="008D4244"/>
    <w:rsid w:val="008D6782"/>
    <w:rsid w:val="008D70B9"/>
    <w:rsid w:val="008E1DAE"/>
    <w:rsid w:val="008E28E7"/>
    <w:rsid w:val="008E4E8D"/>
    <w:rsid w:val="008F1B96"/>
    <w:rsid w:val="008F2829"/>
    <w:rsid w:val="008F286D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3E04"/>
    <w:rsid w:val="009248F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2B3E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2951"/>
    <w:rsid w:val="00987FC6"/>
    <w:rsid w:val="009902BE"/>
    <w:rsid w:val="0099645C"/>
    <w:rsid w:val="009A51E0"/>
    <w:rsid w:val="009B1225"/>
    <w:rsid w:val="009B58DB"/>
    <w:rsid w:val="009B6439"/>
    <w:rsid w:val="009B6967"/>
    <w:rsid w:val="009C0756"/>
    <w:rsid w:val="009C2506"/>
    <w:rsid w:val="009C3D71"/>
    <w:rsid w:val="009C512C"/>
    <w:rsid w:val="009C68B5"/>
    <w:rsid w:val="009D0472"/>
    <w:rsid w:val="009D1A9B"/>
    <w:rsid w:val="009D1AAA"/>
    <w:rsid w:val="009E2811"/>
    <w:rsid w:val="009E28C1"/>
    <w:rsid w:val="009E46EB"/>
    <w:rsid w:val="009E62DA"/>
    <w:rsid w:val="009F388D"/>
    <w:rsid w:val="009F40C2"/>
    <w:rsid w:val="009F568C"/>
    <w:rsid w:val="009F7F80"/>
    <w:rsid w:val="00A05193"/>
    <w:rsid w:val="00A05FA6"/>
    <w:rsid w:val="00A07632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3189"/>
    <w:rsid w:val="00A475B1"/>
    <w:rsid w:val="00A52379"/>
    <w:rsid w:val="00A52E73"/>
    <w:rsid w:val="00A6107B"/>
    <w:rsid w:val="00A61F0A"/>
    <w:rsid w:val="00A62E19"/>
    <w:rsid w:val="00A6665B"/>
    <w:rsid w:val="00A67745"/>
    <w:rsid w:val="00A72738"/>
    <w:rsid w:val="00A73C57"/>
    <w:rsid w:val="00A768BF"/>
    <w:rsid w:val="00A77895"/>
    <w:rsid w:val="00A800AD"/>
    <w:rsid w:val="00A81F6F"/>
    <w:rsid w:val="00A8555D"/>
    <w:rsid w:val="00A900CA"/>
    <w:rsid w:val="00A90973"/>
    <w:rsid w:val="00A94199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7A7A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18D3"/>
    <w:rsid w:val="00B13E18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18DE"/>
    <w:rsid w:val="00C122E1"/>
    <w:rsid w:val="00C153F5"/>
    <w:rsid w:val="00C1676D"/>
    <w:rsid w:val="00C21E26"/>
    <w:rsid w:val="00C228B4"/>
    <w:rsid w:val="00C300E3"/>
    <w:rsid w:val="00C30718"/>
    <w:rsid w:val="00C41F41"/>
    <w:rsid w:val="00C43614"/>
    <w:rsid w:val="00C44567"/>
    <w:rsid w:val="00C45E15"/>
    <w:rsid w:val="00C5037D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A4A2C"/>
    <w:rsid w:val="00CB34B3"/>
    <w:rsid w:val="00CC1D4E"/>
    <w:rsid w:val="00CC57EF"/>
    <w:rsid w:val="00CC64D3"/>
    <w:rsid w:val="00CD3950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6194"/>
    <w:rsid w:val="00D66BAC"/>
    <w:rsid w:val="00D67705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16923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77534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53AF"/>
    <w:rsid w:val="00EA7C32"/>
    <w:rsid w:val="00EC0821"/>
    <w:rsid w:val="00EC320E"/>
    <w:rsid w:val="00EC4388"/>
    <w:rsid w:val="00EC58F6"/>
    <w:rsid w:val="00EC7875"/>
    <w:rsid w:val="00EC7AFB"/>
    <w:rsid w:val="00ED0BB1"/>
    <w:rsid w:val="00ED1854"/>
    <w:rsid w:val="00ED1A88"/>
    <w:rsid w:val="00ED2024"/>
    <w:rsid w:val="00EE2C0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431BF"/>
    <w:rsid w:val="00F51D6A"/>
    <w:rsid w:val="00F52685"/>
    <w:rsid w:val="00F615D9"/>
    <w:rsid w:val="00F6690E"/>
    <w:rsid w:val="00F67B06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C3D7A"/>
    <w:rsid w:val="00FC66EC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40D2"/>
    <w:rsid w:val="00FF26C8"/>
    <w:rsid w:val="00FF6ACB"/>
    <w:rsid w:val="00FF6C7D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4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28</TotalTime>
  <Pages>1</Pages>
  <Words>146</Words>
  <Characters>823</Characters>
  <Application>Microsoft Office Word</Application>
  <DocSecurity>0</DocSecurity>
  <Lines>29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4</cp:revision>
  <cp:lastPrinted>2025-11-09T11:57:00Z</cp:lastPrinted>
  <dcterms:created xsi:type="dcterms:W3CDTF">2025-11-09T11:57:00Z</dcterms:created>
  <dcterms:modified xsi:type="dcterms:W3CDTF">2025-11-09T12:43:00Z</dcterms:modified>
</cp:coreProperties>
</file>