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EA319" w14:textId="77777777" w:rsidR="006977AB" w:rsidRPr="006977AB" w:rsidRDefault="006977AB" w:rsidP="006977AB">
      <w:pPr>
        <w:jc w:val="both"/>
        <w:rPr>
          <w:rFonts w:cs="David"/>
          <w:rtl/>
          <w:lang w:eastAsia="he-IL"/>
        </w:rPr>
      </w:pPr>
    </w:p>
    <w:p w14:paraId="4EC39ACC" w14:textId="301E2960" w:rsidR="006977AB" w:rsidRDefault="006977AB" w:rsidP="004C7D48">
      <w:pPr>
        <w:jc w:val="center"/>
        <w:rPr>
          <w:rFonts w:cs="David"/>
          <w:b/>
          <w:bCs/>
          <w:sz w:val="28"/>
          <w:szCs w:val="28"/>
          <w:u w:val="single"/>
          <w:rtl/>
          <w:lang w:eastAsia="he-IL"/>
        </w:rPr>
      </w:pPr>
      <w:r w:rsidRPr="006977AB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 xml:space="preserve">פרוטוקול וועדת מל"ח </w:t>
      </w:r>
      <w:r w:rsidR="008207AD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>2</w:t>
      </w:r>
      <w:r w:rsidR="00D264A6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>-2025</w:t>
      </w:r>
      <w:r w:rsidR="00177226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="009408FA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="006D0BA7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 xml:space="preserve">מישיבה שהתקיימה ביום </w:t>
      </w:r>
      <w:r w:rsidRPr="006977AB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="008207AD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>27/5/2025</w:t>
      </w:r>
    </w:p>
    <w:p w14:paraId="41165E19" w14:textId="77777777" w:rsidR="006D0BA7" w:rsidRDefault="006D0BA7" w:rsidP="006D0BA7">
      <w:pPr>
        <w:jc w:val="center"/>
        <w:rPr>
          <w:rFonts w:cs="David"/>
          <w:b/>
          <w:bCs/>
          <w:sz w:val="28"/>
          <w:szCs w:val="28"/>
          <w:u w:val="single"/>
          <w:rtl/>
          <w:lang w:eastAsia="he-IL"/>
        </w:rPr>
      </w:pPr>
    </w:p>
    <w:p w14:paraId="279A8B73" w14:textId="77777777" w:rsidR="006977AB" w:rsidRPr="006977AB" w:rsidRDefault="006977AB" w:rsidP="006977AB">
      <w:pPr>
        <w:jc w:val="both"/>
        <w:rPr>
          <w:rFonts w:cs="David"/>
          <w:sz w:val="28"/>
          <w:szCs w:val="28"/>
          <w:rtl/>
          <w:lang w:eastAsia="he-IL"/>
        </w:rPr>
      </w:pPr>
    </w:p>
    <w:p w14:paraId="6EE489C0" w14:textId="77F0C2F5" w:rsidR="00EB24E2" w:rsidRDefault="006977AB" w:rsidP="007C75EA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Calibri" w:eastAsia="Calibri" w:hAnsi="Calibri" w:cs="David"/>
          <w:sz w:val="28"/>
          <w:szCs w:val="28"/>
        </w:rPr>
      </w:pPr>
      <w:r w:rsidRPr="00EB24E2">
        <w:rPr>
          <w:rFonts w:ascii="Calibri" w:eastAsia="Calibri" w:hAnsi="Calibri" w:cs="David" w:hint="cs"/>
          <w:sz w:val="28"/>
          <w:szCs w:val="28"/>
          <w:rtl/>
        </w:rPr>
        <w:t xml:space="preserve">בתאריך </w:t>
      </w:r>
      <w:r w:rsidR="00D264A6">
        <w:rPr>
          <w:rFonts w:ascii="Calibri" w:eastAsia="Calibri" w:hAnsi="Calibri" w:cs="David" w:hint="cs"/>
          <w:sz w:val="28"/>
          <w:szCs w:val="28"/>
          <w:rtl/>
        </w:rPr>
        <w:t>2</w:t>
      </w:r>
      <w:r w:rsidR="008207AD">
        <w:rPr>
          <w:rFonts w:ascii="Calibri" w:eastAsia="Calibri" w:hAnsi="Calibri" w:cs="David" w:hint="cs"/>
          <w:sz w:val="28"/>
          <w:szCs w:val="28"/>
          <w:rtl/>
        </w:rPr>
        <w:t>7</w:t>
      </w:r>
      <w:r w:rsidR="00D264A6">
        <w:rPr>
          <w:rFonts w:ascii="Calibri" w:eastAsia="Calibri" w:hAnsi="Calibri" w:cs="David" w:hint="cs"/>
          <w:sz w:val="28"/>
          <w:szCs w:val="28"/>
          <w:rtl/>
        </w:rPr>
        <w:t>/</w:t>
      </w:r>
      <w:r w:rsidR="008207AD">
        <w:rPr>
          <w:rFonts w:ascii="Calibri" w:eastAsia="Calibri" w:hAnsi="Calibri" w:cs="David" w:hint="cs"/>
          <w:sz w:val="28"/>
          <w:szCs w:val="28"/>
          <w:rtl/>
        </w:rPr>
        <w:t>5</w:t>
      </w:r>
      <w:r w:rsidR="00D264A6">
        <w:rPr>
          <w:rFonts w:ascii="Calibri" w:eastAsia="Calibri" w:hAnsi="Calibri" w:cs="David" w:hint="cs"/>
          <w:sz w:val="28"/>
          <w:szCs w:val="28"/>
          <w:rtl/>
        </w:rPr>
        <w:t>/2025</w:t>
      </w:r>
      <w:r w:rsidRPr="00EB24E2">
        <w:rPr>
          <w:rFonts w:ascii="Calibri" w:eastAsia="Calibri" w:hAnsi="Calibri" w:cs="David" w:hint="cs"/>
          <w:sz w:val="28"/>
          <w:szCs w:val="28"/>
          <w:rtl/>
        </w:rPr>
        <w:t xml:space="preserve"> </w:t>
      </w:r>
      <w:r w:rsidR="00CE6EC3">
        <w:rPr>
          <w:rFonts w:ascii="Calibri" w:eastAsia="Calibri" w:hAnsi="Calibri" w:cs="David" w:hint="cs"/>
          <w:sz w:val="28"/>
          <w:szCs w:val="28"/>
          <w:rtl/>
        </w:rPr>
        <w:t xml:space="preserve">התקיימה וועדת מל"ח מספר </w:t>
      </w:r>
      <w:r w:rsidR="008207AD">
        <w:rPr>
          <w:rFonts w:ascii="Calibri" w:eastAsia="Calibri" w:hAnsi="Calibri" w:cs="David" w:hint="cs"/>
          <w:sz w:val="28"/>
          <w:szCs w:val="28"/>
          <w:rtl/>
        </w:rPr>
        <w:t>2</w:t>
      </w:r>
      <w:r w:rsidR="00637D2F">
        <w:rPr>
          <w:rFonts w:ascii="Calibri" w:eastAsia="Calibri" w:hAnsi="Calibri" w:cs="David" w:hint="cs"/>
          <w:sz w:val="28"/>
          <w:szCs w:val="28"/>
          <w:rtl/>
        </w:rPr>
        <w:t xml:space="preserve"> </w:t>
      </w:r>
      <w:r w:rsidR="00CE6EC3">
        <w:rPr>
          <w:rFonts w:ascii="Calibri" w:eastAsia="Calibri" w:hAnsi="Calibri" w:cs="David" w:hint="cs"/>
          <w:sz w:val="28"/>
          <w:szCs w:val="28"/>
          <w:rtl/>
        </w:rPr>
        <w:t>לשנת 202</w:t>
      </w:r>
      <w:r w:rsidR="00D264A6">
        <w:rPr>
          <w:rFonts w:ascii="Calibri" w:eastAsia="Calibri" w:hAnsi="Calibri" w:cs="David" w:hint="cs"/>
          <w:sz w:val="28"/>
          <w:szCs w:val="28"/>
          <w:rtl/>
        </w:rPr>
        <w:t>5</w:t>
      </w:r>
      <w:r w:rsidR="00CE6EC3">
        <w:rPr>
          <w:rFonts w:ascii="Calibri" w:eastAsia="Calibri" w:hAnsi="Calibri" w:cs="David" w:hint="cs"/>
          <w:sz w:val="28"/>
          <w:szCs w:val="28"/>
          <w:rtl/>
        </w:rPr>
        <w:t xml:space="preserve"> </w:t>
      </w:r>
      <w:r w:rsidR="004C7D48">
        <w:rPr>
          <w:rFonts w:ascii="Calibri" w:eastAsia="Calibri" w:hAnsi="Calibri" w:cs="David" w:hint="cs"/>
          <w:sz w:val="28"/>
          <w:szCs w:val="28"/>
          <w:rtl/>
        </w:rPr>
        <w:t xml:space="preserve">בסימן </w:t>
      </w:r>
      <w:r w:rsidR="008207AD">
        <w:rPr>
          <w:rFonts w:ascii="Calibri" w:eastAsia="Calibri" w:hAnsi="Calibri" w:cs="David" w:hint="cs"/>
          <w:sz w:val="28"/>
          <w:szCs w:val="28"/>
          <w:rtl/>
        </w:rPr>
        <w:t xml:space="preserve">תרגיל מל"ח שנתי </w:t>
      </w:r>
      <w:r w:rsidR="008F7C3B">
        <w:rPr>
          <w:rFonts w:ascii="Calibri" w:eastAsia="Calibri" w:hAnsi="Calibri" w:cs="David" w:hint="cs"/>
          <w:sz w:val="28"/>
          <w:szCs w:val="28"/>
          <w:rtl/>
        </w:rPr>
        <w:t xml:space="preserve">, </w:t>
      </w:r>
      <w:r w:rsidR="00B210C8">
        <w:rPr>
          <w:rFonts w:ascii="Calibri" w:eastAsia="Calibri" w:hAnsi="Calibri" w:cs="David" w:hint="cs"/>
          <w:sz w:val="28"/>
          <w:szCs w:val="28"/>
          <w:rtl/>
        </w:rPr>
        <w:t>בראשות ראש העיר</w:t>
      </w:r>
      <w:r w:rsidR="00497424">
        <w:rPr>
          <w:rFonts w:ascii="Calibri" w:eastAsia="Calibri" w:hAnsi="Calibri" w:cs="David" w:hint="cs"/>
          <w:sz w:val="28"/>
          <w:szCs w:val="28"/>
          <w:rtl/>
        </w:rPr>
        <w:t xml:space="preserve"> , </w:t>
      </w:r>
      <w:r w:rsidR="00CE6EC3">
        <w:rPr>
          <w:rFonts w:ascii="Calibri" w:eastAsia="Calibri" w:hAnsi="Calibri" w:cs="David" w:hint="cs"/>
          <w:sz w:val="28"/>
          <w:szCs w:val="28"/>
          <w:rtl/>
        </w:rPr>
        <w:t xml:space="preserve">חברי הוועדה , ראשי המכלולים , נציגי פקע"ר </w:t>
      </w:r>
      <w:r w:rsidR="007B526E">
        <w:rPr>
          <w:rFonts w:ascii="Calibri" w:eastAsia="Calibri" w:hAnsi="Calibri" w:cs="David" w:hint="cs"/>
          <w:sz w:val="28"/>
          <w:szCs w:val="28"/>
          <w:rtl/>
        </w:rPr>
        <w:t xml:space="preserve">. </w:t>
      </w:r>
      <w:r w:rsidR="00532444">
        <w:rPr>
          <w:rFonts w:ascii="Calibri" w:eastAsia="Calibri" w:hAnsi="Calibri" w:cs="David" w:hint="cs"/>
          <w:sz w:val="28"/>
          <w:szCs w:val="28"/>
          <w:rtl/>
        </w:rPr>
        <w:t xml:space="preserve"> </w:t>
      </w:r>
    </w:p>
    <w:p w14:paraId="508575D2" w14:textId="77777777" w:rsidR="00CE6EC3" w:rsidRDefault="00CE6EC3" w:rsidP="00CE6EC3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הנושאים שהוצגו : </w:t>
      </w:r>
    </w:p>
    <w:p w14:paraId="1CC30528" w14:textId="4D96EDAC" w:rsidR="00CE6EC3" w:rsidRDefault="00D264A6" w:rsidP="00CE6EC3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תמונת מצב </w:t>
      </w:r>
      <w:r w:rsidR="008207AD">
        <w:rPr>
          <w:rFonts w:ascii="Calibri" w:eastAsia="Calibri" w:hAnsi="Calibri" w:cs="David" w:hint="cs"/>
          <w:sz w:val="28"/>
          <w:szCs w:val="28"/>
          <w:rtl/>
        </w:rPr>
        <w:t xml:space="preserve">מלחמה </w:t>
      </w:r>
      <w:r>
        <w:rPr>
          <w:rFonts w:ascii="Calibri" w:eastAsia="Calibri" w:hAnsi="Calibri" w:cs="David" w:hint="cs"/>
          <w:sz w:val="28"/>
          <w:szCs w:val="28"/>
          <w:rtl/>
        </w:rPr>
        <w:t xml:space="preserve"> </w:t>
      </w:r>
      <w:r>
        <w:rPr>
          <w:rFonts w:ascii="Calibri" w:eastAsia="Calibri" w:hAnsi="Calibri" w:cs="David"/>
          <w:sz w:val="28"/>
          <w:szCs w:val="28"/>
          <w:rtl/>
        </w:rPr>
        <w:t>–</w:t>
      </w:r>
      <w:r>
        <w:rPr>
          <w:rFonts w:ascii="Calibri" w:eastAsia="Calibri" w:hAnsi="Calibri" w:cs="David" w:hint="cs"/>
          <w:sz w:val="28"/>
          <w:szCs w:val="28"/>
          <w:rtl/>
        </w:rPr>
        <w:t xml:space="preserve"> פיקוד העורף .</w:t>
      </w:r>
    </w:p>
    <w:p w14:paraId="429B5208" w14:textId="4C708858" w:rsidR="00D264A6" w:rsidRDefault="00D264A6" w:rsidP="00CE6EC3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>תרגיל מל"ח 5/202</w:t>
      </w:r>
      <w:r w:rsidR="00C0411C">
        <w:rPr>
          <w:rFonts w:ascii="Calibri" w:eastAsia="Calibri" w:hAnsi="Calibri" w:cs="David" w:hint="cs"/>
          <w:sz w:val="28"/>
          <w:szCs w:val="28"/>
          <w:rtl/>
        </w:rPr>
        <w:t>5</w:t>
      </w:r>
      <w:r>
        <w:rPr>
          <w:rFonts w:ascii="Calibri" w:eastAsia="Calibri" w:hAnsi="Calibri" w:cs="David" w:hint="cs"/>
          <w:sz w:val="28"/>
          <w:szCs w:val="28"/>
          <w:rtl/>
        </w:rPr>
        <w:t>.</w:t>
      </w:r>
    </w:p>
    <w:p w14:paraId="06E1FE0D" w14:textId="70658EF8" w:rsidR="000743B0" w:rsidRPr="0049642F" w:rsidRDefault="00D264A6" w:rsidP="006A1B75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Calibri" w:eastAsia="Calibri" w:hAnsi="Calibri" w:cs="David"/>
          <w:b/>
          <w:bCs/>
          <w:sz w:val="28"/>
          <w:szCs w:val="28"/>
        </w:rPr>
      </w:pPr>
      <w:r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 xml:space="preserve">תמונת מצב </w:t>
      </w:r>
      <w:r w:rsidR="008207AD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 xml:space="preserve">מלחמה </w:t>
      </w:r>
      <w:r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 xml:space="preserve"> של פקע"ר </w:t>
      </w:r>
      <w:r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  <w:t>–</w:t>
      </w:r>
      <w:r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 xml:space="preserve"> מבחינת סיווג אינה מופיעה בסיכום . </w:t>
      </w:r>
    </w:p>
    <w:p w14:paraId="1FD13C9C" w14:textId="70768085" w:rsidR="006A1B75" w:rsidRPr="0049642F" w:rsidRDefault="008207AD" w:rsidP="006A1B75">
      <w:pPr>
        <w:pStyle w:val="a9"/>
        <w:numPr>
          <w:ilvl w:val="0"/>
          <w:numId w:val="1"/>
        </w:numPr>
        <w:spacing w:after="200" w:line="360" w:lineRule="auto"/>
        <w:jc w:val="both"/>
        <w:rPr>
          <w:rFonts w:ascii="Calibri" w:eastAsia="Calibri" w:hAnsi="Calibri" w:cs="David"/>
          <w:b/>
          <w:bCs/>
          <w:sz w:val="28"/>
          <w:szCs w:val="28"/>
        </w:rPr>
      </w:pPr>
      <w:r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 xml:space="preserve">תרגיל מל"ח 5/2025 : </w:t>
      </w:r>
    </w:p>
    <w:p w14:paraId="120F4C7D" w14:textId="600CA06E" w:rsidR="00836242" w:rsidRDefault="008207AD" w:rsidP="006A1B75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באימון תורגל תרחיש פח"ע בניהול המשטרה , זו הכנה חשובה לתרחיש בו פיקוד העורף אינו מגויס . </w:t>
      </w:r>
    </w:p>
    <w:p w14:paraId="5F7375B9" w14:textId="68438255" w:rsidR="008207AD" w:rsidRDefault="008207AD" w:rsidP="006A1B75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יש למפות את כלל המיגון בעיר ולפעול להרחבת המיגון . </w:t>
      </w:r>
    </w:p>
    <w:p w14:paraId="00EBD957" w14:textId="521424BC" w:rsidR="008207AD" w:rsidRDefault="008207AD" w:rsidP="006A1B75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להיערך לתרחיש קיצון : מוכנות לפתיחת עשרה מחסות בחניונים , כולל צוותים וציוד לשהייה ארוכת טווח על כל המשמעויות . </w:t>
      </w:r>
    </w:p>
    <w:p w14:paraId="69D233AF" w14:textId="25AD2F6C" w:rsidR="008207AD" w:rsidRDefault="008207AD" w:rsidP="006A1B75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proofErr w:type="spellStart"/>
      <w:r>
        <w:rPr>
          <w:rFonts w:ascii="Calibri" w:eastAsia="Calibri" w:hAnsi="Calibri" w:cs="David" w:hint="cs"/>
          <w:sz w:val="28"/>
          <w:szCs w:val="28"/>
          <w:rtl/>
        </w:rPr>
        <w:t>סד"פים</w:t>
      </w:r>
      <w:proofErr w:type="spellEnd"/>
      <w:r>
        <w:rPr>
          <w:rFonts w:ascii="Calibri" w:eastAsia="Calibri" w:hAnsi="Calibri" w:cs="David" w:hint="cs"/>
          <w:sz w:val="28"/>
          <w:szCs w:val="28"/>
          <w:rtl/>
        </w:rPr>
        <w:t xml:space="preserve"> </w:t>
      </w:r>
      <w:r>
        <w:rPr>
          <w:rFonts w:ascii="Calibri" w:eastAsia="Calibri" w:hAnsi="Calibri" w:cs="David"/>
          <w:sz w:val="28"/>
          <w:szCs w:val="28"/>
          <w:rtl/>
        </w:rPr>
        <w:t>–</w:t>
      </w:r>
      <w:r>
        <w:rPr>
          <w:rFonts w:ascii="Calibri" w:eastAsia="Calibri" w:hAnsi="Calibri" w:cs="David" w:hint="cs"/>
          <w:sz w:val="28"/>
          <w:szCs w:val="28"/>
          <w:rtl/>
        </w:rPr>
        <w:t xml:space="preserve"> יש לרענן את העבודה על פי </w:t>
      </w:r>
      <w:proofErr w:type="spellStart"/>
      <w:r>
        <w:rPr>
          <w:rFonts w:ascii="Calibri" w:eastAsia="Calibri" w:hAnsi="Calibri" w:cs="David" w:hint="cs"/>
          <w:sz w:val="28"/>
          <w:szCs w:val="28"/>
          <w:rtl/>
        </w:rPr>
        <w:t>סד"פים</w:t>
      </w:r>
      <w:proofErr w:type="spellEnd"/>
      <w:r>
        <w:rPr>
          <w:rFonts w:ascii="Calibri" w:eastAsia="Calibri" w:hAnsi="Calibri" w:cs="David" w:hint="cs"/>
          <w:sz w:val="28"/>
          <w:szCs w:val="28"/>
          <w:rtl/>
        </w:rPr>
        <w:t xml:space="preserve"> עפ"י תוכנית עוגן איתן שהוכנה בבת ים ביחד עם פיקוד העורף . </w:t>
      </w:r>
    </w:p>
    <w:p w14:paraId="0000F80A" w14:textId="63638BAF" w:rsidR="008207AD" w:rsidRDefault="008207AD" w:rsidP="006A1B75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>המוכנות צריכה להיות למעבר מהיר מ</w:t>
      </w:r>
      <w:r w:rsidR="001A738D">
        <w:rPr>
          <w:rFonts w:ascii="Calibri" w:eastAsia="Calibri" w:hAnsi="Calibri" w:cs="David" w:hint="cs"/>
          <w:sz w:val="28"/>
          <w:szCs w:val="28"/>
          <w:rtl/>
        </w:rPr>
        <w:t xml:space="preserve">- 1 ל- 100 . </w:t>
      </w:r>
    </w:p>
    <w:p w14:paraId="7CF2A73D" w14:textId="15F9DBBB" w:rsidR="001A738D" w:rsidRDefault="001A738D" w:rsidP="006A1B75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ראש העיר מנחה להגיש המלצות בתוך שבועיים . </w:t>
      </w:r>
    </w:p>
    <w:p w14:paraId="21695B7D" w14:textId="03AE0849" w:rsidR="003D2D7A" w:rsidRPr="004C765C" w:rsidRDefault="004C765C" w:rsidP="00C0411C">
      <w:pPr>
        <w:pStyle w:val="a9"/>
        <w:spacing w:after="200" w:line="360" w:lineRule="auto"/>
        <w:ind w:left="0"/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</w:pPr>
      <w:r w:rsidRPr="004C765C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>התייחסויות</w:t>
      </w:r>
    </w:p>
    <w:p w14:paraId="34537FF9" w14:textId="1A881DA4" w:rsidR="00F43F45" w:rsidRPr="00604351" w:rsidRDefault="00604351" w:rsidP="00F43F45">
      <w:pPr>
        <w:spacing w:after="200" w:line="360" w:lineRule="auto"/>
        <w:jc w:val="both"/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</w:pPr>
      <w:r w:rsidRPr="00604351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 xml:space="preserve">מפקד נפה </w:t>
      </w:r>
      <w:r w:rsidR="00C0411C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>:</w:t>
      </w:r>
    </w:p>
    <w:p w14:paraId="04792468" w14:textId="14B0F6FE" w:rsidR="00A50847" w:rsidRDefault="001A738D" w:rsidP="00A50847">
      <w:pPr>
        <w:pStyle w:val="a9"/>
        <w:numPr>
          <w:ilvl w:val="0"/>
          <w:numId w:val="37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הצבא ערוך לאיומים בכלל הגזרות עם עיניים בשמיים . על אף הסיכוי לנפילות יש להיערך ולחזק את כלל הפעולות שתוכננו במסגרת עוגן איתן . </w:t>
      </w:r>
    </w:p>
    <w:p w14:paraId="64003275" w14:textId="757F771D" w:rsidR="001A738D" w:rsidRDefault="001A738D" w:rsidP="00A50847">
      <w:pPr>
        <w:pStyle w:val="a9"/>
        <w:numPr>
          <w:ilvl w:val="0"/>
          <w:numId w:val="37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תרגיל מל"ח </w:t>
      </w:r>
      <w:r>
        <w:rPr>
          <w:rFonts w:ascii="Calibri" w:eastAsia="Calibri" w:hAnsi="Calibri" w:cs="David"/>
          <w:sz w:val="28"/>
          <w:szCs w:val="28"/>
          <w:rtl/>
        </w:rPr>
        <w:t>–</w:t>
      </w:r>
      <w:r>
        <w:rPr>
          <w:rFonts w:ascii="Calibri" w:eastAsia="Calibri" w:hAnsi="Calibri" w:cs="David" w:hint="cs"/>
          <w:sz w:val="28"/>
          <w:szCs w:val="28"/>
          <w:rtl/>
        </w:rPr>
        <w:t xml:space="preserve"> העירייה מחוברת לתהליכים רואים שיש רצון ללמוד ולהשתפר </w:t>
      </w:r>
      <w:r>
        <w:rPr>
          <w:rFonts w:ascii="Calibri" w:eastAsia="Calibri" w:hAnsi="Calibri" w:cs="David"/>
          <w:sz w:val="28"/>
          <w:szCs w:val="28"/>
          <w:rtl/>
        </w:rPr>
        <w:t>–</w:t>
      </w:r>
      <w:r>
        <w:rPr>
          <w:rFonts w:ascii="Calibri" w:eastAsia="Calibri" w:hAnsi="Calibri" w:cs="David" w:hint="cs"/>
          <w:sz w:val="28"/>
          <w:szCs w:val="28"/>
          <w:rtl/>
        </w:rPr>
        <w:t xml:space="preserve"> ישר כוח ולא ברור מאליו . </w:t>
      </w:r>
    </w:p>
    <w:p w14:paraId="36097A30" w14:textId="04325C86" w:rsidR="00B913EE" w:rsidRDefault="00B913EE" w:rsidP="00A50847">
      <w:pPr>
        <w:pStyle w:val="a9"/>
        <w:numPr>
          <w:ilvl w:val="0"/>
          <w:numId w:val="37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במקרה של פלישת תושבים לחניונים לא מאושרים </w:t>
      </w:r>
      <w:r>
        <w:rPr>
          <w:rFonts w:ascii="Calibri" w:eastAsia="Calibri" w:hAnsi="Calibri" w:cs="David"/>
          <w:sz w:val="28"/>
          <w:szCs w:val="28"/>
          <w:rtl/>
        </w:rPr>
        <w:t>–</w:t>
      </w:r>
      <w:r>
        <w:rPr>
          <w:rFonts w:ascii="Calibri" w:eastAsia="Calibri" w:hAnsi="Calibri" w:cs="David" w:hint="cs"/>
          <w:sz w:val="28"/>
          <w:szCs w:val="28"/>
          <w:rtl/>
        </w:rPr>
        <w:t xml:space="preserve"> יש לצאת בקמפיין בשיתוף פיקוד העורף על הסכנות שבדבר . </w:t>
      </w:r>
    </w:p>
    <w:p w14:paraId="7F85D431" w14:textId="03F40633" w:rsidR="00604351" w:rsidRDefault="00604351" w:rsidP="00604351">
      <w:pPr>
        <w:spacing w:after="200" w:line="360" w:lineRule="auto"/>
        <w:jc w:val="both"/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</w:pPr>
      <w:r>
        <w:rPr>
          <w:rFonts w:ascii="Calibri" w:eastAsia="Calibri" w:hAnsi="Calibri" w:cs="David" w:hint="cs"/>
          <w:sz w:val="28"/>
          <w:szCs w:val="28"/>
          <w:rtl/>
        </w:rPr>
        <w:lastRenderedPageBreak/>
        <w:t xml:space="preserve">       </w:t>
      </w:r>
      <w:r w:rsidRPr="00604351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 xml:space="preserve">מנהל אגף הבטחון </w:t>
      </w:r>
      <w:r w:rsidR="00C0411C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>:</w:t>
      </w:r>
    </w:p>
    <w:p w14:paraId="709BCA94" w14:textId="0951658F" w:rsidR="00604351" w:rsidRDefault="00B913EE" w:rsidP="00604351">
      <w:pPr>
        <w:pStyle w:val="a9"/>
        <w:numPr>
          <w:ilvl w:val="0"/>
          <w:numId w:val="40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יש להיערך לפתיחה של 10 חניונים כולל צוותים וציוד </w:t>
      </w:r>
      <w:r>
        <w:rPr>
          <w:rFonts w:ascii="Calibri" w:eastAsia="Calibri" w:hAnsi="Calibri" w:cs="David"/>
          <w:sz w:val="28"/>
          <w:szCs w:val="28"/>
          <w:rtl/>
        </w:rPr>
        <w:t>–</w:t>
      </w:r>
      <w:r>
        <w:rPr>
          <w:rFonts w:ascii="Calibri" w:eastAsia="Calibri" w:hAnsi="Calibri" w:cs="David" w:hint="cs"/>
          <w:sz w:val="28"/>
          <w:szCs w:val="28"/>
          <w:rtl/>
        </w:rPr>
        <w:t xml:space="preserve"> כיום מתוכננים 4 . </w:t>
      </w:r>
    </w:p>
    <w:p w14:paraId="6973E47F" w14:textId="32911975" w:rsidR="00C67D8C" w:rsidRDefault="00B913EE" w:rsidP="00604351">
      <w:pPr>
        <w:pStyle w:val="a9"/>
        <w:numPr>
          <w:ilvl w:val="0"/>
          <w:numId w:val="40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נעבוד לפי </w:t>
      </w:r>
      <w:proofErr w:type="spellStart"/>
      <w:r>
        <w:rPr>
          <w:rFonts w:ascii="Calibri" w:eastAsia="Calibri" w:hAnsi="Calibri" w:cs="David" w:hint="cs"/>
          <w:sz w:val="28"/>
          <w:szCs w:val="28"/>
          <w:rtl/>
        </w:rPr>
        <w:t>סד"פים</w:t>
      </w:r>
      <w:proofErr w:type="spellEnd"/>
      <w:r>
        <w:rPr>
          <w:rFonts w:ascii="Calibri" w:eastAsia="Calibri" w:hAnsi="Calibri" w:cs="David" w:hint="cs"/>
          <w:sz w:val="28"/>
          <w:szCs w:val="28"/>
          <w:rtl/>
        </w:rPr>
        <w:t xml:space="preserve"> </w:t>
      </w:r>
      <w:r>
        <w:rPr>
          <w:rFonts w:ascii="Calibri" w:eastAsia="Calibri" w:hAnsi="Calibri" w:cs="David"/>
          <w:sz w:val="28"/>
          <w:szCs w:val="28"/>
          <w:rtl/>
        </w:rPr>
        <w:t>–</w:t>
      </w:r>
      <w:r>
        <w:rPr>
          <w:rFonts w:ascii="Calibri" w:eastAsia="Calibri" w:hAnsi="Calibri" w:cs="David" w:hint="cs"/>
          <w:sz w:val="28"/>
          <w:szCs w:val="28"/>
          <w:rtl/>
        </w:rPr>
        <w:t xml:space="preserve"> עוגן איתן . </w:t>
      </w:r>
    </w:p>
    <w:p w14:paraId="038A5A6D" w14:textId="63DB7760" w:rsidR="00B913EE" w:rsidRDefault="00B913EE" w:rsidP="00604351">
      <w:pPr>
        <w:pStyle w:val="a9"/>
        <w:numPr>
          <w:ilvl w:val="0"/>
          <w:numId w:val="40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יש צורך להתייחס לחניונים שאינם מאושרים על ידי פיקוד העורף ככאלו שישהו בהם תושבים בזמן חירום . </w:t>
      </w:r>
    </w:p>
    <w:p w14:paraId="61B2B16F" w14:textId="405671D8" w:rsidR="00F635B7" w:rsidRPr="00C67D8C" w:rsidRDefault="00F635B7" w:rsidP="00F635B7">
      <w:p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u w:val="single"/>
          <w:rtl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      </w:t>
      </w:r>
      <w:r w:rsidR="00EF7F9B" w:rsidRPr="00C67D8C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>סיכום ראש העיר</w:t>
      </w:r>
      <w:r w:rsidR="00C0411C">
        <w:rPr>
          <w:rFonts w:ascii="Calibri" w:eastAsia="Calibri" w:hAnsi="Calibri" w:cs="David" w:hint="cs"/>
          <w:sz w:val="28"/>
          <w:szCs w:val="28"/>
          <w:u w:val="single"/>
          <w:rtl/>
        </w:rPr>
        <w:t>:</w:t>
      </w:r>
    </w:p>
    <w:p w14:paraId="3F506B42" w14:textId="5ABB037B" w:rsidR="00F635B7" w:rsidRDefault="00101A66" w:rsidP="00F635B7">
      <w:pPr>
        <w:pStyle w:val="a9"/>
        <w:numPr>
          <w:ilvl w:val="0"/>
          <w:numId w:val="34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להציג משמעויות ותוכנית רכש לעשרה חניונים . </w:t>
      </w:r>
    </w:p>
    <w:p w14:paraId="53815CE6" w14:textId="4491EDAB" w:rsidR="00101A66" w:rsidRDefault="00101A66" w:rsidP="00F635B7">
      <w:pPr>
        <w:pStyle w:val="a9"/>
        <w:numPr>
          <w:ilvl w:val="0"/>
          <w:numId w:val="34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יש להטמיע כל אחד בתחומו את הלקחים מהתרגיל . </w:t>
      </w:r>
    </w:p>
    <w:p w14:paraId="35BABA5E" w14:textId="77223896" w:rsidR="00AD7F4F" w:rsidRDefault="00AD7F4F" w:rsidP="00F635B7">
      <w:pPr>
        <w:pStyle w:val="a9"/>
        <w:numPr>
          <w:ilvl w:val="0"/>
          <w:numId w:val="34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מודה לכולם על העשייה . </w:t>
      </w:r>
    </w:p>
    <w:p w14:paraId="7EE504E2" w14:textId="0B1A6333" w:rsidR="00514E21" w:rsidRPr="009810FB" w:rsidRDefault="000F0D8D" w:rsidP="00C0411C">
      <w:pPr>
        <w:spacing w:after="200" w:line="360" w:lineRule="auto"/>
        <w:ind w:left="6480" w:firstLine="720"/>
        <w:jc w:val="both"/>
        <w:rPr>
          <w:rFonts w:ascii="Calibri" w:eastAsia="Calibri" w:hAnsi="Calibri" w:cs="David"/>
          <w:sz w:val="28"/>
          <w:szCs w:val="28"/>
          <w:u w:val="single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בברכה </w:t>
      </w:r>
      <w:r w:rsidR="00C0411C">
        <w:rPr>
          <w:rFonts w:ascii="Calibri" w:eastAsia="Calibri" w:hAnsi="Calibri" w:cs="David" w:hint="cs"/>
          <w:sz w:val="28"/>
          <w:szCs w:val="28"/>
          <w:rtl/>
        </w:rPr>
        <w:t>,</w:t>
      </w:r>
      <w:r w:rsidR="009810FB">
        <w:rPr>
          <w:rFonts w:ascii="Calibri" w:eastAsia="Calibri" w:hAnsi="Calibri" w:cs="David" w:hint="cs"/>
          <w:sz w:val="28"/>
          <w:szCs w:val="28"/>
          <w:rtl/>
        </w:rPr>
        <w:t xml:space="preserve"> </w:t>
      </w:r>
      <w:r w:rsidR="00514E21" w:rsidRPr="009810FB">
        <w:rPr>
          <w:rFonts w:ascii="Calibri" w:eastAsia="Calibri" w:hAnsi="Calibri" w:cs="David" w:hint="cs"/>
          <w:sz w:val="28"/>
          <w:szCs w:val="28"/>
          <w:rtl/>
        </w:rPr>
        <w:t xml:space="preserve"> </w:t>
      </w:r>
    </w:p>
    <w:p w14:paraId="6D458001" w14:textId="77777777" w:rsidR="001D1076" w:rsidRDefault="001D1076" w:rsidP="00514E21">
      <w:pPr>
        <w:pStyle w:val="a9"/>
        <w:spacing w:after="200" w:line="360" w:lineRule="auto"/>
        <w:jc w:val="both"/>
        <w:rPr>
          <w:rFonts w:ascii="Calibri" w:eastAsia="Calibri" w:hAnsi="Calibri" w:cs="David"/>
          <w:sz w:val="28"/>
          <w:szCs w:val="28"/>
          <w:u w:val="single"/>
        </w:rPr>
      </w:pPr>
    </w:p>
    <w:p w14:paraId="47D1D848" w14:textId="77777777" w:rsidR="006977AB" w:rsidRPr="006977AB" w:rsidRDefault="006977AB" w:rsidP="006977AB">
      <w:pPr>
        <w:jc w:val="right"/>
        <w:rPr>
          <w:rFonts w:cs="David"/>
          <w:b/>
          <w:bCs/>
          <w:sz w:val="28"/>
          <w:szCs w:val="28"/>
          <w:rtl/>
          <w:lang w:eastAsia="he-IL"/>
        </w:rPr>
      </w:pPr>
      <w:r w:rsidRPr="006977AB">
        <w:rPr>
          <w:rFonts w:cs="David" w:hint="cs"/>
          <w:b/>
          <w:bCs/>
          <w:sz w:val="28"/>
          <w:szCs w:val="28"/>
          <w:rtl/>
          <w:lang w:eastAsia="he-IL"/>
        </w:rPr>
        <w:t xml:space="preserve">באום יורם </w:t>
      </w:r>
      <w:r w:rsidRPr="006977AB">
        <w:rPr>
          <w:rFonts w:cs="David"/>
          <w:b/>
          <w:bCs/>
          <w:sz w:val="28"/>
          <w:szCs w:val="28"/>
          <w:rtl/>
          <w:lang w:eastAsia="he-IL"/>
        </w:rPr>
        <w:t>–</w:t>
      </w:r>
      <w:r w:rsidRPr="006977AB">
        <w:rPr>
          <w:rFonts w:cs="David" w:hint="cs"/>
          <w:b/>
          <w:bCs/>
          <w:sz w:val="28"/>
          <w:szCs w:val="28"/>
          <w:rtl/>
          <w:lang w:eastAsia="he-IL"/>
        </w:rPr>
        <w:t xml:space="preserve"> רכז מל"ח </w:t>
      </w:r>
    </w:p>
    <w:p w14:paraId="58631241" w14:textId="77777777" w:rsidR="006977AB" w:rsidRPr="006977AB" w:rsidRDefault="006977AB" w:rsidP="006977AB">
      <w:pPr>
        <w:jc w:val="right"/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b/>
          <w:bCs/>
          <w:sz w:val="28"/>
          <w:szCs w:val="28"/>
          <w:rtl/>
          <w:lang w:eastAsia="he-IL"/>
        </w:rPr>
        <w:t xml:space="preserve">עיריית                בת ים </w:t>
      </w:r>
    </w:p>
    <w:p w14:paraId="6BC0281E" w14:textId="77777777" w:rsidR="006977AB" w:rsidRPr="006977AB" w:rsidRDefault="006977AB" w:rsidP="006977AB">
      <w:pPr>
        <w:jc w:val="right"/>
        <w:rPr>
          <w:rFonts w:cs="David"/>
          <w:sz w:val="28"/>
          <w:szCs w:val="28"/>
          <w:rtl/>
          <w:lang w:eastAsia="he-IL"/>
        </w:rPr>
      </w:pPr>
    </w:p>
    <w:p w14:paraId="45D0054D" w14:textId="77777777" w:rsidR="006977AB" w:rsidRPr="006977AB" w:rsidRDefault="006977AB" w:rsidP="006977AB">
      <w:pPr>
        <w:rPr>
          <w:rFonts w:cs="David"/>
          <w:sz w:val="28"/>
          <w:szCs w:val="28"/>
          <w:rtl/>
          <w:lang w:eastAsia="he-IL"/>
        </w:rPr>
      </w:pPr>
    </w:p>
    <w:p w14:paraId="5868454B" w14:textId="77777777" w:rsidR="006977AB" w:rsidRPr="006977AB" w:rsidRDefault="006977AB" w:rsidP="006977AB">
      <w:pPr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sz w:val="28"/>
          <w:szCs w:val="28"/>
          <w:rtl/>
          <w:lang w:eastAsia="he-IL"/>
        </w:rPr>
        <w:t xml:space="preserve">תפוצה : </w:t>
      </w:r>
    </w:p>
    <w:p w14:paraId="333744C9" w14:textId="77777777" w:rsidR="006977AB" w:rsidRPr="006977AB" w:rsidRDefault="006977AB" w:rsidP="006977AB">
      <w:pPr>
        <w:rPr>
          <w:rFonts w:cs="David"/>
          <w:sz w:val="28"/>
          <w:szCs w:val="28"/>
          <w:rtl/>
          <w:lang w:eastAsia="he-IL"/>
        </w:rPr>
      </w:pPr>
    </w:p>
    <w:p w14:paraId="6A569421" w14:textId="77777777" w:rsidR="006977AB" w:rsidRPr="006977AB" w:rsidRDefault="006977AB" w:rsidP="002520A7">
      <w:pPr>
        <w:rPr>
          <w:rFonts w:cs="David"/>
          <w:b/>
          <w:bCs/>
          <w:sz w:val="28"/>
          <w:szCs w:val="28"/>
          <w:u w:val="single"/>
          <w:rtl/>
          <w:lang w:eastAsia="he-IL"/>
        </w:rPr>
      </w:pPr>
      <w:r w:rsidRPr="006977AB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 xml:space="preserve">ראש הרשות </w:t>
      </w:r>
      <w:r w:rsidRPr="006977AB">
        <w:rPr>
          <w:rFonts w:cs="David"/>
          <w:b/>
          <w:bCs/>
          <w:sz w:val="28"/>
          <w:szCs w:val="28"/>
          <w:u w:val="single"/>
          <w:rtl/>
          <w:lang w:eastAsia="he-IL"/>
        </w:rPr>
        <w:t>–</w:t>
      </w:r>
      <w:r w:rsidRPr="006977AB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 xml:space="preserve"> מר </w:t>
      </w:r>
      <w:r w:rsidR="002520A7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>צביקה ברוט</w:t>
      </w:r>
    </w:p>
    <w:p w14:paraId="6EE031B0" w14:textId="77777777" w:rsidR="006977AB" w:rsidRPr="006977AB" w:rsidRDefault="006977AB" w:rsidP="006977AB">
      <w:pPr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sz w:val="28"/>
          <w:szCs w:val="28"/>
          <w:rtl/>
          <w:lang w:eastAsia="he-IL"/>
        </w:rPr>
        <w:t xml:space="preserve">חברי וועדת מל"ח </w:t>
      </w:r>
    </w:p>
    <w:p w14:paraId="29DF18FC" w14:textId="77777777" w:rsidR="006977AB" w:rsidRPr="006977AB" w:rsidRDefault="006977AB" w:rsidP="006977AB">
      <w:pPr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sz w:val="28"/>
          <w:szCs w:val="28"/>
          <w:rtl/>
          <w:lang w:eastAsia="he-IL"/>
        </w:rPr>
        <w:t xml:space="preserve">מטה מל"ח תפעולי </w:t>
      </w:r>
    </w:p>
    <w:p w14:paraId="6ECE52B0" w14:textId="60B4CC4A" w:rsidR="006977AB" w:rsidRPr="006977AB" w:rsidRDefault="006977AB" w:rsidP="002520A7">
      <w:pPr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sz w:val="28"/>
          <w:szCs w:val="28"/>
          <w:rtl/>
          <w:lang w:eastAsia="he-IL"/>
        </w:rPr>
        <w:t xml:space="preserve">פקע"ר </w:t>
      </w:r>
      <w:r w:rsidRPr="006977AB">
        <w:rPr>
          <w:rFonts w:cs="David"/>
          <w:sz w:val="28"/>
          <w:szCs w:val="28"/>
          <w:rtl/>
          <w:lang w:eastAsia="he-IL"/>
        </w:rPr>
        <w:t>–</w:t>
      </w:r>
      <w:r w:rsidRPr="006977AB">
        <w:rPr>
          <w:rFonts w:cs="David" w:hint="cs"/>
          <w:sz w:val="28"/>
          <w:szCs w:val="28"/>
          <w:rtl/>
          <w:lang w:eastAsia="he-IL"/>
        </w:rPr>
        <w:t xml:space="preserve"> מפקד מחוז דן </w:t>
      </w:r>
      <w:r w:rsidRPr="006977AB">
        <w:rPr>
          <w:rFonts w:cs="David"/>
          <w:sz w:val="28"/>
          <w:szCs w:val="28"/>
          <w:rtl/>
          <w:lang w:eastAsia="he-IL"/>
        </w:rPr>
        <w:t>–</w:t>
      </w:r>
      <w:r w:rsidRPr="006977AB">
        <w:rPr>
          <w:rFonts w:cs="David" w:hint="cs"/>
          <w:sz w:val="28"/>
          <w:szCs w:val="28"/>
          <w:rtl/>
          <w:lang w:eastAsia="he-IL"/>
        </w:rPr>
        <w:t xml:space="preserve"> אל"מ </w:t>
      </w:r>
      <w:r w:rsidR="00295F55">
        <w:rPr>
          <w:rFonts w:cs="David" w:hint="cs"/>
          <w:sz w:val="28"/>
          <w:szCs w:val="28"/>
          <w:rtl/>
          <w:lang w:eastAsia="he-IL"/>
        </w:rPr>
        <w:t xml:space="preserve">חי רקח </w:t>
      </w:r>
      <w:r w:rsidR="002520A7">
        <w:rPr>
          <w:rFonts w:cs="David" w:hint="cs"/>
          <w:sz w:val="28"/>
          <w:szCs w:val="28"/>
          <w:rtl/>
          <w:lang w:eastAsia="he-IL"/>
        </w:rPr>
        <w:t xml:space="preserve"> </w:t>
      </w:r>
      <w:r w:rsidR="00552404">
        <w:rPr>
          <w:rFonts w:cs="David" w:hint="cs"/>
          <w:sz w:val="28"/>
          <w:szCs w:val="28"/>
          <w:rtl/>
          <w:lang w:eastAsia="he-IL"/>
        </w:rPr>
        <w:t xml:space="preserve"> </w:t>
      </w:r>
      <w:r w:rsidRPr="006977AB">
        <w:rPr>
          <w:rFonts w:cs="David" w:hint="cs"/>
          <w:sz w:val="28"/>
          <w:szCs w:val="28"/>
          <w:rtl/>
          <w:lang w:eastAsia="he-IL"/>
        </w:rPr>
        <w:t xml:space="preserve"> </w:t>
      </w:r>
    </w:p>
    <w:p w14:paraId="7C470D4A" w14:textId="30019CD8" w:rsidR="006977AB" w:rsidRPr="006977AB" w:rsidRDefault="006977AB" w:rsidP="005F5F2E">
      <w:pPr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sz w:val="28"/>
          <w:szCs w:val="28"/>
          <w:rtl/>
          <w:lang w:eastAsia="he-IL"/>
        </w:rPr>
        <w:t xml:space="preserve">מ"י </w:t>
      </w:r>
      <w:r w:rsidRPr="006977AB">
        <w:rPr>
          <w:rFonts w:cs="David"/>
          <w:sz w:val="28"/>
          <w:szCs w:val="28"/>
          <w:rtl/>
          <w:lang w:eastAsia="he-IL"/>
        </w:rPr>
        <w:t>–</w:t>
      </w:r>
      <w:r w:rsidRPr="006977AB">
        <w:rPr>
          <w:rFonts w:cs="David" w:hint="cs"/>
          <w:sz w:val="28"/>
          <w:szCs w:val="28"/>
          <w:rtl/>
          <w:lang w:eastAsia="he-IL"/>
        </w:rPr>
        <w:t xml:space="preserve"> </w:t>
      </w:r>
      <w:r w:rsidR="00295F55">
        <w:rPr>
          <w:rFonts w:cs="David" w:hint="cs"/>
          <w:sz w:val="28"/>
          <w:szCs w:val="28"/>
          <w:rtl/>
          <w:lang w:eastAsia="he-IL"/>
        </w:rPr>
        <w:t xml:space="preserve">תחנת בת ים </w:t>
      </w:r>
      <w:r w:rsidRPr="006977AB">
        <w:rPr>
          <w:rFonts w:cs="David" w:hint="cs"/>
          <w:sz w:val="28"/>
          <w:szCs w:val="28"/>
          <w:rtl/>
          <w:lang w:eastAsia="he-IL"/>
        </w:rPr>
        <w:t xml:space="preserve"> </w:t>
      </w:r>
      <w:r w:rsidRPr="006977AB">
        <w:rPr>
          <w:rFonts w:cs="David"/>
          <w:sz w:val="28"/>
          <w:szCs w:val="28"/>
          <w:rtl/>
          <w:lang w:eastAsia="he-IL"/>
        </w:rPr>
        <w:t>–</w:t>
      </w:r>
      <w:r w:rsidRPr="006977AB">
        <w:rPr>
          <w:rFonts w:cs="David" w:hint="cs"/>
          <w:sz w:val="28"/>
          <w:szCs w:val="28"/>
          <w:rtl/>
          <w:lang w:eastAsia="he-IL"/>
        </w:rPr>
        <w:t xml:space="preserve"> </w:t>
      </w:r>
      <w:proofErr w:type="spellStart"/>
      <w:r w:rsidRPr="006977AB">
        <w:rPr>
          <w:rFonts w:cs="David" w:hint="cs"/>
          <w:sz w:val="28"/>
          <w:szCs w:val="28"/>
          <w:rtl/>
          <w:lang w:eastAsia="he-IL"/>
        </w:rPr>
        <w:t>ק.אגם</w:t>
      </w:r>
      <w:proofErr w:type="spellEnd"/>
      <w:r w:rsidRPr="006977AB">
        <w:rPr>
          <w:rFonts w:cs="David" w:hint="cs"/>
          <w:sz w:val="28"/>
          <w:szCs w:val="28"/>
          <w:rtl/>
          <w:lang w:eastAsia="he-IL"/>
        </w:rPr>
        <w:t xml:space="preserve"> </w:t>
      </w:r>
    </w:p>
    <w:p w14:paraId="4CD5CAB1" w14:textId="77777777" w:rsidR="006977AB" w:rsidRPr="006977AB" w:rsidRDefault="006977AB" w:rsidP="006977AB">
      <w:pPr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sz w:val="28"/>
          <w:szCs w:val="28"/>
          <w:rtl/>
          <w:lang w:eastAsia="he-IL"/>
        </w:rPr>
        <w:t xml:space="preserve">רכזת הוועדה </w:t>
      </w:r>
      <w:r w:rsidRPr="006977AB">
        <w:rPr>
          <w:rFonts w:cs="David"/>
          <w:sz w:val="28"/>
          <w:szCs w:val="28"/>
          <w:rtl/>
          <w:lang w:eastAsia="he-IL"/>
        </w:rPr>
        <w:t>–</w:t>
      </w:r>
      <w:r w:rsidRPr="006977AB">
        <w:rPr>
          <w:rFonts w:cs="David" w:hint="cs"/>
          <w:sz w:val="28"/>
          <w:szCs w:val="28"/>
          <w:rtl/>
          <w:lang w:eastAsia="he-IL"/>
        </w:rPr>
        <w:t xml:space="preserve"> דורית מוריה </w:t>
      </w:r>
    </w:p>
    <w:p w14:paraId="40CDB70D" w14:textId="77777777" w:rsidR="006977AB" w:rsidRPr="006977AB" w:rsidRDefault="006977AB" w:rsidP="006977AB">
      <w:pPr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sz w:val="28"/>
          <w:szCs w:val="28"/>
          <w:rtl/>
          <w:lang w:eastAsia="he-IL"/>
        </w:rPr>
        <w:t xml:space="preserve">תיק מל"ח </w:t>
      </w:r>
    </w:p>
    <w:p w14:paraId="2EF443E4" w14:textId="77777777" w:rsidR="007C75EA" w:rsidRDefault="007C75EA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3EC12E27" w14:textId="77777777" w:rsidR="00C0411C" w:rsidRDefault="00C0411C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6D06B07C" w14:textId="77777777" w:rsidR="00C0411C" w:rsidRDefault="00C0411C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7C3A63E5" w14:textId="77777777" w:rsidR="00C0411C" w:rsidRDefault="00C0411C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231C4EB9" w14:textId="77777777" w:rsidR="00C0411C" w:rsidRDefault="00C0411C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1958B463" w14:textId="77777777" w:rsidR="00F44BB1" w:rsidRDefault="00F44BB1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3C1481AB" w14:textId="77777777" w:rsidR="00F44BB1" w:rsidRDefault="00F44BB1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3C836C86" w14:textId="77777777" w:rsidR="00F44BB1" w:rsidRDefault="00F44BB1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74D31EF4" w14:textId="77777777" w:rsidR="00F44BB1" w:rsidRDefault="00F44BB1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32EFC77A" w14:textId="5A5C5456" w:rsidR="006977AB" w:rsidRDefault="006977AB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  <w:r w:rsidRPr="006977AB">
        <w:rPr>
          <w:rFonts w:cs="David" w:hint="cs"/>
          <w:b/>
          <w:bCs/>
          <w:sz w:val="36"/>
          <w:szCs w:val="36"/>
          <w:u w:val="single"/>
          <w:rtl/>
          <w:lang w:eastAsia="he-IL"/>
        </w:rPr>
        <w:lastRenderedPageBreak/>
        <w:t xml:space="preserve">נספח </w:t>
      </w:r>
      <w:r w:rsidR="00204C9E">
        <w:rPr>
          <w:rFonts w:cs="David" w:hint="cs"/>
          <w:b/>
          <w:bCs/>
          <w:sz w:val="36"/>
          <w:szCs w:val="36"/>
          <w:u w:val="single"/>
          <w:rtl/>
          <w:lang w:eastAsia="he-IL"/>
        </w:rPr>
        <w:t>א</w:t>
      </w:r>
      <w:r w:rsidRPr="006977AB">
        <w:rPr>
          <w:rFonts w:cs="David" w:hint="cs"/>
          <w:b/>
          <w:bCs/>
          <w:sz w:val="36"/>
          <w:szCs w:val="36"/>
          <w:u w:val="single"/>
          <w:rtl/>
          <w:lang w:eastAsia="he-IL"/>
        </w:rPr>
        <w:t xml:space="preserve">' </w:t>
      </w:r>
      <w:r w:rsidRPr="006977AB">
        <w:rPr>
          <w:rFonts w:cs="David"/>
          <w:b/>
          <w:bCs/>
          <w:sz w:val="36"/>
          <w:szCs w:val="36"/>
          <w:u w:val="single"/>
          <w:rtl/>
          <w:lang w:eastAsia="he-IL"/>
        </w:rPr>
        <w:t>–</w:t>
      </w:r>
      <w:r w:rsidRPr="006977AB">
        <w:rPr>
          <w:rFonts w:cs="David" w:hint="cs"/>
          <w:b/>
          <w:bCs/>
          <w:sz w:val="36"/>
          <w:szCs w:val="36"/>
          <w:u w:val="single"/>
          <w:rtl/>
          <w:lang w:eastAsia="he-IL"/>
        </w:rPr>
        <w:t xml:space="preserve"> רשימת משתתפים בוועדה</w:t>
      </w:r>
    </w:p>
    <w:p w14:paraId="33C4722E" w14:textId="77777777" w:rsidR="00480B39" w:rsidRPr="00480B39" w:rsidRDefault="00480B39" w:rsidP="00A70F3D">
      <w:pPr>
        <w:rPr>
          <w:rFonts w:asciiTheme="majorBidi" w:hAnsiTheme="majorBidi" w:cstheme="majorBidi"/>
          <w:b/>
          <w:bCs/>
          <w:sz w:val="36"/>
          <w:szCs w:val="36"/>
          <w:u w:val="single"/>
          <w:rtl/>
          <w:lang w:eastAsia="he-IL"/>
        </w:rPr>
      </w:pPr>
    </w:p>
    <w:p w14:paraId="1004D3C5" w14:textId="77777777" w:rsidR="00C0411C" w:rsidRPr="00480B39" w:rsidRDefault="00C0411C" w:rsidP="00C0411C">
      <w:pPr>
        <w:rPr>
          <w:rFonts w:asciiTheme="majorBidi" w:hAnsiTheme="majorBidi" w:cstheme="majorBidi"/>
          <w:b/>
          <w:bCs/>
          <w:sz w:val="36"/>
          <w:szCs w:val="36"/>
          <w:u w:val="single"/>
          <w:rtl/>
          <w:lang w:eastAsia="he-IL"/>
        </w:rPr>
      </w:pPr>
    </w:p>
    <w:p w14:paraId="243CE7C3" w14:textId="77777777" w:rsidR="00C0411C" w:rsidRDefault="00C0411C" w:rsidP="00C0411C">
      <w:pPr>
        <w:rPr>
          <w:rFonts w:asciiTheme="majorBidi" w:hAnsiTheme="majorBidi" w:cstheme="majorBidi"/>
          <w:rtl/>
        </w:rPr>
      </w:pPr>
    </w:p>
    <w:p w14:paraId="4F93EA59" w14:textId="77777777" w:rsidR="00C0411C" w:rsidRPr="003261E5" w:rsidRDefault="00C0411C" w:rsidP="00C0411C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>מר צביקה ברוט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-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יו"ר הוועדה, רה"ע</w:t>
      </w:r>
    </w:p>
    <w:p w14:paraId="78922F3F" w14:textId="77777777" w:rsidR="00C0411C" w:rsidRDefault="00C0411C" w:rsidP="00C0411C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>מר אלי יריב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-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חבר הוועדה</w:t>
      </w:r>
    </w:p>
    <w:p w14:paraId="72A20068" w14:textId="6CAD01D9" w:rsidR="00196CC1" w:rsidRDefault="00196CC1" w:rsidP="00C0411C">
      <w:pPr>
        <w:rPr>
          <w:rFonts w:eastAsia="Calibri"/>
          <w:sz w:val="36"/>
          <w:szCs w:val="36"/>
          <w:rtl/>
        </w:rPr>
      </w:pPr>
      <w:r>
        <w:rPr>
          <w:rFonts w:eastAsia="Calibri" w:hint="cs"/>
          <w:sz w:val="36"/>
          <w:szCs w:val="36"/>
          <w:rtl/>
        </w:rPr>
        <w:t>מר יהודה הרוש</w:t>
      </w:r>
      <w:r>
        <w:rPr>
          <w:rFonts w:eastAsia="Calibri"/>
          <w:sz w:val="36"/>
          <w:szCs w:val="36"/>
          <w:rtl/>
        </w:rPr>
        <w:tab/>
      </w:r>
      <w:r>
        <w:rPr>
          <w:rFonts w:eastAsia="Calibri"/>
          <w:sz w:val="36"/>
          <w:szCs w:val="36"/>
          <w:rtl/>
        </w:rPr>
        <w:tab/>
      </w:r>
      <w:r>
        <w:rPr>
          <w:rFonts w:eastAsia="Calibri" w:hint="cs"/>
          <w:sz w:val="36"/>
          <w:szCs w:val="36"/>
          <w:rtl/>
        </w:rPr>
        <w:t>-</w:t>
      </w:r>
      <w:r>
        <w:rPr>
          <w:rFonts w:eastAsia="Calibri"/>
          <w:sz w:val="36"/>
          <w:szCs w:val="36"/>
          <w:rtl/>
        </w:rPr>
        <w:tab/>
      </w:r>
      <w:r>
        <w:rPr>
          <w:rFonts w:eastAsia="Calibri" w:hint="cs"/>
          <w:sz w:val="36"/>
          <w:szCs w:val="36"/>
          <w:rtl/>
        </w:rPr>
        <w:t>מ"מ רה"ע</w:t>
      </w:r>
    </w:p>
    <w:p w14:paraId="5B35DA5F" w14:textId="238E85C1" w:rsidR="003C20D3" w:rsidRDefault="003C20D3" w:rsidP="00C0411C">
      <w:pPr>
        <w:rPr>
          <w:rFonts w:eastAsia="Calibri"/>
          <w:sz w:val="36"/>
          <w:szCs w:val="36"/>
          <w:rtl/>
        </w:rPr>
      </w:pPr>
      <w:r>
        <w:rPr>
          <w:rFonts w:eastAsia="Calibri" w:hint="cs"/>
          <w:sz w:val="36"/>
          <w:szCs w:val="36"/>
          <w:rtl/>
        </w:rPr>
        <w:t>מר אפרים מזרחי</w:t>
      </w:r>
      <w:r>
        <w:rPr>
          <w:rFonts w:eastAsia="Calibri"/>
          <w:sz w:val="36"/>
          <w:szCs w:val="36"/>
          <w:rtl/>
        </w:rPr>
        <w:tab/>
      </w:r>
      <w:r>
        <w:rPr>
          <w:rFonts w:eastAsia="Calibri"/>
          <w:sz w:val="36"/>
          <w:szCs w:val="36"/>
          <w:rtl/>
        </w:rPr>
        <w:tab/>
      </w:r>
      <w:r>
        <w:rPr>
          <w:rFonts w:eastAsia="Calibri" w:hint="cs"/>
          <w:sz w:val="36"/>
          <w:szCs w:val="36"/>
          <w:rtl/>
        </w:rPr>
        <w:t>-</w:t>
      </w:r>
      <w:r>
        <w:rPr>
          <w:rFonts w:eastAsia="Calibri"/>
          <w:sz w:val="36"/>
          <w:szCs w:val="36"/>
          <w:rtl/>
        </w:rPr>
        <w:tab/>
      </w:r>
      <w:r>
        <w:rPr>
          <w:rFonts w:eastAsia="Calibri" w:hint="cs"/>
          <w:sz w:val="36"/>
          <w:szCs w:val="36"/>
          <w:rtl/>
        </w:rPr>
        <w:t>חבר הוועדה</w:t>
      </w:r>
    </w:p>
    <w:p w14:paraId="31CF75E1" w14:textId="778313CA" w:rsidR="003C012A" w:rsidRPr="003261E5" w:rsidRDefault="003C012A" w:rsidP="00C0411C">
      <w:pPr>
        <w:rPr>
          <w:rFonts w:eastAsia="Calibri"/>
          <w:sz w:val="36"/>
          <w:szCs w:val="36"/>
          <w:rtl/>
        </w:rPr>
      </w:pPr>
      <w:r>
        <w:rPr>
          <w:rFonts w:eastAsia="Calibri" w:hint="cs"/>
          <w:sz w:val="36"/>
          <w:szCs w:val="36"/>
          <w:rtl/>
        </w:rPr>
        <w:t>מר רפי ברנז</w:t>
      </w:r>
      <w:r>
        <w:rPr>
          <w:rFonts w:eastAsia="Calibri"/>
          <w:sz w:val="36"/>
          <w:szCs w:val="36"/>
          <w:rtl/>
        </w:rPr>
        <w:tab/>
      </w:r>
      <w:r>
        <w:rPr>
          <w:rFonts w:eastAsia="Calibri"/>
          <w:sz w:val="36"/>
          <w:szCs w:val="36"/>
          <w:rtl/>
        </w:rPr>
        <w:tab/>
      </w:r>
      <w:r>
        <w:rPr>
          <w:rFonts w:eastAsia="Calibri" w:hint="cs"/>
          <w:sz w:val="36"/>
          <w:szCs w:val="36"/>
          <w:rtl/>
        </w:rPr>
        <w:t>-</w:t>
      </w:r>
      <w:r>
        <w:rPr>
          <w:rFonts w:eastAsia="Calibri"/>
          <w:sz w:val="36"/>
          <w:szCs w:val="36"/>
          <w:rtl/>
        </w:rPr>
        <w:tab/>
      </w:r>
      <w:r>
        <w:rPr>
          <w:rFonts w:eastAsia="Calibri" w:hint="cs"/>
          <w:sz w:val="36"/>
          <w:szCs w:val="36"/>
          <w:rtl/>
        </w:rPr>
        <w:t>חבר הוועדה</w:t>
      </w:r>
    </w:p>
    <w:p w14:paraId="1B2B78B4" w14:textId="77777777" w:rsidR="00C0411C" w:rsidRPr="003261E5" w:rsidRDefault="00C0411C" w:rsidP="00C0411C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>מר רני רוזנהיים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-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מנכ"ל העירייה</w:t>
      </w:r>
    </w:p>
    <w:p w14:paraId="51E13E6C" w14:textId="77777777" w:rsidR="00C0411C" w:rsidRDefault="00C0411C" w:rsidP="00C0411C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>מר ישי ולנסי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-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מהנדס העיר</w:t>
      </w:r>
    </w:p>
    <w:p w14:paraId="49249345" w14:textId="2021514B" w:rsidR="00C0411C" w:rsidRPr="003261E5" w:rsidRDefault="00590AD0" w:rsidP="00C0411C">
      <w:pPr>
        <w:rPr>
          <w:rFonts w:eastAsia="Calibri" w:hint="cs"/>
          <w:sz w:val="36"/>
          <w:szCs w:val="36"/>
          <w:rtl/>
        </w:rPr>
      </w:pPr>
      <w:r>
        <w:rPr>
          <w:rFonts w:eastAsia="Calibri" w:hint="cs"/>
          <w:sz w:val="36"/>
          <w:szCs w:val="36"/>
          <w:rtl/>
        </w:rPr>
        <w:t>גב' דורית מוריה</w:t>
      </w:r>
      <w:r>
        <w:rPr>
          <w:rFonts w:eastAsia="Calibri"/>
          <w:sz w:val="36"/>
          <w:szCs w:val="36"/>
          <w:rtl/>
        </w:rPr>
        <w:tab/>
      </w:r>
      <w:r w:rsidR="00C0411C" w:rsidRPr="002236B0">
        <w:rPr>
          <w:rFonts w:eastAsia="Calibri"/>
          <w:sz w:val="36"/>
          <w:szCs w:val="36"/>
          <w:rtl/>
        </w:rPr>
        <w:tab/>
        <w:t>-</w:t>
      </w:r>
      <w:r w:rsidR="00C0411C" w:rsidRPr="002236B0">
        <w:rPr>
          <w:rFonts w:eastAsia="Calibri"/>
          <w:sz w:val="36"/>
          <w:szCs w:val="36"/>
          <w:rtl/>
        </w:rPr>
        <w:tab/>
      </w:r>
      <w:r>
        <w:rPr>
          <w:rFonts w:eastAsia="Calibri" w:hint="cs"/>
          <w:sz w:val="36"/>
          <w:szCs w:val="36"/>
          <w:rtl/>
        </w:rPr>
        <w:t>מנהלת האגף המוניציפלי</w:t>
      </w:r>
    </w:p>
    <w:p w14:paraId="1B329656" w14:textId="77777777" w:rsidR="00C0411C" w:rsidRPr="003261E5" w:rsidRDefault="00C0411C" w:rsidP="00C0411C">
      <w:pPr>
        <w:rPr>
          <w:rFonts w:eastAsia="Calibri"/>
          <w:sz w:val="36"/>
          <w:szCs w:val="36"/>
          <w:rtl/>
        </w:rPr>
      </w:pPr>
      <w:r w:rsidRPr="003261E5">
        <w:rPr>
          <w:rFonts w:eastAsia="Calibri"/>
          <w:sz w:val="36"/>
          <w:szCs w:val="36"/>
          <w:rtl/>
        </w:rPr>
        <w:t>מר נרי רוה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/>
          <w:sz w:val="36"/>
          <w:szCs w:val="36"/>
          <w:rtl/>
        </w:rPr>
        <w:tab/>
        <w:t>-</w:t>
      </w:r>
      <w:r w:rsidRPr="003261E5">
        <w:rPr>
          <w:rFonts w:eastAsia="Calibri"/>
          <w:sz w:val="36"/>
          <w:szCs w:val="36"/>
          <w:rtl/>
        </w:rPr>
        <w:tab/>
        <w:t>סמנכ"ל שרות</w:t>
      </w:r>
    </w:p>
    <w:p w14:paraId="7EBE13AA" w14:textId="77777777" w:rsidR="00C0411C" w:rsidRPr="003261E5" w:rsidRDefault="00C0411C" w:rsidP="00C0411C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>מר יוסי נגולה</w:t>
      </w:r>
      <w:r w:rsidRPr="003261E5">
        <w:rPr>
          <w:rFonts w:eastAsia="Calibri" w:hint="cs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ab/>
        <w:t>-</w:t>
      </w:r>
      <w:r w:rsidRPr="003261E5">
        <w:rPr>
          <w:rFonts w:eastAsia="Calibri" w:hint="cs"/>
          <w:sz w:val="36"/>
          <w:szCs w:val="36"/>
          <w:rtl/>
        </w:rPr>
        <w:tab/>
        <w:t>סמנכ"ל שפ"ע</w:t>
      </w:r>
    </w:p>
    <w:p w14:paraId="33CCDEE0" w14:textId="77777777" w:rsidR="00C0411C" w:rsidRPr="003261E5" w:rsidRDefault="00C0411C" w:rsidP="00C0411C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>עו"ד טוביה יגר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-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לשכה משפטית</w:t>
      </w:r>
    </w:p>
    <w:p w14:paraId="558F005B" w14:textId="77777777" w:rsidR="00C0411C" w:rsidRPr="003261E5" w:rsidRDefault="00C0411C" w:rsidP="00C0411C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>מר שלומי חזוני</w:t>
      </w:r>
      <w:r w:rsidRPr="003261E5">
        <w:rPr>
          <w:rFonts w:eastAsia="Calibri" w:hint="cs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ab/>
        <w:t>-</w:t>
      </w:r>
      <w:r w:rsidRPr="003261E5">
        <w:rPr>
          <w:rFonts w:eastAsia="Calibri" w:hint="cs"/>
          <w:sz w:val="36"/>
          <w:szCs w:val="36"/>
          <w:rtl/>
        </w:rPr>
        <w:tab/>
        <w:t>מנהל אגף בטחון</w:t>
      </w:r>
    </w:p>
    <w:p w14:paraId="6A0D79C0" w14:textId="77777777" w:rsidR="00C0411C" w:rsidRPr="003261E5" w:rsidRDefault="00C0411C" w:rsidP="00C0411C">
      <w:pPr>
        <w:rPr>
          <w:rFonts w:eastAsia="Calibri"/>
          <w:sz w:val="36"/>
          <w:szCs w:val="36"/>
          <w:rtl/>
        </w:rPr>
      </w:pPr>
      <w:r w:rsidRPr="003261E5">
        <w:rPr>
          <w:rFonts w:eastAsia="Calibri"/>
          <w:sz w:val="36"/>
          <w:szCs w:val="36"/>
          <w:rtl/>
        </w:rPr>
        <w:t>גב' גאולה ישראל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/>
          <w:sz w:val="36"/>
          <w:szCs w:val="36"/>
          <w:rtl/>
        </w:rPr>
        <w:tab/>
        <w:t>-</w:t>
      </w:r>
      <w:r w:rsidRPr="003261E5">
        <w:rPr>
          <w:rFonts w:eastAsia="Calibri"/>
          <w:sz w:val="36"/>
          <w:szCs w:val="36"/>
          <w:rtl/>
        </w:rPr>
        <w:tab/>
        <w:t>מנהלת אגף רווחה</w:t>
      </w:r>
    </w:p>
    <w:p w14:paraId="22049AA9" w14:textId="77777777" w:rsidR="00C0411C" w:rsidRPr="003261E5" w:rsidRDefault="00C0411C" w:rsidP="00C0411C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>גב' מור קנדיטי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-</w:t>
      </w:r>
      <w:r w:rsidRPr="003261E5">
        <w:rPr>
          <w:rFonts w:eastAsia="Calibri"/>
          <w:sz w:val="36"/>
          <w:szCs w:val="36"/>
          <w:rtl/>
        </w:rPr>
        <w:tab/>
        <w:t>מנהלת מחלקת קשרי חוץ וממשל</w:t>
      </w:r>
    </w:p>
    <w:p w14:paraId="25AE0C0E" w14:textId="390DEC5A" w:rsidR="00C0411C" w:rsidRPr="003261E5" w:rsidRDefault="00C0411C" w:rsidP="00C0411C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 xml:space="preserve">מר </w:t>
      </w:r>
      <w:r w:rsidR="00EC3052">
        <w:rPr>
          <w:rFonts w:eastAsia="Calibri" w:hint="cs"/>
          <w:sz w:val="36"/>
          <w:szCs w:val="36"/>
          <w:rtl/>
        </w:rPr>
        <w:t>יעקב פרנס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-</w:t>
      </w:r>
      <w:r w:rsidRPr="003261E5">
        <w:rPr>
          <w:rFonts w:eastAsia="Calibri"/>
          <w:sz w:val="36"/>
          <w:szCs w:val="36"/>
          <w:rtl/>
        </w:rPr>
        <w:tab/>
      </w:r>
      <w:r w:rsidR="00EC3052">
        <w:rPr>
          <w:rFonts w:eastAsia="Calibri" w:hint="cs"/>
          <w:sz w:val="36"/>
          <w:szCs w:val="36"/>
          <w:rtl/>
        </w:rPr>
        <w:t>מ"מ סמנכ"ל פיתוח ותשתיות</w:t>
      </w:r>
    </w:p>
    <w:p w14:paraId="2BF47AFA" w14:textId="77777777" w:rsidR="00C0411C" w:rsidRDefault="00C0411C" w:rsidP="00C0411C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>גב' רינת גבאי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-</w:t>
      </w:r>
      <w:r w:rsidRPr="003261E5">
        <w:rPr>
          <w:rFonts w:eastAsia="Calibri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>מנהלת פרויקטים קהילתיים חינוכיים</w:t>
      </w:r>
    </w:p>
    <w:p w14:paraId="76B59437" w14:textId="77777777" w:rsidR="00C0411C" w:rsidRPr="003261E5" w:rsidRDefault="00C0411C" w:rsidP="00C0411C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>מר יורם באום</w:t>
      </w:r>
      <w:r w:rsidRPr="003261E5">
        <w:rPr>
          <w:rFonts w:eastAsia="Calibri" w:hint="cs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ab/>
        <w:t>-</w:t>
      </w:r>
      <w:r w:rsidRPr="003261E5">
        <w:rPr>
          <w:rFonts w:eastAsia="Calibri" w:hint="cs"/>
          <w:sz w:val="36"/>
          <w:szCs w:val="36"/>
          <w:rtl/>
        </w:rPr>
        <w:tab/>
        <w:t>רכז מל"ח</w:t>
      </w:r>
    </w:p>
    <w:p w14:paraId="2F040781" w14:textId="77777777" w:rsidR="00C0411C" w:rsidRDefault="00C0411C" w:rsidP="00C0411C">
      <w:pPr>
        <w:rPr>
          <w:rFonts w:eastAsia="Calibri"/>
          <w:sz w:val="36"/>
          <w:szCs w:val="36"/>
          <w:rtl/>
        </w:rPr>
      </w:pPr>
      <w:r>
        <w:rPr>
          <w:rFonts w:eastAsia="Calibri" w:hint="cs"/>
          <w:sz w:val="36"/>
          <w:szCs w:val="36"/>
          <w:rtl/>
        </w:rPr>
        <w:t>אל"מ מיקי דוד</w:t>
      </w:r>
      <w:r>
        <w:rPr>
          <w:rFonts w:eastAsia="Calibri"/>
          <w:sz w:val="36"/>
          <w:szCs w:val="36"/>
          <w:rtl/>
        </w:rPr>
        <w:tab/>
      </w:r>
      <w:r>
        <w:rPr>
          <w:rFonts w:eastAsia="Calibri"/>
          <w:sz w:val="36"/>
          <w:szCs w:val="36"/>
          <w:rtl/>
        </w:rPr>
        <w:tab/>
      </w:r>
      <w:r>
        <w:rPr>
          <w:rFonts w:eastAsia="Calibri" w:hint="cs"/>
          <w:sz w:val="36"/>
          <w:szCs w:val="36"/>
          <w:rtl/>
        </w:rPr>
        <w:t>-</w:t>
      </w:r>
      <w:r>
        <w:rPr>
          <w:rFonts w:eastAsia="Calibri"/>
          <w:sz w:val="36"/>
          <w:szCs w:val="36"/>
          <w:rtl/>
        </w:rPr>
        <w:tab/>
      </w:r>
      <w:r>
        <w:rPr>
          <w:rFonts w:eastAsia="Calibri" w:hint="cs"/>
          <w:sz w:val="36"/>
          <w:szCs w:val="36"/>
          <w:rtl/>
        </w:rPr>
        <w:t>מפקד הנפה</w:t>
      </w:r>
    </w:p>
    <w:p w14:paraId="48A0ADB7" w14:textId="77777777" w:rsidR="00C0411C" w:rsidRDefault="00C0411C" w:rsidP="00C0411C">
      <w:pPr>
        <w:rPr>
          <w:rFonts w:eastAsia="Calibri"/>
          <w:sz w:val="36"/>
          <w:szCs w:val="36"/>
          <w:rtl/>
        </w:rPr>
      </w:pPr>
      <w:r w:rsidRPr="003261E5">
        <w:rPr>
          <w:rFonts w:eastAsia="Calibri" w:hint="cs"/>
          <w:sz w:val="36"/>
          <w:szCs w:val="36"/>
          <w:rtl/>
        </w:rPr>
        <w:t xml:space="preserve">אל"מ אילן ארנון </w:t>
      </w:r>
      <w:r w:rsidRPr="003261E5">
        <w:rPr>
          <w:rFonts w:eastAsia="Calibri" w:hint="cs"/>
          <w:sz w:val="36"/>
          <w:szCs w:val="36"/>
          <w:rtl/>
        </w:rPr>
        <w:tab/>
      </w:r>
      <w:r w:rsidRPr="003261E5">
        <w:rPr>
          <w:rFonts w:eastAsia="Calibri" w:hint="cs"/>
          <w:sz w:val="36"/>
          <w:szCs w:val="36"/>
          <w:rtl/>
        </w:rPr>
        <w:tab/>
        <w:t xml:space="preserve">– </w:t>
      </w:r>
      <w:r w:rsidRPr="003261E5">
        <w:rPr>
          <w:rFonts w:eastAsia="Calibri" w:hint="cs"/>
          <w:sz w:val="36"/>
          <w:szCs w:val="36"/>
          <w:rtl/>
        </w:rPr>
        <w:tab/>
      </w:r>
      <w:proofErr w:type="spellStart"/>
      <w:r w:rsidRPr="003261E5">
        <w:rPr>
          <w:rFonts w:eastAsia="Calibri" w:hint="cs"/>
          <w:sz w:val="36"/>
          <w:szCs w:val="36"/>
          <w:rtl/>
        </w:rPr>
        <w:t>יקל"ר</w:t>
      </w:r>
      <w:proofErr w:type="spellEnd"/>
      <w:r w:rsidRPr="003261E5">
        <w:rPr>
          <w:rFonts w:eastAsia="Calibri" w:hint="cs"/>
          <w:sz w:val="36"/>
          <w:szCs w:val="36"/>
          <w:rtl/>
        </w:rPr>
        <w:t xml:space="preserve"> בת ים</w:t>
      </w:r>
    </w:p>
    <w:p w14:paraId="125D26E8" w14:textId="77777777" w:rsidR="00A70F3D" w:rsidRDefault="00A70F3D" w:rsidP="00480B39">
      <w:pPr>
        <w:rPr>
          <w:rFonts w:asciiTheme="majorBidi" w:hAnsiTheme="majorBidi" w:cstheme="majorBidi"/>
          <w:rtl/>
        </w:rPr>
      </w:pPr>
    </w:p>
    <w:p w14:paraId="1AAA3DBE" w14:textId="77777777" w:rsidR="00A70F3D" w:rsidRPr="00A70F3D" w:rsidRDefault="00A70F3D" w:rsidP="00A70F3D">
      <w:pPr>
        <w:rPr>
          <w:rFonts w:eastAsia="Calibri"/>
        </w:rPr>
      </w:pPr>
    </w:p>
    <w:sectPr w:rsidR="00A70F3D" w:rsidRPr="00A70F3D" w:rsidSect="0024515A">
      <w:headerReference w:type="default" r:id="rId8"/>
      <w:footerReference w:type="default" r:id="rId9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9B3A4" w14:textId="77777777" w:rsidR="008B6D62" w:rsidRDefault="008B6D62" w:rsidP="00AC32C8">
      <w:r>
        <w:separator/>
      </w:r>
    </w:p>
  </w:endnote>
  <w:endnote w:type="continuationSeparator" w:id="0">
    <w:p w14:paraId="10CC177D" w14:textId="77777777" w:rsidR="008B6D62" w:rsidRDefault="008B6D62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883373088"/>
      <w:docPartObj>
        <w:docPartGallery w:val="Page Numbers (Bottom of Page)"/>
        <w:docPartUnique/>
      </w:docPartObj>
    </w:sdtPr>
    <w:sdtEndPr>
      <w:rPr>
        <w:cs/>
      </w:rPr>
    </w:sdtEndPr>
    <w:sdtContent>
      <w:p w14:paraId="65AA7B8E" w14:textId="77777777" w:rsidR="00177226" w:rsidRDefault="00177226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7C75EA" w:rsidRPr="007C75EA">
          <w:rPr>
            <w:noProof/>
            <w:rtl/>
            <w:lang w:val="he-IL"/>
          </w:rPr>
          <w:t>5</w:t>
        </w:r>
        <w:r>
          <w:fldChar w:fldCharType="end"/>
        </w:r>
      </w:p>
    </w:sdtContent>
  </w:sdt>
  <w:p w14:paraId="5852F271" w14:textId="77777777" w:rsidR="00BF3BDA" w:rsidRPr="0077331A" w:rsidRDefault="00BF3BDA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23ADC" w14:textId="77777777" w:rsidR="008B6D62" w:rsidRDefault="008B6D62" w:rsidP="00AC32C8">
      <w:r>
        <w:separator/>
      </w:r>
    </w:p>
  </w:footnote>
  <w:footnote w:type="continuationSeparator" w:id="0">
    <w:p w14:paraId="263B8AB6" w14:textId="77777777" w:rsidR="008B6D62" w:rsidRDefault="008B6D62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2FD2" w14:textId="77777777" w:rsidR="00BF3BDA" w:rsidRDefault="00BF3BDA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Pr="0077331A">
      <w:rPr>
        <w:b/>
        <w:bCs/>
        <w:color w:val="1F497D"/>
        <w:sz w:val="36"/>
        <w:szCs w:val="36"/>
        <w:rtl/>
      </w:rPr>
      <w:t xml:space="preserve"> </w:t>
    </w:r>
    <w:r w:rsidRPr="0077331A">
      <w:rPr>
        <w:rFonts w:hint="cs"/>
        <w:b/>
        <w:bCs/>
        <w:color w:val="1F497D"/>
        <w:sz w:val="36"/>
        <w:szCs w:val="36"/>
        <w:rtl/>
      </w:rPr>
      <w:t>בת</w:t>
    </w:r>
    <w:r w:rsidRPr="0077331A">
      <w:rPr>
        <w:b/>
        <w:bCs/>
        <w:color w:val="1F497D"/>
        <w:sz w:val="36"/>
        <w:szCs w:val="36"/>
        <w:rtl/>
      </w:rPr>
      <w:t>-</w:t>
    </w:r>
    <w:r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00484C0" w14:textId="77777777" w:rsidR="00BF3BDA" w:rsidRPr="0077331A" w:rsidRDefault="00BF3BDA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08657E2A" w14:textId="77777777" w:rsidR="00BF3BDA" w:rsidRDefault="00177226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המוניציפלי</w:t>
    </w:r>
  </w:p>
  <w:p w14:paraId="38A5BE84" w14:textId="77777777" w:rsidR="00BF3BDA" w:rsidRPr="0077331A" w:rsidRDefault="00BF3BDA" w:rsidP="000E6E9D">
    <w:pPr>
      <w:pStyle w:val="a3"/>
      <w:ind w:hanging="851"/>
      <w:rPr>
        <w:color w:val="1F497D"/>
        <w:sz w:val="36"/>
        <w:szCs w:val="36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847"/>
    <w:multiLevelType w:val="hybridMultilevel"/>
    <w:tmpl w:val="EC3697C6"/>
    <w:lvl w:ilvl="0" w:tplc="1F241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2070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F8F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F87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C03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B837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BAF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30DC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1450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1A5446"/>
    <w:multiLevelType w:val="hybridMultilevel"/>
    <w:tmpl w:val="1C7AD8AC"/>
    <w:lvl w:ilvl="0" w:tplc="FE0E0D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EF308A"/>
    <w:multiLevelType w:val="hybridMultilevel"/>
    <w:tmpl w:val="1A4C36A8"/>
    <w:lvl w:ilvl="0" w:tplc="89F8745A"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8A5A08"/>
    <w:multiLevelType w:val="hybridMultilevel"/>
    <w:tmpl w:val="0DD4BEFA"/>
    <w:lvl w:ilvl="0" w:tplc="157A71F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06D54476"/>
    <w:multiLevelType w:val="hybridMultilevel"/>
    <w:tmpl w:val="450C6710"/>
    <w:lvl w:ilvl="0" w:tplc="8F4606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B150B7"/>
    <w:multiLevelType w:val="hybridMultilevel"/>
    <w:tmpl w:val="BFD01A04"/>
    <w:lvl w:ilvl="0" w:tplc="C916DF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D44F24"/>
    <w:multiLevelType w:val="hybridMultilevel"/>
    <w:tmpl w:val="7A2A39B6"/>
    <w:lvl w:ilvl="0" w:tplc="25A6A9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94E2712"/>
    <w:multiLevelType w:val="hybridMultilevel"/>
    <w:tmpl w:val="25989ABA"/>
    <w:lvl w:ilvl="0" w:tplc="765C21D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0A4B1CB8"/>
    <w:multiLevelType w:val="hybridMultilevel"/>
    <w:tmpl w:val="D8A49CD2"/>
    <w:lvl w:ilvl="0" w:tplc="AA60A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3C8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4A8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949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5E7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567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8E9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E0E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E85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C63627E"/>
    <w:multiLevelType w:val="hybridMultilevel"/>
    <w:tmpl w:val="BE72A3EE"/>
    <w:lvl w:ilvl="0" w:tplc="D968EA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F170647"/>
    <w:multiLevelType w:val="hybridMultilevel"/>
    <w:tmpl w:val="6450ED8A"/>
    <w:lvl w:ilvl="0" w:tplc="DDC2EF7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3A5439B"/>
    <w:multiLevelType w:val="hybridMultilevel"/>
    <w:tmpl w:val="1ABE50F6"/>
    <w:lvl w:ilvl="0" w:tplc="9CA88A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608543B"/>
    <w:multiLevelType w:val="hybridMultilevel"/>
    <w:tmpl w:val="6B3AE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2331B0"/>
    <w:multiLevelType w:val="hybridMultilevel"/>
    <w:tmpl w:val="9D7ACB80"/>
    <w:lvl w:ilvl="0" w:tplc="C5306E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CDB4171"/>
    <w:multiLevelType w:val="hybridMultilevel"/>
    <w:tmpl w:val="2AE4E984"/>
    <w:lvl w:ilvl="0" w:tplc="42DA10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FD43AC5"/>
    <w:multiLevelType w:val="hybridMultilevel"/>
    <w:tmpl w:val="38DA53A0"/>
    <w:lvl w:ilvl="0" w:tplc="CFB62B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BE06E6"/>
    <w:multiLevelType w:val="hybridMultilevel"/>
    <w:tmpl w:val="640222B2"/>
    <w:lvl w:ilvl="0" w:tplc="EA7AF7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9AC3DA1"/>
    <w:multiLevelType w:val="hybridMultilevel"/>
    <w:tmpl w:val="38FA397C"/>
    <w:lvl w:ilvl="0" w:tplc="55BA1D9C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8707A6"/>
    <w:multiLevelType w:val="hybridMultilevel"/>
    <w:tmpl w:val="14C62D08"/>
    <w:lvl w:ilvl="0" w:tplc="16A4D8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02FB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1E7A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6A9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B66F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2407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F63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FE2C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827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ED238AC"/>
    <w:multiLevelType w:val="hybridMultilevel"/>
    <w:tmpl w:val="CE1699EE"/>
    <w:lvl w:ilvl="0" w:tplc="BD0E3E50">
      <w:numFmt w:val="bullet"/>
      <w:lvlText w:val="-"/>
      <w:lvlJc w:val="left"/>
      <w:pPr>
        <w:ind w:left="144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0ED153D"/>
    <w:multiLevelType w:val="hybridMultilevel"/>
    <w:tmpl w:val="958EE8A0"/>
    <w:lvl w:ilvl="0" w:tplc="826622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4BFA7A5D"/>
    <w:multiLevelType w:val="hybridMultilevel"/>
    <w:tmpl w:val="AF88A1F6"/>
    <w:lvl w:ilvl="0" w:tplc="DF94E08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52571180"/>
    <w:multiLevelType w:val="hybridMultilevel"/>
    <w:tmpl w:val="5D4C95C6"/>
    <w:lvl w:ilvl="0" w:tplc="85B02E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2705A2C"/>
    <w:multiLevelType w:val="hybridMultilevel"/>
    <w:tmpl w:val="B4B64948"/>
    <w:lvl w:ilvl="0" w:tplc="11BE21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40E6F93"/>
    <w:multiLevelType w:val="hybridMultilevel"/>
    <w:tmpl w:val="B416303C"/>
    <w:lvl w:ilvl="0" w:tplc="7AFA28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D3E6E37"/>
    <w:multiLevelType w:val="hybridMultilevel"/>
    <w:tmpl w:val="F46A4336"/>
    <w:lvl w:ilvl="0" w:tplc="E0E0A1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143C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F61F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68B7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4A3B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46EE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5A0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08A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0A31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D6D6DD7"/>
    <w:multiLevelType w:val="hybridMultilevel"/>
    <w:tmpl w:val="4A203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DC7A16"/>
    <w:multiLevelType w:val="hybridMultilevel"/>
    <w:tmpl w:val="706EC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E1146A"/>
    <w:multiLevelType w:val="hybridMultilevel"/>
    <w:tmpl w:val="69CE7C24"/>
    <w:lvl w:ilvl="0" w:tplc="DFD8FF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7E807B8"/>
    <w:multiLevelType w:val="hybridMultilevel"/>
    <w:tmpl w:val="B34AB4DA"/>
    <w:lvl w:ilvl="0" w:tplc="741CB8B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0" w15:restartNumberingAfterBreak="0">
    <w:nsid w:val="6ED12510"/>
    <w:multiLevelType w:val="hybridMultilevel"/>
    <w:tmpl w:val="D2989F4E"/>
    <w:lvl w:ilvl="0" w:tplc="FFBEA73A"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630717"/>
    <w:multiLevelType w:val="hybridMultilevel"/>
    <w:tmpl w:val="FDC87E06"/>
    <w:lvl w:ilvl="0" w:tplc="5388DE1E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David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CE2062"/>
    <w:multiLevelType w:val="hybridMultilevel"/>
    <w:tmpl w:val="A74A712C"/>
    <w:lvl w:ilvl="0" w:tplc="B3706EFE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343333C"/>
    <w:multiLevelType w:val="hybridMultilevel"/>
    <w:tmpl w:val="52948348"/>
    <w:lvl w:ilvl="0" w:tplc="0568DF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4D439F5"/>
    <w:multiLevelType w:val="hybridMultilevel"/>
    <w:tmpl w:val="53C4F0BE"/>
    <w:lvl w:ilvl="0" w:tplc="F7E0F2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5BF037A"/>
    <w:multiLevelType w:val="hybridMultilevel"/>
    <w:tmpl w:val="A6CEAAEA"/>
    <w:lvl w:ilvl="0" w:tplc="3474B08E">
      <w:numFmt w:val="bullet"/>
      <w:lvlText w:val=""/>
      <w:lvlJc w:val="left"/>
      <w:pPr>
        <w:ind w:left="1440" w:hanging="360"/>
      </w:pPr>
      <w:rPr>
        <w:rFonts w:ascii="Symbol" w:eastAsia="Calibr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2D6E35"/>
    <w:multiLevelType w:val="hybridMultilevel"/>
    <w:tmpl w:val="37425F28"/>
    <w:lvl w:ilvl="0" w:tplc="4E5815AE"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6B30FC8"/>
    <w:multiLevelType w:val="hybridMultilevel"/>
    <w:tmpl w:val="EDF8CC2A"/>
    <w:lvl w:ilvl="0" w:tplc="758E55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7942F53"/>
    <w:multiLevelType w:val="hybridMultilevel"/>
    <w:tmpl w:val="4E0C8FA6"/>
    <w:lvl w:ilvl="0" w:tplc="03D678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7EE47D2"/>
    <w:multiLevelType w:val="hybridMultilevel"/>
    <w:tmpl w:val="72D272FA"/>
    <w:lvl w:ilvl="0" w:tplc="E5E4163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0" w15:restartNumberingAfterBreak="0">
    <w:nsid w:val="7C0C1B31"/>
    <w:multiLevelType w:val="hybridMultilevel"/>
    <w:tmpl w:val="7D0C9EBC"/>
    <w:lvl w:ilvl="0" w:tplc="D9D2C8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72399451">
    <w:abstractNumId w:val="27"/>
  </w:num>
  <w:num w:numId="2" w16cid:durableId="353655262">
    <w:abstractNumId w:val="4"/>
  </w:num>
  <w:num w:numId="3" w16cid:durableId="1970932655">
    <w:abstractNumId w:val="0"/>
  </w:num>
  <w:num w:numId="4" w16cid:durableId="1879857432">
    <w:abstractNumId w:val="5"/>
  </w:num>
  <w:num w:numId="5" w16cid:durableId="331836239">
    <w:abstractNumId w:val="8"/>
  </w:num>
  <w:num w:numId="6" w16cid:durableId="2002804487">
    <w:abstractNumId w:val="25"/>
  </w:num>
  <w:num w:numId="7" w16cid:durableId="1781678561">
    <w:abstractNumId w:val="18"/>
  </w:num>
  <w:num w:numId="8" w16cid:durableId="2041393375">
    <w:abstractNumId w:val="26"/>
  </w:num>
  <w:num w:numId="9" w16cid:durableId="561452615">
    <w:abstractNumId w:val="35"/>
  </w:num>
  <w:num w:numId="10" w16cid:durableId="840661645">
    <w:abstractNumId w:val="15"/>
  </w:num>
  <w:num w:numId="11" w16cid:durableId="665401263">
    <w:abstractNumId w:val="2"/>
  </w:num>
  <w:num w:numId="12" w16cid:durableId="954555901">
    <w:abstractNumId w:val="14"/>
  </w:num>
  <w:num w:numId="13" w16cid:durableId="1341546240">
    <w:abstractNumId w:val="36"/>
  </w:num>
  <w:num w:numId="14" w16cid:durableId="764691058">
    <w:abstractNumId w:val="19"/>
  </w:num>
  <w:num w:numId="15" w16cid:durableId="1750078012">
    <w:abstractNumId w:val="30"/>
  </w:num>
  <w:num w:numId="16" w16cid:durableId="1436365675">
    <w:abstractNumId w:val="32"/>
  </w:num>
  <w:num w:numId="17" w16cid:durableId="1892880793">
    <w:abstractNumId w:val="1"/>
  </w:num>
  <w:num w:numId="18" w16cid:durableId="1908758103">
    <w:abstractNumId w:val="17"/>
  </w:num>
  <w:num w:numId="19" w16cid:durableId="375128278">
    <w:abstractNumId w:val="24"/>
  </w:num>
  <w:num w:numId="20" w16cid:durableId="1877765865">
    <w:abstractNumId w:val="13"/>
  </w:num>
  <w:num w:numId="21" w16cid:durableId="222109804">
    <w:abstractNumId w:val="22"/>
  </w:num>
  <w:num w:numId="22" w16cid:durableId="1917012750">
    <w:abstractNumId w:val="33"/>
  </w:num>
  <w:num w:numId="23" w16cid:durableId="485050789">
    <w:abstractNumId w:val="23"/>
  </w:num>
  <w:num w:numId="24" w16cid:durableId="1186477262">
    <w:abstractNumId w:val="9"/>
  </w:num>
  <w:num w:numId="25" w16cid:durableId="1830825567">
    <w:abstractNumId w:val="16"/>
  </w:num>
  <w:num w:numId="26" w16cid:durableId="2018581101">
    <w:abstractNumId w:val="40"/>
  </w:num>
  <w:num w:numId="27" w16cid:durableId="1337342069">
    <w:abstractNumId w:val="28"/>
  </w:num>
  <w:num w:numId="28" w16cid:durableId="2002850496">
    <w:abstractNumId w:val="31"/>
  </w:num>
  <w:num w:numId="29" w16cid:durableId="1276211414">
    <w:abstractNumId w:val="38"/>
  </w:num>
  <w:num w:numId="30" w16cid:durableId="1546336002">
    <w:abstractNumId w:val="37"/>
  </w:num>
  <w:num w:numId="31" w16cid:durableId="1780449023">
    <w:abstractNumId w:val="34"/>
  </w:num>
  <w:num w:numId="32" w16cid:durableId="1160191267">
    <w:abstractNumId w:val="11"/>
  </w:num>
  <w:num w:numId="33" w16cid:durableId="1897037036">
    <w:abstractNumId w:val="21"/>
  </w:num>
  <w:num w:numId="34" w16cid:durableId="1910846424">
    <w:abstractNumId w:val="20"/>
  </w:num>
  <w:num w:numId="35" w16cid:durableId="1124428209">
    <w:abstractNumId w:val="6"/>
  </w:num>
  <w:num w:numId="36" w16cid:durableId="1685399479">
    <w:abstractNumId w:val="29"/>
  </w:num>
  <w:num w:numId="37" w16cid:durableId="1302231947">
    <w:abstractNumId w:val="10"/>
  </w:num>
  <w:num w:numId="38" w16cid:durableId="2078624988">
    <w:abstractNumId w:val="12"/>
  </w:num>
  <w:num w:numId="39" w16cid:durableId="469907226">
    <w:abstractNumId w:val="7"/>
  </w:num>
  <w:num w:numId="40" w16cid:durableId="866793457">
    <w:abstractNumId w:val="3"/>
  </w:num>
  <w:num w:numId="41" w16cid:durableId="71566555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7AB"/>
    <w:rsid w:val="00004929"/>
    <w:rsid w:val="00005851"/>
    <w:rsid w:val="0002508B"/>
    <w:rsid w:val="00056E88"/>
    <w:rsid w:val="000743B0"/>
    <w:rsid w:val="00074718"/>
    <w:rsid w:val="0008486B"/>
    <w:rsid w:val="00086BDE"/>
    <w:rsid w:val="00092759"/>
    <w:rsid w:val="00094476"/>
    <w:rsid w:val="00094A8A"/>
    <w:rsid w:val="000A436B"/>
    <w:rsid w:val="000B249E"/>
    <w:rsid w:val="000B7151"/>
    <w:rsid w:val="000C5C42"/>
    <w:rsid w:val="000C6BDA"/>
    <w:rsid w:val="000D67FB"/>
    <w:rsid w:val="000E3D19"/>
    <w:rsid w:val="000E6E9D"/>
    <w:rsid w:val="000F0B2D"/>
    <w:rsid w:val="000F0D8D"/>
    <w:rsid w:val="000F727D"/>
    <w:rsid w:val="00101A66"/>
    <w:rsid w:val="00110696"/>
    <w:rsid w:val="00114FE6"/>
    <w:rsid w:val="00132A11"/>
    <w:rsid w:val="00136E0D"/>
    <w:rsid w:val="00137E4A"/>
    <w:rsid w:val="0016162A"/>
    <w:rsid w:val="001648FC"/>
    <w:rsid w:val="00174DBC"/>
    <w:rsid w:val="00177226"/>
    <w:rsid w:val="00186EA9"/>
    <w:rsid w:val="001912A6"/>
    <w:rsid w:val="001933CF"/>
    <w:rsid w:val="00196CC1"/>
    <w:rsid w:val="00197F57"/>
    <w:rsid w:val="001A738D"/>
    <w:rsid w:val="001B3DB4"/>
    <w:rsid w:val="001B51E1"/>
    <w:rsid w:val="001C2BCF"/>
    <w:rsid w:val="001D062F"/>
    <w:rsid w:val="001D1076"/>
    <w:rsid w:val="001D4E69"/>
    <w:rsid w:val="001F6887"/>
    <w:rsid w:val="00204C9E"/>
    <w:rsid w:val="00210067"/>
    <w:rsid w:val="00213FD9"/>
    <w:rsid w:val="00220D02"/>
    <w:rsid w:val="00231B08"/>
    <w:rsid w:val="002331BC"/>
    <w:rsid w:val="002338F8"/>
    <w:rsid w:val="002358DE"/>
    <w:rsid w:val="0024515A"/>
    <w:rsid w:val="002520A7"/>
    <w:rsid w:val="00252BC0"/>
    <w:rsid w:val="00255C85"/>
    <w:rsid w:val="002577FE"/>
    <w:rsid w:val="00294827"/>
    <w:rsid w:val="00295F55"/>
    <w:rsid w:val="002A3A1F"/>
    <w:rsid w:val="002B69EC"/>
    <w:rsid w:val="002D1186"/>
    <w:rsid w:val="002D2A1B"/>
    <w:rsid w:val="002D7BF1"/>
    <w:rsid w:val="002F095D"/>
    <w:rsid w:val="002F523F"/>
    <w:rsid w:val="00304B92"/>
    <w:rsid w:val="00324390"/>
    <w:rsid w:val="00327FB3"/>
    <w:rsid w:val="0034094D"/>
    <w:rsid w:val="00341768"/>
    <w:rsid w:val="0034449C"/>
    <w:rsid w:val="00351FCB"/>
    <w:rsid w:val="00355702"/>
    <w:rsid w:val="00362D0A"/>
    <w:rsid w:val="003672B8"/>
    <w:rsid w:val="00371EE1"/>
    <w:rsid w:val="003731EB"/>
    <w:rsid w:val="00376C4E"/>
    <w:rsid w:val="00384059"/>
    <w:rsid w:val="003B0915"/>
    <w:rsid w:val="003B4F77"/>
    <w:rsid w:val="003B532B"/>
    <w:rsid w:val="003C012A"/>
    <w:rsid w:val="003C20D3"/>
    <w:rsid w:val="003D2C33"/>
    <w:rsid w:val="003D2D7A"/>
    <w:rsid w:val="003D6E96"/>
    <w:rsid w:val="004011B9"/>
    <w:rsid w:val="00405832"/>
    <w:rsid w:val="004262AD"/>
    <w:rsid w:val="00470974"/>
    <w:rsid w:val="00480B39"/>
    <w:rsid w:val="0049642F"/>
    <w:rsid w:val="00497424"/>
    <w:rsid w:val="004A2D52"/>
    <w:rsid w:val="004B714C"/>
    <w:rsid w:val="004C0B34"/>
    <w:rsid w:val="004C765C"/>
    <w:rsid w:val="004C7D48"/>
    <w:rsid w:val="004D54AE"/>
    <w:rsid w:val="004E3C89"/>
    <w:rsid w:val="004E6A63"/>
    <w:rsid w:val="004F0A05"/>
    <w:rsid w:val="004F1D40"/>
    <w:rsid w:val="00500194"/>
    <w:rsid w:val="0050046D"/>
    <w:rsid w:val="005126BE"/>
    <w:rsid w:val="005132FA"/>
    <w:rsid w:val="005142E0"/>
    <w:rsid w:val="00514641"/>
    <w:rsid w:val="00514E21"/>
    <w:rsid w:val="00515415"/>
    <w:rsid w:val="00532444"/>
    <w:rsid w:val="00532A0D"/>
    <w:rsid w:val="00532C19"/>
    <w:rsid w:val="00540652"/>
    <w:rsid w:val="005468DD"/>
    <w:rsid w:val="0054706C"/>
    <w:rsid w:val="00552404"/>
    <w:rsid w:val="0057063D"/>
    <w:rsid w:val="00577953"/>
    <w:rsid w:val="00581A5E"/>
    <w:rsid w:val="00587A7F"/>
    <w:rsid w:val="00590AD0"/>
    <w:rsid w:val="00590EA4"/>
    <w:rsid w:val="00595D15"/>
    <w:rsid w:val="005A3EDE"/>
    <w:rsid w:val="005B5C99"/>
    <w:rsid w:val="005D0651"/>
    <w:rsid w:val="005D313E"/>
    <w:rsid w:val="005D6805"/>
    <w:rsid w:val="005D7927"/>
    <w:rsid w:val="005F5F2E"/>
    <w:rsid w:val="005F6721"/>
    <w:rsid w:val="005F6CD3"/>
    <w:rsid w:val="00604351"/>
    <w:rsid w:val="00607400"/>
    <w:rsid w:val="0061068C"/>
    <w:rsid w:val="00615313"/>
    <w:rsid w:val="006177C7"/>
    <w:rsid w:val="00617FE8"/>
    <w:rsid w:val="00637D2F"/>
    <w:rsid w:val="00637DF2"/>
    <w:rsid w:val="00653345"/>
    <w:rsid w:val="00665F78"/>
    <w:rsid w:val="0067615A"/>
    <w:rsid w:val="00677AF5"/>
    <w:rsid w:val="00681DA1"/>
    <w:rsid w:val="0068499D"/>
    <w:rsid w:val="00694E17"/>
    <w:rsid w:val="006977AB"/>
    <w:rsid w:val="006A1B75"/>
    <w:rsid w:val="006B5999"/>
    <w:rsid w:val="006B6653"/>
    <w:rsid w:val="006B7394"/>
    <w:rsid w:val="006D0BA7"/>
    <w:rsid w:val="006D7E90"/>
    <w:rsid w:val="006E1A57"/>
    <w:rsid w:val="006E6714"/>
    <w:rsid w:val="00710C5D"/>
    <w:rsid w:val="00714A53"/>
    <w:rsid w:val="00716F63"/>
    <w:rsid w:val="00727225"/>
    <w:rsid w:val="007272F0"/>
    <w:rsid w:val="0073142D"/>
    <w:rsid w:val="0074051D"/>
    <w:rsid w:val="00740DDF"/>
    <w:rsid w:val="00742587"/>
    <w:rsid w:val="00743F31"/>
    <w:rsid w:val="007444C5"/>
    <w:rsid w:val="0074705C"/>
    <w:rsid w:val="0075205A"/>
    <w:rsid w:val="00767EA0"/>
    <w:rsid w:val="0077331A"/>
    <w:rsid w:val="00796AF1"/>
    <w:rsid w:val="007B08A8"/>
    <w:rsid w:val="007B45FA"/>
    <w:rsid w:val="007B526E"/>
    <w:rsid w:val="007C2387"/>
    <w:rsid w:val="007C3EFF"/>
    <w:rsid w:val="007C4ACA"/>
    <w:rsid w:val="007C75EA"/>
    <w:rsid w:val="007F6DE4"/>
    <w:rsid w:val="007F7DBF"/>
    <w:rsid w:val="0080582A"/>
    <w:rsid w:val="008109E8"/>
    <w:rsid w:val="00817629"/>
    <w:rsid w:val="008207AD"/>
    <w:rsid w:val="00826641"/>
    <w:rsid w:val="00833D5C"/>
    <w:rsid w:val="00836161"/>
    <w:rsid w:val="00836242"/>
    <w:rsid w:val="00870B70"/>
    <w:rsid w:val="00877357"/>
    <w:rsid w:val="00880F3D"/>
    <w:rsid w:val="008908F1"/>
    <w:rsid w:val="008A1AF2"/>
    <w:rsid w:val="008A21F5"/>
    <w:rsid w:val="008B4E04"/>
    <w:rsid w:val="008B6D62"/>
    <w:rsid w:val="008C039C"/>
    <w:rsid w:val="008D172D"/>
    <w:rsid w:val="008E2088"/>
    <w:rsid w:val="008E2B2E"/>
    <w:rsid w:val="008E2DD6"/>
    <w:rsid w:val="008F0BC1"/>
    <w:rsid w:val="008F410A"/>
    <w:rsid w:val="008F5F35"/>
    <w:rsid w:val="008F7C3B"/>
    <w:rsid w:val="009006B2"/>
    <w:rsid w:val="00901583"/>
    <w:rsid w:val="00906BD3"/>
    <w:rsid w:val="00906D95"/>
    <w:rsid w:val="009125DC"/>
    <w:rsid w:val="0092232B"/>
    <w:rsid w:val="009278B9"/>
    <w:rsid w:val="00935A9B"/>
    <w:rsid w:val="009408FA"/>
    <w:rsid w:val="00941A50"/>
    <w:rsid w:val="00952A68"/>
    <w:rsid w:val="009810FB"/>
    <w:rsid w:val="009B1225"/>
    <w:rsid w:val="009B1ABD"/>
    <w:rsid w:val="009B6121"/>
    <w:rsid w:val="009C2506"/>
    <w:rsid w:val="009D2FD3"/>
    <w:rsid w:val="009E6F9E"/>
    <w:rsid w:val="009F699C"/>
    <w:rsid w:val="00A159C0"/>
    <w:rsid w:val="00A25FF2"/>
    <w:rsid w:val="00A446E5"/>
    <w:rsid w:val="00A44DBD"/>
    <w:rsid w:val="00A45E70"/>
    <w:rsid w:val="00A468E9"/>
    <w:rsid w:val="00A50847"/>
    <w:rsid w:val="00A548B1"/>
    <w:rsid w:val="00A6268F"/>
    <w:rsid w:val="00A70F3D"/>
    <w:rsid w:val="00A756C3"/>
    <w:rsid w:val="00A81764"/>
    <w:rsid w:val="00A8221B"/>
    <w:rsid w:val="00AA4E94"/>
    <w:rsid w:val="00AA6AFA"/>
    <w:rsid w:val="00AC32C8"/>
    <w:rsid w:val="00AC4BEE"/>
    <w:rsid w:val="00AC6A91"/>
    <w:rsid w:val="00AD08D4"/>
    <w:rsid w:val="00AD7F4F"/>
    <w:rsid w:val="00AE4861"/>
    <w:rsid w:val="00AE4AEC"/>
    <w:rsid w:val="00AF0DF6"/>
    <w:rsid w:val="00B00E40"/>
    <w:rsid w:val="00B02ADD"/>
    <w:rsid w:val="00B130B2"/>
    <w:rsid w:val="00B13291"/>
    <w:rsid w:val="00B176AC"/>
    <w:rsid w:val="00B210C8"/>
    <w:rsid w:val="00B2409C"/>
    <w:rsid w:val="00B278A9"/>
    <w:rsid w:val="00B31214"/>
    <w:rsid w:val="00B34F1B"/>
    <w:rsid w:val="00B35C38"/>
    <w:rsid w:val="00B459B2"/>
    <w:rsid w:val="00B533D0"/>
    <w:rsid w:val="00B53514"/>
    <w:rsid w:val="00B5421F"/>
    <w:rsid w:val="00B63EE4"/>
    <w:rsid w:val="00B64A2D"/>
    <w:rsid w:val="00B65330"/>
    <w:rsid w:val="00B65465"/>
    <w:rsid w:val="00B67836"/>
    <w:rsid w:val="00B704F3"/>
    <w:rsid w:val="00B72059"/>
    <w:rsid w:val="00B913EE"/>
    <w:rsid w:val="00B970C1"/>
    <w:rsid w:val="00BB27AE"/>
    <w:rsid w:val="00BD084D"/>
    <w:rsid w:val="00BD0867"/>
    <w:rsid w:val="00BD33C8"/>
    <w:rsid w:val="00BF040E"/>
    <w:rsid w:val="00BF1440"/>
    <w:rsid w:val="00BF33F5"/>
    <w:rsid w:val="00BF3BDA"/>
    <w:rsid w:val="00C0250D"/>
    <w:rsid w:val="00C0411C"/>
    <w:rsid w:val="00C079E4"/>
    <w:rsid w:val="00C121B4"/>
    <w:rsid w:val="00C12ACA"/>
    <w:rsid w:val="00C177D1"/>
    <w:rsid w:val="00C36278"/>
    <w:rsid w:val="00C371E6"/>
    <w:rsid w:val="00C62F5F"/>
    <w:rsid w:val="00C647BA"/>
    <w:rsid w:val="00C67D8C"/>
    <w:rsid w:val="00C7015B"/>
    <w:rsid w:val="00C90FA8"/>
    <w:rsid w:val="00C91C67"/>
    <w:rsid w:val="00C91FDB"/>
    <w:rsid w:val="00CA3CFC"/>
    <w:rsid w:val="00CB00AB"/>
    <w:rsid w:val="00CB46F7"/>
    <w:rsid w:val="00CB5B2E"/>
    <w:rsid w:val="00CE6EC3"/>
    <w:rsid w:val="00CF2207"/>
    <w:rsid w:val="00D264A6"/>
    <w:rsid w:val="00D50140"/>
    <w:rsid w:val="00D52DAC"/>
    <w:rsid w:val="00D647E1"/>
    <w:rsid w:val="00D7186C"/>
    <w:rsid w:val="00D73977"/>
    <w:rsid w:val="00D91391"/>
    <w:rsid w:val="00D9292C"/>
    <w:rsid w:val="00DA0D22"/>
    <w:rsid w:val="00DC4AE2"/>
    <w:rsid w:val="00DD02E0"/>
    <w:rsid w:val="00DF6BF3"/>
    <w:rsid w:val="00E0456B"/>
    <w:rsid w:val="00E22220"/>
    <w:rsid w:val="00E40F2A"/>
    <w:rsid w:val="00E413EA"/>
    <w:rsid w:val="00E50869"/>
    <w:rsid w:val="00E53385"/>
    <w:rsid w:val="00E74BC4"/>
    <w:rsid w:val="00E84F22"/>
    <w:rsid w:val="00E86BD8"/>
    <w:rsid w:val="00E94390"/>
    <w:rsid w:val="00E957E6"/>
    <w:rsid w:val="00E959E4"/>
    <w:rsid w:val="00EA0037"/>
    <w:rsid w:val="00EB0B42"/>
    <w:rsid w:val="00EB24E2"/>
    <w:rsid w:val="00EB275C"/>
    <w:rsid w:val="00EB3C4E"/>
    <w:rsid w:val="00EC3052"/>
    <w:rsid w:val="00EF2601"/>
    <w:rsid w:val="00EF3FE4"/>
    <w:rsid w:val="00EF7F9B"/>
    <w:rsid w:val="00F11D24"/>
    <w:rsid w:val="00F21EF7"/>
    <w:rsid w:val="00F43F45"/>
    <w:rsid w:val="00F44BB1"/>
    <w:rsid w:val="00F635B7"/>
    <w:rsid w:val="00F8666C"/>
    <w:rsid w:val="00FA42FE"/>
    <w:rsid w:val="00FB7FBA"/>
    <w:rsid w:val="00FC0E40"/>
    <w:rsid w:val="00FD10A0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2A4FB5"/>
  <w15:docId w15:val="{C90E0F76-F9B9-4DE8-8DBE-11D1EA73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52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4031">
          <w:marLeft w:val="0"/>
          <w:marRight w:val="547"/>
          <w:marTop w:val="259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97902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9797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3129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3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5806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7824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4185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3823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7946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3574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2699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4667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0082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B06A86EA2268745A376D0205EF2F553" ma:contentTypeVersion="11" ma:contentTypeDescription="צור מסמך חדש." ma:contentTypeScope="" ma:versionID="bbdc9dc620fceb6f94c891a44a66495d">
  <xsd:schema xmlns:xsd="http://www.w3.org/2001/XMLSchema" xmlns:xs="http://www.w3.org/2001/XMLSchema" xmlns:p="http://schemas.microsoft.com/office/2006/metadata/properties" xmlns:ns2="988b3bf5-9457-4be1-8a88-4bde119283a5" xmlns:ns3="5154934d-1c6a-4c92-afc1-765caf070e39" targetNamespace="http://schemas.microsoft.com/office/2006/metadata/properties" ma:root="true" ma:fieldsID="4f5c5e07b88b016d8ab382794c99ba6f" ns2:_="" ns3:_="">
    <xsd:import namespace="988b3bf5-9457-4be1-8a88-4bde119283a5"/>
    <xsd:import namespace="5154934d-1c6a-4c92-afc1-765caf070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b3bf5-9457-4be1-8a88-4bde11928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תגיות תמונה" ma:readOnly="false" ma:fieldId="{5cf76f15-5ced-4ddc-b409-7134ff3c332f}" ma:taxonomyMulti="true" ma:sspId="5b771cc7-d80c-4281-9a64-32f9c371a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4934d-1c6a-4c92-afc1-765caf070e3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d718444-75eb-4878-b2c2-25570bf314a5}" ma:internalName="TaxCatchAll" ma:showField="CatchAllData" ma:web="5154934d-1c6a-4c92-afc1-765caf070e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54934d-1c6a-4c92-afc1-765caf070e39" xsi:nil="true"/>
    <lcf76f155ced4ddcb4097134ff3c332f xmlns="988b3bf5-9457-4be1-8a88-4bde119283a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48AACB-9A51-4CB0-B692-97E50C3AFD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06B759-D27C-47EE-A543-9A174FF93D60}"/>
</file>

<file path=customXml/itemProps3.xml><?xml version="1.0" encoding="utf-8"?>
<ds:datastoreItem xmlns:ds="http://schemas.openxmlformats.org/officeDocument/2006/customXml" ds:itemID="{F54E22B5-A2DB-4BFE-943E-FBB5E3D836F7}"/>
</file>

<file path=customXml/itemProps4.xml><?xml version="1.0" encoding="utf-8"?>
<ds:datastoreItem xmlns:ds="http://schemas.openxmlformats.org/officeDocument/2006/customXml" ds:itemID="{EE8DC097-C55E-479D-A3BA-6D5CEBB12A04}"/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7</TotalTime>
  <Pages>3</Pages>
  <Words>463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9</cp:revision>
  <dcterms:created xsi:type="dcterms:W3CDTF">2025-05-28T05:14:00Z</dcterms:created>
  <dcterms:modified xsi:type="dcterms:W3CDTF">2025-06-04T08:56:00Z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0x0101003B06A86EA2268745A376D0205EF2F553</vt:lpwstr>
  </property>
</Properties>
</file>