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EA319" w14:textId="77777777" w:rsidR="006977AB" w:rsidRPr="006977AB" w:rsidRDefault="006977AB" w:rsidP="006977AB">
      <w:pPr>
        <w:jc w:val="both"/>
        <w:rPr>
          <w:rFonts w:cs="David" w:hint="cs"/>
          <w:rtl/>
          <w:lang w:eastAsia="he-IL"/>
        </w:rPr>
      </w:pPr>
    </w:p>
    <w:p w14:paraId="4EC39ACC" w14:textId="5BE2B38C" w:rsidR="006977AB" w:rsidRDefault="006977AB" w:rsidP="004C7D48">
      <w:pPr>
        <w:jc w:val="center"/>
        <w:rPr>
          <w:rFonts w:cs="David"/>
          <w:b/>
          <w:bCs/>
          <w:sz w:val="28"/>
          <w:szCs w:val="28"/>
          <w:u w:val="single"/>
          <w:rtl/>
          <w:lang w:eastAsia="he-IL"/>
        </w:rPr>
      </w:pPr>
      <w:r w:rsidRPr="006977AB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 xml:space="preserve">פרוטוקול וועדת מל"ח </w:t>
      </w:r>
      <w:r w:rsidR="00D264A6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>1-2025</w:t>
      </w:r>
      <w:r w:rsidR="00177226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="009408FA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="006D0BA7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 xml:space="preserve">מישיבה שהתקיימה ביום </w:t>
      </w:r>
      <w:r w:rsidRPr="006977AB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="00D264A6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>23/3/2025</w:t>
      </w:r>
    </w:p>
    <w:p w14:paraId="41165E19" w14:textId="77777777" w:rsidR="006D0BA7" w:rsidRDefault="006D0BA7" w:rsidP="006D0BA7">
      <w:pPr>
        <w:jc w:val="center"/>
        <w:rPr>
          <w:rFonts w:cs="David"/>
          <w:b/>
          <w:bCs/>
          <w:sz w:val="28"/>
          <w:szCs w:val="28"/>
          <w:u w:val="single"/>
          <w:rtl/>
          <w:lang w:eastAsia="he-IL"/>
        </w:rPr>
      </w:pPr>
    </w:p>
    <w:p w14:paraId="1224C4B2" w14:textId="77777777" w:rsidR="006D0BA7" w:rsidRPr="006977AB" w:rsidRDefault="006D0BA7" w:rsidP="006D0BA7">
      <w:pPr>
        <w:jc w:val="center"/>
        <w:rPr>
          <w:rFonts w:cs="David"/>
          <w:sz w:val="28"/>
          <w:szCs w:val="28"/>
          <w:rtl/>
          <w:lang w:eastAsia="he-IL"/>
        </w:rPr>
      </w:pPr>
    </w:p>
    <w:p w14:paraId="279A8B73" w14:textId="77777777" w:rsidR="006977AB" w:rsidRPr="006977AB" w:rsidRDefault="006977AB" w:rsidP="006977AB">
      <w:pPr>
        <w:jc w:val="both"/>
        <w:rPr>
          <w:rFonts w:cs="David"/>
          <w:sz w:val="28"/>
          <w:szCs w:val="28"/>
          <w:rtl/>
          <w:lang w:eastAsia="he-IL"/>
        </w:rPr>
      </w:pPr>
    </w:p>
    <w:p w14:paraId="6EE489C0" w14:textId="12B1FC57" w:rsidR="00EB24E2" w:rsidRDefault="006977AB" w:rsidP="007C75EA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Calibri" w:eastAsia="Calibri" w:hAnsi="Calibri" w:cs="David"/>
          <w:sz w:val="28"/>
          <w:szCs w:val="28"/>
        </w:rPr>
      </w:pPr>
      <w:r w:rsidRPr="00EB24E2">
        <w:rPr>
          <w:rFonts w:ascii="Calibri" w:eastAsia="Calibri" w:hAnsi="Calibri" w:cs="David" w:hint="cs"/>
          <w:sz w:val="28"/>
          <w:szCs w:val="28"/>
          <w:rtl/>
        </w:rPr>
        <w:t xml:space="preserve">בתאריך </w:t>
      </w:r>
      <w:r w:rsidR="00D264A6">
        <w:rPr>
          <w:rFonts w:ascii="Calibri" w:eastAsia="Calibri" w:hAnsi="Calibri" w:cs="David" w:hint="cs"/>
          <w:sz w:val="28"/>
          <w:szCs w:val="28"/>
          <w:rtl/>
        </w:rPr>
        <w:t>23/3/2025</w:t>
      </w:r>
      <w:r w:rsidRPr="00EB24E2">
        <w:rPr>
          <w:rFonts w:ascii="Calibri" w:eastAsia="Calibri" w:hAnsi="Calibri" w:cs="David" w:hint="cs"/>
          <w:sz w:val="28"/>
          <w:szCs w:val="28"/>
          <w:rtl/>
        </w:rPr>
        <w:t xml:space="preserve"> </w:t>
      </w:r>
      <w:r w:rsidR="00CE6EC3">
        <w:rPr>
          <w:rFonts w:ascii="Calibri" w:eastAsia="Calibri" w:hAnsi="Calibri" w:cs="David" w:hint="cs"/>
          <w:sz w:val="28"/>
          <w:szCs w:val="28"/>
          <w:rtl/>
        </w:rPr>
        <w:t xml:space="preserve">התקיימה וועדת מל"ח מספר </w:t>
      </w:r>
      <w:r w:rsidR="00D264A6">
        <w:rPr>
          <w:rFonts w:ascii="Calibri" w:eastAsia="Calibri" w:hAnsi="Calibri" w:cs="David" w:hint="cs"/>
          <w:sz w:val="28"/>
          <w:szCs w:val="28"/>
          <w:rtl/>
        </w:rPr>
        <w:t>1</w:t>
      </w:r>
      <w:r w:rsidR="00637D2F">
        <w:rPr>
          <w:rFonts w:ascii="Calibri" w:eastAsia="Calibri" w:hAnsi="Calibri" w:cs="David" w:hint="cs"/>
          <w:sz w:val="28"/>
          <w:szCs w:val="28"/>
          <w:rtl/>
        </w:rPr>
        <w:t xml:space="preserve"> </w:t>
      </w:r>
      <w:r w:rsidR="00CE6EC3">
        <w:rPr>
          <w:rFonts w:ascii="Calibri" w:eastAsia="Calibri" w:hAnsi="Calibri" w:cs="David" w:hint="cs"/>
          <w:sz w:val="28"/>
          <w:szCs w:val="28"/>
          <w:rtl/>
        </w:rPr>
        <w:t>לשנת 202</w:t>
      </w:r>
      <w:r w:rsidR="00D264A6">
        <w:rPr>
          <w:rFonts w:ascii="Calibri" w:eastAsia="Calibri" w:hAnsi="Calibri" w:cs="David" w:hint="cs"/>
          <w:sz w:val="28"/>
          <w:szCs w:val="28"/>
          <w:rtl/>
        </w:rPr>
        <w:t>5</w:t>
      </w:r>
      <w:r w:rsidR="00CE6EC3">
        <w:rPr>
          <w:rFonts w:ascii="Calibri" w:eastAsia="Calibri" w:hAnsi="Calibri" w:cs="David" w:hint="cs"/>
          <w:sz w:val="28"/>
          <w:szCs w:val="28"/>
          <w:rtl/>
        </w:rPr>
        <w:t xml:space="preserve"> </w:t>
      </w:r>
      <w:r w:rsidR="004C7D48">
        <w:rPr>
          <w:rFonts w:ascii="Calibri" w:eastAsia="Calibri" w:hAnsi="Calibri" w:cs="David" w:hint="cs"/>
          <w:sz w:val="28"/>
          <w:szCs w:val="28"/>
          <w:rtl/>
        </w:rPr>
        <w:t xml:space="preserve">בסימן </w:t>
      </w:r>
      <w:r w:rsidR="008F7C3B">
        <w:rPr>
          <w:rFonts w:ascii="Calibri" w:eastAsia="Calibri" w:hAnsi="Calibri" w:cs="David" w:hint="cs"/>
          <w:sz w:val="28"/>
          <w:szCs w:val="28"/>
          <w:rtl/>
        </w:rPr>
        <w:t xml:space="preserve">מוכנות לחזית צפונית  , </w:t>
      </w:r>
      <w:r w:rsidR="00B210C8">
        <w:rPr>
          <w:rFonts w:ascii="Calibri" w:eastAsia="Calibri" w:hAnsi="Calibri" w:cs="David" w:hint="cs"/>
          <w:sz w:val="28"/>
          <w:szCs w:val="28"/>
          <w:rtl/>
        </w:rPr>
        <w:t>בראשות ראש העיר</w:t>
      </w:r>
      <w:r w:rsidR="00497424">
        <w:rPr>
          <w:rFonts w:ascii="Calibri" w:eastAsia="Calibri" w:hAnsi="Calibri" w:cs="David" w:hint="cs"/>
          <w:sz w:val="28"/>
          <w:szCs w:val="28"/>
          <w:rtl/>
        </w:rPr>
        <w:t xml:space="preserve"> , </w:t>
      </w:r>
      <w:r w:rsidR="00CE6EC3">
        <w:rPr>
          <w:rFonts w:ascii="Calibri" w:eastAsia="Calibri" w:hAnsi="Calibri" w:cs="David" w:hint="cs"/>
          <w:sz w:val="28"/>
          <w:szCs w:val="28"/>
          <w:rtl/>
        </w:rPr>
        <w:t xml:space="preserve">חברי הוועדה , ראשי המכלולים , נציגי פקע"ר </w:t>
      </w:r>
      <w:r w:rsidR="007B526E">
        <w:rPr>
          <w:rFonts w:ascii="Calibri" w:eastAsia="Calibri" w:hAnsi="Calibri" w:cs="David" w:hint="cs"/>
          <w:sz w:val="28"/>
          <w:szCs w:val="28"/>
          <w:rtl/>
        </w:rPr>
        <w:t xml:space="preserve">. </w:t>
      </w:r>
      <w:r w:rsidR="00532444">
        <w:rPr>
          <w:rFonts w:ascii="Calibri" w:eastAsia="Calibri" w:hAnsi="Calibri" w:cs="David" w:hint="cs"/>
          <w:sz w:val="28"/>
          <w:szCs w:val="28"/>
          <w:rtl/>
        </w:rPr>
        <w:t xml:space="preserve"> </w:t>
      </w:r>
    </w:p>
    <w:p w14:paraId="508575D2" w14:textId="77777777" w:rsidR="00CE6EC3" w:rsidRDefault="00CE6EC3" w:rsidP="00CE6EC3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הנושאים שהוצגו : </w:t>
      </w:r>
    </w:p>
    <w:p w14:paraId="1CC30528" w14:textId="067BE1A8" w:rsidR="00CE6EC3" w:rsidRDefault="00D264A6" w:rsidP="00CE6EC3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תמונת מצב חזית צפונית </w:t>
      </w:r>
      <w:r>
        <w:rPr>
          <w:rFonts w:ascii="Calibri" w:eastAsia="Calibri" w:hAnsi="Calibri" w:cs="David"/>
          <w:sz w:val="28"/>
          <w:szCs w:val="28"/>
          <w:rtl/>
        </w:rPr>
        <w:t>–</w:t>
      </w:r>
      <w:r>
        <w:rPr>
          <w:rFonts w:ascii="Calibri" w:eastAsia="Calibri" w:hAnsi="Calibri" w:cs="David" w:hint="cs"/>
          <w:sz w:val="28"/>
          <w:szCs w:val="28"/>
          <w:rtl/>
        </w:rPr>
        <w:t xml:space="preserve"> פיקוד העורף .</w:t>
      </w:r>
    </w:p>
    <w:p w14:paraId="60947631" w14:textId="598CAD17" w:rsidR="00D264A6" w:rsidRDefault="00D264A6" w:rsidP="00CE6EC3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נוהל מנהלים תורנים </w:t>
      </w:r>
      <w:r>
        <w:rPr>
          <w:rFonts w:ascii="Calibri" w:eastAsia="Calibri" w:hAnsi="Calibri" w:cs="David"/>
          <w:sz w:val="28"/>
          <w:szCs w:val="28"/>
          <w:rtl/>
        </w:rPr>
        <w:t>–</w:t>
      </w:r>
      <w:r>
        <w:rPr>
          <w:rFonts w:ascii="Calibri" w:eastAsia="Calibri" w:hAnsi="Calibri" w:cs="David" w:hint="cs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David" w:hint="cs"/>
          <w:sz w:val="28"/>
          <w:szCs w:val="28"/>
          <w:rtl/>
        </w:rPr>
        <w:t>רענון</w:t>
      </w:r>
      <w:proofErr w:type="spellEnd"/>
      <w:r>
        <w:rPr>
          <w:rFonts w:ascii="Calibri" w:eastAsia="Calibri" w:hAnsi="Calibri" w:cs="David" w:hint="cs"/>
          <w:sz w:val="28"/>
          <w:szCs w:val="28"/>
          <w:rtl/>
        </w:rPr>
        <w:t xml:space="preserve"> . </w:t>
      </w:r>
    </w:p>
    <w:p w14:paraId="04D93B01" w14:textId="61F9AE29" w:rsidR="00D264A6" w:rsidRDefault="00D264A6" w:rsidP="00CE6EC3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מרכז הפעלה </w:t>
      </w:r>
      <w:r>
        <w:rPr>
          <w:rFonts w:ascii="Calibri" w:eastAsia="Calibri" w:hAnsi="Calibri" w:cs="David"/>
          <w:sz w:val="28"/>
          <w:szCs w:val="28"/>
          <w:rtl/>
        </w:rPr>
        <w:t>–</w:t>
      </w:r>
      <w:r>
        <w:rPr>
          <w:rFonts w:ascii="Calibri" w:eastAsia="Calibri" w:hAnsi="Calibri" w:cs="David" w:hint="cs"/>
          <w:sz w:val="28"/>
          <w:szCs w:val="28"/>
          <w:rtl/>
        </w:rPr>
        <w:t xml:space="preserve"> עדכונים . </w:t>
      </w:r>
    </w:p>
    <w:p w14:paraId="429B5208" w14:textId="1453A78A" w:rsidR="00D264A6" w:rsidRDefault="00D264A6" w:rsidP="00CE6EC3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>תרגיל מל"ח 5/2020.</w:t>
      </w:r>
    </w:p>
    <w:p w14:paraId="684F14A0" w14:textId="2F755EE7" w:rsidR="00D264A6" w:rsidRDefault="00D264A6" w:rsidP="00CE6EC3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פערים . </w:t>
      </w:r>
    </w:p>
    <w:p w14:paraId="06E1FE0D" w14:textId="4F390EBA" w:rsidR="000743B0" w:rsidRPr="0049642F" w:rsidRDefault="00D264A6" w:rsidP="006A1B75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Calibri" w:eastAsia="Calibri" w:hAnsi="Calibri" w:cs="David"/>
          <w:b/>
          <w:bCs/>
          <w:sz w:val="28"/>
          <w:szCs w:val="28"/>
        </w:rPr>
      </w:pPr>
      <w:r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 xml:space="preserve">תמונת מצב חזית צפונית של פקע"ר </w:t>
      </w:r>
      <w:r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  <w:t>–</w:t>
      </w:r>
      <w:r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 xml:space="preserve"> מבחינת סיווג אינה מופיעה בסיכום . </w:t>
      </w:r>
    </w:p>
    <w:p w14:paraId="1FD13C9C" w14:textId="262B44F5" w:rsidR="006A1B75" w:rsidRPr="0049642F" w:rsidRDefault="00D264A6" w:rsidP="006A1B75">
      <w:pPr>
        <w:pStyle w:val="a9"/>
        <w:numPr>
          <w:ilvl w:val="0"/>
          <w:numId w:val="1"/>
        </w:numPr>
        <w:spacing w:after="200" w:line="360" w:lineRule="auto"/>
        <w:jc w:val="both"/>
        <w:rPr>
          <w:rFonts w:ascii="Calibri" w:eastAsia="Calibri" w:hAnsi="Calibri" w:cs="David"/>
          <w:b/>
          <w:bCs/>
          <w:sz w:val="28"/>
          <w:szCs w:val="28"/>
        </w:rPr>
      </w:pPr>
      <w:r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 xml:space="preserve">נוהל מנהלים תורנים : </w:t>
      </w:r>
    </w:p>
    <w:p w14:paraId="120F4C7D" w14:textId="19DCE797" w:rsidR="00836242" w:rsidRDefault="00D264A6" w:rsidP="006A1B75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הנוהל עודכן בהתאם להיערכות לחזית צפונית . </w:t>
      </w:r>
    </w:p>
    <w:p w14:paraId="4AAD4639" w14:textId="621ACEE9" w:rsidR="00D264A6" w:rsidRDefault="00D264A6" w:rsidP="006A1B75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הוגדרו פעולות ראשונות במקרה של נפילת טיל / רסיסי יירוט , הכוללות הודעה לאנשי מפתח ומנהלי מכלולים . </w:t>
      </w:r>
    </w:p>
    <w:p w14:paraId="3980AE6A" w14:textId="5B1CE0F8" w:rsidR="00B64A2D" w:rsidRDefault="00B64A2D" w:rsidP="006A1B75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זמני הגעה למרכז הפעלה ובדיקת כשירות מערכות . </w:t>
      </w:r>
    </w:p>
    <w:p w14:paraId="7DEF80DA" w14:textId="3E8D7854" w:rsidR="00B64A2D" w:rsidRDefault="00B64A2D" w:rsidP="006A1B75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הקפצת מנהל חפ"ק וצוותים על פי דרישה . </w:t>
      </w:r>
    </w:p>
    <w:p w14:paraId="544E02A9" w14:textId="0EEF4922" w:rsidR="00B64A2D" w:rsidRDefault="00B64A2D" w:rsidP="006A1B75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גיבוש תמונת מצב והעברת הנתונים לראש העיר / מנכ"ל / מנהל אגף הבטחון . </w:t>
      </w:r>
    </w:p>
    <w:p w14:paraId="0CD5539A" w14:textId="08BE5CE2" w:rsidR="00B64A2D" w:rsidRDefault="00B64A2D" w:rsidP="006A1B75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העברת מקל לשולחן מרכזי / מכלולים . </w:t>
      </w:r>
    </w:p>
    <w:p w14:paraId="09FDFB42" w14:textId="77777777" w:rsidR="00B64A2D" w:rsidRDefault="00B64A2D" w:rsidP="00B64A2D">
      <w:pPr>
        <w:pStyle w:val="a9"/>
        <w:spacing w:after="200" w:line="360" w:lineRule="auto"/>
        <w:ind w:left="1080"/>
        <w:jc w:val="both"/>
        <w:rPr>
          <w:rFonts w:ascii="Calibri" w:eastAsia="Calibri" w:hAnsi="Calibri" w:cs="David"/>
          <w:sz w:val="28"/>
          <w:szCs w:val="28"/>
        </w:rPr>
      </w:pPr>
    </w:p>
    <w:p w14:paraId="0A6F23E9" w14:textId="322F3D70" w:rsidR="00836242" w:rsidRPr="00836242" w:rsidRDefault="00B64A2D" w:rsidP="00836242">
      <w:pPr>
        <w:pStyle w:val="a9"/>
        <w:numPr>
          <w:ilvl w:val="0"/>
          <w:numId w:val="1"/>
        </w:numPr>
        <w:spacing w:after="200" w:line="360" w:lineRule="auto"/>
        <w:jc w:val="both"/>
        <w:rPr>
          <w:rFonts w:ascii="Calibri" w:eastAsia="Calibri" w:hAnsi="Calibri" w:cs="David"/>
          <w:b/>
          <w:bCs/>
          <w:sz w:val="28"/>
          <w:szCs w:val="28"/>
          <w:u w:val="single"/>
        </w:rPr>
      </w:pPr>
      <w:r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 xml:space="preserve">מרכז הפעלה </w:t>
      </w:r>
      <w:r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  <w:t>–</w:t>
      </w:r>
      <w:r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 xml:space="preserve"> עדכונים </w:t>
      </w:r>
      <w:r w:rsidR="003731EB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>|:</w:t>
      </w:r>
    </w:p>
    <w:p w14:paraId="1DA234A3" w14:textId="2434A926" w:rsidR="00532A0D" w:rsidRDefault="00B64A2D" w:rsidP="00836242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אגף הבטחון עזב את מרכז הפעלה ועבר למשכנו החדש במשק . </w:t>
      </w:r>
    </w:p>
    <w:p w14:paraId="1349DAC5" w14:textId="485D92CD" w:rsidR="00B64A2D" w:rsidRDefault="00B64A2D" w:rsidP="00836242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יחידות הנמצאות במרכז הפעלה </w:t>
      </w:r>
      <w:r>
        <w:rPr>
          <w:rFonts w:ascii="Calibri" w:eastAsia="Calibri" w:hAnsi="Calibri" w:cs="David"/>
          <w:sz w:val="28"/>
          <w:szCs w:val="28"/>
          <w:rtl/>
        </w:rPr>
        <w:t>–</w:t>
      </w:r>
      <w:r>
        <w:rPr>
          <w:rFonts w:ascii="Calibri" w:eastAsia="Calibri" w:hAnsi="Calibri" w:cs="David" w:hint="cs"/>
          <w:sz w:val="28"/>
          <w:szCs w:val="28"/>
          <w:rtl/>
        </w:rPr>
        <w:t xml:space="preserve"> מכלול קהילה , סיירת לביא , סיירת בטחון . </w:t>
      </w:r>
    </w:p>
    <w:p w14:paraId="48D5AB4C" w14:textId="5049B622" w:rsidR="00B64A2D" w:rsidRDefault="00B64A2D" w:rsidP="00836242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עדיין בתכנון </w:t>
      </w:r>
      <w:r>
        <w:rPr>
          <w:rFonts w:ascii="Calibri" w:eastAsia="Calibri" w:hAnsi="Calibri" w:cs="David"/>
          <w:sz w:val="28"/>
          <w:szCs w:val="28"/>
          <w:rtl/>
        </w:rPr>
        <w:t>–</w:t>
      </w:r>
      <w:r>
        <w:rPr>
          <w:rFonts w:ascii="Calibri" w:eastAsia="Calibri" w:hAnsi="Calibri" w:cs="David" w:hint="cs"/>
          <w:sz w:val="28"/>
          <w:szCs w:val="28"/>
          <w:rtl/>
        </w:rPr>
        <w:t xml:space="preserve"> מוקד עירוני קבוע , התקנת גנרטור חירום . </w:t>
      </w:r>
    </w:p>
    <w:p w14:paraId="36DD2073" w14:textId="1F8F69F6" w:rsidR="00B64A2D" w:rsidRDefault="00B64A2D" w:rsidP="00836242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הקמת חדר נשק חדש במרכז הפעלה . </w:t>
      </w:r>
    </w:p>
    <w:p w14:paraId="78233FD1" w14:textId="77777777" w:rsidR="00B64A2D" w:rsidRDefault="00B64A2D" w:rsidP="00B64A2D">
      <w:pPr>
        <w:pStyle w:val="a9"/>
        <w:spacing w:after="200" w:line="360" w:lineRule="auto"/>
        <w:ind w:left="1080"/>
        <w:jc w:val="both"/>
        <w:rPr>
          <w:rFonts w:ascii="Calibri" w:eastAsia="Calibri" w:hAnsi="Calibri" w:cs="David"/>
          <w:sz w:val="28"/>
          <w:szCs w:val="28"/>
        </w:rPr>
      </w:pPr>
    </w:p>
    <w:p w14:paraId="6737C592" w14:textId="5954C1C9" w:rsidR="00B64A2D" w:rsidRDefault="00B64A2D" w:rsidP="00B64A2D">
      <w:pPr>
        <w:pStyle w:val="a9"/>
        <w:numPr>
          <w:ilvl w:val="0"/>
          <w:numId w:val="1"/>
        </w:numPr>
        <w:spacing w:after="200" w:line="360" w:lineRule="auto"/>
        <w:jc w:val="both"/>
        <w:rPr>
          <w:rFonts w:ascii="Calibri" w:eastAsia="Calibri" w:hAnsi="Calibri" w:cs="David"/>
          <w:b/>
          <w:bCs/>
          <w:sz w:val="28"/>
          <w:szCs w:val="28"/>
          <w:u w:val="single"/>
        </w:rPr>
      </w:pPr>
      <w:r w:rsidRPr="003731EB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lastRenderedPageBreak/>
        <w:t xml:space="preserve">תרגיל מל"ח </w:t>
      </w:r>
      <w:r w:rsidR="003731EB" w:rsidRPr="003731EB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 xml:space="preserve">5/2025 : </w:t>
      </w:r>
    </w:p>
    <w:p w14:paraId="239B1C87" w14:textId="72279155" w:rsidR="003731EB" w:rsidRDefault="003731EB" w:rsidP="003731EB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תרגיל </w:t>
      </w:r>
      <w:proofErr w:type="spellStart"/>
      <w:r>
        <w:rPr>
          <w:rFonts w:ascii="Calibri" w:eastAsia="Calibri" w:hAnsi="Calibri" w:cs="David" w:hint="cs"/>
          <w:sz w:val="28"/>
          <w:szCs w:val="28"/>
          <w:rtl/>
        </w:rPr>
        <w:t>המל"ח</w:t>
      </w:r>
      <w:proofErr w:type="spellEnd"/>
      <w:r>
        <w:rPr>
          <w:rFonts w:ascii="Calibri" w:eastAsia="Calibri" w:hAnsi="Calibri" w:cs="David" w:hint="cs"/>
          <w:sz w:val="28"/>
          <w:szCs w:val="28"/>
          <w:rtl/>
        </w:rPr>
        <w:t xml:space="preserve"> העירוני מתוכנן לחודש 5/2025 . </w:t>
      </w:r>
    </w:p>
    <w:p w14:paraId="72FF625C" w14:textId="48A510B8" w:rsidR="003731EB" w:rsidRDefault="003731EB" w:rsidP="003731EB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התרגיל בסימן ירי טילים . </w:t>
      </w:r>
    </w:p>
    <w:p w14:paraId="7F7F40CD" w14:textId="7931C07C" w:rsidR="003731EB" w:rsidRDefault="003731EB" w:rsidP="003731EB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בוצע דיון אבחון בראשות המנכ"ל ובהובלת פקע"ר לקביעת תמהיל התרגיל . </w:t>
      </w:r>
    </w:p>
    <w:p w14:paraId="04B242D2" w14:textId="3EF16C5A" w:rsidR="003731EB" w:rsidRDefault="003731EB" w:rsidP="003731EB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התרגיל יכלול את כלל המכלולים כולל תרגילי שטח . </w:t>
      </w:r>
    </w:p>
    <w:p w14:paraId="59D1FD9B" w14:textId="77777777" w:rsidR="003731EB" w:rsidRDefault="003731EB" w:rsidP="003731EB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>היערכות מקדימה של ראשי המכלולים במרכז הפעלה .</w:t>
      </w:r>
    </w:p>
    <w:p w14:paraId="4ED69515" w14:textId="24227AE9" w:rsidR="003731EB" w:rsidRDefault="003731EB" w:rsidP="003731EB">
      <w:pPr>
        <w:pStyle w:val="a9"/>
        <w:spacing w:after="200" w:line="360" w:lineRule="auto"/>
        <w:ind w:left="1080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 </w:t>
      </w:r>
    </w:p>
    <w:p w14:paraId="62EE6D3A" w14:textId="296CB2AE" w:rsidR="003731EB" w:rsidRDefault="003731EB" w:rsidP="003731EB">
      <w:pPr>
        <w:pStyle w:val="a9"/>
        <w:numPr>
          <w:ilvl w:val="0"/>
          <w:numId w:val="1"/>
        </w:numPr>
        <w:spacing w:after="200" w:line="360" w:lineRule="auto"/>
        <w:jc w:val="both"/>
        <w:rPr>
          <w:rFonts w:ascii="Calibri" w:eastAsia="Calibri" w:hAnsi="Calibri" w:cs="David"/>
          <w:b/>
          <w:bCs/>
          <w:sz w:val="28"/>
          <w:szCs w:val="28"/>
          <w:u w:val="single"/>
        </w:rPr>
      </w:pPr>
      <w:r w:rsidRPr="003731EB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 xml:space="preserve">פערים : </w:t>
      </w:r>
    </w:p>
    <w:p w14:paraId="55314BCB" w14:textId="2A684E74" w:rsidR="003731EB" w:rsidRDefault="003731EB" w:rsidP="001648FC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מכלול הנדסה ותשתיות </w:t>
      </w:r>
      <w:r>
        <w:rPr>
          <w:rFonts w:ascii="Calibri" w:eastAsia="Calibri" w:hAnsi="Calibri" w:cs="David"/>
          <w:sz w:val="28"/>
          <w:szCs w:val="28"/>
          <w:rtl/>
        </w:rPr>
        <w:t>–</w:t>
      </w:r>
      <w:r>
        <w:rPr>
          <w:rFonts w:ascii="Calibri" w:eastAsia="Calibri" w:hAnsi="Calibri" w:cs="David" w:hint="cs"/>
          <w:sz w:val="28"/>
          <w:szCs w:val="28"/>
          <w:rtl/>
        </w:rPr>
        <w:t xml:space="preserve"> החלפת ראשי המכלול , מהנדס העיר וסמנכ"ל תשתיות             ( חיבור בעלי התפקידים לנוהל נפילת טילים ) . </w:t>
      </w:r>
    </w:p>
    <w:p w14:paraId="7E96937A" w14:textId="1BD8EBE1" w:rsidR="00604351" w:rsidRDefault="00604351" w:rsidP="001648FC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ניהול שגרת "הטפטופים" . </w:t>
      </w:r>
    </w:p>
    <w:p w14:paraId="6BDDD3CD" w14:textId="6452E50E" w:rsidR="00604351" w:rsidRDefault="00604351" w:rsidP="001648FC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מרכז גנרציה לנתמכי נשימה בקניון בת ים </w:t>
      </w:r>
      <w:r>
        <w:rPr>
          <w:rFonts w:ascii="Calibri" w:eastAsia="Calibri" w:hAnsi="Calibri" w:cs="David"/>
          <w:sz w:val="28"/>
          <w:szCs w:val="28"/>
          <w:rtl/>
        </w:rPr>
        <w:t>–</w:t>
      </w:r>
      <w:r>
        <w:rPr>
          <w:rFonts w:ascii="Calibri" w:eastAsia="Calibri" w:hAnsi="Calibri" w:cs="David" w:hint="cs"/>
          <w:sz w:val="28"/>
          <w:szCs w:val="28"/>
          <w:rtl/>
        </w:rPr>
        <w:t xml:space="preserve"> סטטוס . </w:t>
      </w:r>
    </w:p>
    <w:p w14:paraId="5B2A48F0" w14:textId="6BCC25DD" w:rsidR="00604351" w:rsidRDefault="00604351" w:rsidP="001648FC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רכש תדרים ומכשירי קשר נוספים . </w:t>
      </w:r>
    </w:p>
    <w:p w14:paraId="44F7CDE2" w14:textId="77777777" w:rsidR="00604351" w:rsidRDefault="00604351" w:rsidP="00A446E5">
      <w:pPr>
        <w:pStyle w:val="a9"/>
        <w:spacing w:after="200" w:line="360" w:lineRule="auto"/>
        <w:ind w:left="1440"/>
        <w:jc w:val="both"/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</w:pPr>
    </w:p>
    <w:p w14:paraId="21695B7D" w14:textId="11D5750A" w:rsidR="003D2D7A" w:rsidRPr="004C765C" w:rsidRDefault="004C765C" w:rsidP="00A446E5">
      <w:pPr>
        <w:pStyle w:val="a9"/>
        <w:spacing w:after="200" w:line="360" w:lineRule="auto"/>
        <w:ind w:left="1440"/>
        <w:jc w:val="both"/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</w:pPr>
      <w:r w:rsidRPr="004C765C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 xml:space="preserve">התייחסויות : </w:t>
      </w:r>
    </w:p>
    <w:p w14:paraId="34537FF9" w14:textId="58C4A08D" w:rsidR="00F43F45" w:rsidRPr="00604351" w:rsidRDefault="00604351" w:rsidP="00F43F45">
      <w:pPr>
        <w:spacing w:after="200" w:line="360" w:lineRule="auto"/>
        <w:jc w:val="both"/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</w:pPr>
      <w:r w:rsidRPr="00604351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>מפקד נפה</w:t>
      </w:r>
      <w:r w:rsidR="00BB4CD9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>:</w:t>
      </w:r>
      <w:r w:rsidR="00A50847" w:rsidRPr="00604351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 xml:space="preserve"> </w:t>
      </w:r>
    </w:p>
    <w:p w14:paraId="04792468" w14:textId="2836BC94" w:rsidR="00A50847" w:rsidRDefault="00604351" w:rsidP="00A50847">
      <w:pPr>
        <w:pStyle w:val="a9"/>
        <w:numPr>
          <w:ilvl w:val="0"/>
          <w:numId w:val="37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לקראת מה צריך להיערך , אין תרחיש ייחוס ( יתפרסם רק בחודש אוגוסט ) , מלחמה רב </w:t>
      </w:r>
      <w:proofErr w:type="spellStart"/>
      <w:r>
        <w:rPr>
          <w:rFonts w:ascii="Calibri" w:eastAsia="Calibri" w:hAnsi="Calibri" w:cs="David" w:hint="cs"/>
          <w:sz w:val="28"/>
          <w:szCs w:val="28"/>
          <w:rtl/>
        </w:rPr>
        <w:t>גזרתית</w:t>
      </w:r>
      <w:proofErr w:type="spellEnd"/>
      <w:r>
        <w:rPr>
          <w:rFonts w:ascii="Calibri" w:eastAsia="Calibri" w:hAnsi="Calibri" w:cs="David" w:hint="cs"/>
          <w:sz w:val="28"/>
          <w:szCs w:val="28"/>
          <w:rtl/>
        </w:rPr>
        <w:t xml:space="preserve"> שהמוקד שלה איראן </w:t>
      </w:r>
      <w:r>
        <w:rPr>
          <w:rFonts w:ascii="Calibri" w:eastAsia="Calibri" w:hAnsi="Calibri" w:cs="David"/>
          <w:sz w:val="28"/>
          <w:szCs w:val="28"/>
          <w:rtl/>
        </w:rPr>
        <w:t>–</w:t>
      </w:r>
      <w:r>
        <w:rPr>
          <w:rFonts w:ascii="Calibri" w:eastAsia="Calibri" w:hAnsi="Calibri" w:cs="David" w:hint="cs"/>
          <w:sz w:val="28"/>
          <w:szCs w:val="28"/>
          <w:rtl/>
        </w:rPr>
        <w:t xml:space="preserve"> כל טיל שלהם יכול לגרום נזק אדיר </w:t>
      </w:r>
      <w:proofErr w:type="spellStart"/>
      <w:r>
        <w:rPr>
          <w:rFonts w:ascii="Calibri" w:eastAsia="Calibri" w:hAnsi="Calibri" w:cs="David" w:hint="cs"/>
          <w:sz w:val="28"/>
          <w:szCs w:val="28"/>
          <w:rtl/>
        </w:rPr>
        <w:t>והאוייב</w:t>
      </w:r>
      <w:proofErr w:type="spellEnd"/>
      <w:r>
        <w:rPr>
          <w:rFonts w:ascii="Calibri" w:eastAsia="Calibri" w:hAnsi="Calibri" w:cs="David" w:hint="cs"/>
          <w:sz w:val="28"/>
          <w:szCs w:val="28"/>
          <w:rtl/>
        </w:rPr>
        <w:t xml:space="preserve"> מפיק לקחים . </w:t>
      </w:r>
    </w:p>
    <w:p w14:paraId="6780225D" w14:textId="3CDA362C" w:rsidR="00532A0D" w:rsidRDefault="00604351" w:rsidP="00A50847">
      <w:pPr>
        <w:pStyle w:val="a9"/>
        <w:numPr>
          <w:ilvl w:val="0"/>
          <w:numId w:val="37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הרשות מתורגלת לטילים מתימן ומעזה . </w:t>
      </w:r>
    </w:p>
    <w:p w14:paraId="3A396BE1" w14:textId="4B61BC69" w:rsidR="00532A0D" w:rsidRDefault="00604351" w:rsidP="00A50847">
      <w:pPr>
        <w:pStyle w:val="a9"/>
        <w:numPr>
          <w:ilvl w:val="0"/>
          <w:numId w:val="37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חשוב להכיר את רמות הכוננות ונוהל מנהלים תורנים . </w:t>
      </w:r>
    </w:p>
    <w:p w14:paraId="7F85D431" w14:textId="0605274A" w:rsidR="00604351" w:rsidRDefault="00604351" w:rsidP="00604351">
      <w:pPr>
        <w:spacing w:after="200" w:line="360" w:lineRule="auto"/>
        <w:jc w:val="both"/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       </w:t>
      </w:r>
      <w:r w:rsidRPr="00604351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>מנהל אגף הבטחון</w:t>
      </w:r>
      <w:r w:rsidR="00BB4CD9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>:</w:t>
      </w:r>
    </w:p>
    <w:p w14:paraId="709BCA94" w14:textId="2BF4A4DA" w:rsidR="00604351" w:rsidRDefault="00604351" w:rsidP="00604351">
      <w:pPr>
        <w:pStyle w:val="a9"/>
        <w:numPr>
          <w:ilvl w:val="0"/>
          <w:numId w:val="40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פח"ע </w:t>
      </w:r>
      <w:r>
        <w:rPr>
          <w:rFonts w:ascii="Calibri" w:eastAsia="Calibri" w:hAnsi="Calibri" w:cs="David"/>
          <w:sz w:val="28"/>
          <w:szCs w:val="28"/>
          <w:rtl/>
        </w:rPr>
        <w:t>–</w:t>
      </w:r>
      <w:r>
        <w:rPr>
          <w:rFonts w:ascii="Calibri" w:eastAsia="Calibri" w:hAnsi="Calibri" w:cs="David" w:hint="cs"/>
          <w:sz w:val="28"/>
          <w:szCs w:val="28"/>
          <w:rtl/>
        </w:rPr>
        <w:t xml:space="preserve"> חווינו את פיגוע האוטובוסים , תרגלנו ונשתפר . </w:t>
      </w:r>
    </w:p>
    <w:p w14:paraId="63650CBF" w14:textId="5F98EAC7" w:rsidR="00C67D8C" w:rsidRDefault="00C67D8C" w:rsidP="00604351">
      <w:pPr>
        <w:pStyle w:val="a9"/>
        <w:numPr>
          <w:ilvl w:val="0"/>
          <w:numId w:val="40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חודש </w:t>
      </w:r>
      <w:proofErr w:type="spellStart"/>
      <w:r>
        <w:rPr>
          <w:rFonts w:ascii="Calibri" w:eastAsia="Calibri" w:hAnsi="Calibri" w:cs="David" w:hint="cs"/>
          <w:sz w:val="28"/>
          <w:szCs w:val="28"/>
          <w:rtl/>
        </w:rPr>
        <w:t>הרמאדן</w:t>
      </w:r>
      <w:proofErr w:type="spellEnd"/>
      <w:r>
        <w:rPr>
          <w:rFonts w:ascii="Calibri" w:eastAsia="Calibri" w:hAnsi="Calibri" w:cs="David" w:hint="cs"/>
          <w:sz w:val="28"/>
          <w:szCs w:val="28"/>
          <w:rtl/>
        </w:rPr>
        <w:t xml:space="preserve"> </w:t>
      </w:r>
      <w:r>
        <w:rPr>
          <w:rFonts w:ascii="Calibri" w:eastAsia="Calibri" w:hAnsi="Calibri" w:cs="David"/>
          <w:sz w:val="28"/>
          <w:szCs w:val="28"/>
          <w:rtl/>
        </w:rPr>
        <w:t>–</w:t>
      </w:r>
      <w:r>
        <w:rPr>
          <w:rFonts w:ascii="Calibri" w:eastAsia="Calibri" w:hAnsi="Calibri" w:cs="David" w:hint="cs"/>
          <w:sz w:val="28"/>
          <w:szCs w:val="28"/>
          <w:rtl/>
        </w:rPr>
        <w:t xml:space="preserve"> חודש מאתגר . יש הרבה שב"חים באתרי בנייה , בני מיעוטים שמגיעים לטיילת בת ים . </w:t>
      </w:r>
    </w:p>
    <w:p w14:paraId="0873BA0D" w14:textId="3E7D56B3" w:rsidR="00C67D8C" w:rsidRDefault="00C67D8C" w:rsidP="00604351">
      <w:pPr>
        <w:pStyle w:val="a9"/>
        <w:numPr>
          <w:ilvl w:val="0"/>
          <w:numId w:val="40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מרכז גנרציה </w:t>
      </w:r>
      <w:r>
        <w:rPr>
          <w:rFonts w:ascii="Calibri" w:eastAsia="Calibri" w:hAnsi="Calibri" w:cs="David"/>
          <w:sz w:val="28"/>
          <w:szCs w:val="28"/>
          <w:rtl/>
        </w:rPr>
        <w:t>–</w:t>
      </w:r>
      <w:r>
        <w:rPr>
          <w:rFonts w:ascii="Calibri" w:eastAsia="Calibri" w:hAnsi="Calibri" w:cs="David" w:hint="cs"/>
          <w:sz w:val="28"/>
          <w:szCs w:val="28"/>
          <w:rtl/>
        </w:rPr>
        <w:t xml:space="preserve"> טרם הסתיים </w:t>
      </w:r>
      <w:r>
        <w:rPr>
          <w:rFonts w:ascii="Calibri" w:eastAsia="Calibri" w:hAnsi="Calibri" w:cs="David"/>
          <w:sz w:val="28"/>
          <w:szCs w:val="28"/>
          <w:rtl/>
        </w:rPr>
        <w:t>–</w:t>
      </w:r>
      <w:r>
        <w:rPr>
          <w:rFonts w:ascii="Calibri" w:eastAsia="Calibri" w:hAnsi="Calibri" w:cs="David" w:hint="cs"/>
          <w:sz w:val="28"/>
          <w:szCs w:val="28"/>
          <w:rtl/>
        </w:rPr>
        <w:t xml:space="preserve"> הטיפול . </w:t>
      </w:r>
    </w:p>
    <w:p w14:paraId="6973E47F" w14:textId="1694CA05" w:rsidR="00C67D8C" w:rsidRDefault="00C67D8C" w:rsidP="00604351">
      <w:pPr>
        <w:pStyle w:val="a9"/>
        <w:numPr>
          <w:ilvl w:val="0"/>
          <w:numId w:val="40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קשר עם כוחות הבטחון ופקע"ר </w:t>
      </w:r>
      <w:r>
        <w:rPr>
          <w:rFonts w:ascii="Calibri" w:eastAsia="Calibri" w:hAnsi="Calibri" w:cs="David"/>
          <w:sz w:val="28"/>
          <w:szCs w:val="28"/>
          <w:rtl/>
        </w:rPr>
        <w:t>–</w:t>
      </w:r>
      <w:r>
        <w:rPr>
          <w:rFonts w:ascii="Calibri" w:eastAsia="Calibri" w:hAnsi="Calibri" w:cs="David" w:hint="cs"/>
          <w:sz w:val="28"/>
          <w:szCs w:val="28"/>
          <w:rtl/>
        </w:rPr>
        <w:t xml:space="preserve"> עובדים על רכש מכשירים וצריבת תדרים . </w:t>
      </w:r>
    </w:p>
    <w:p w14:paraId="6516E3E7" w14:textId="5401A214" w:rsidR="00C67D8C" w:rsidRDefault="00C67D8C" w:rsidP="00C67D8C">
      <w:pPr>
        <w:spacing w:after="200" w:line="360" w:lineRule="auto"/>
        <w:ind w:left="480"/>
        <w:jc w:val="both"/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</w:pPr>
      <w:r w:rsidRPr="00C67D8C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lastRenderedPageBreak/>
        <w:t xml:space="preserve">מנכ"ל </w:t>
      </w:r>
      <w:r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  <w:t>–</w:t>
      </w:r>
      <w:r w:rsidRPr="00C67D8C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 xml:space="preserve"> </w:t>
      </w:r>
    </w:p>
    <w:p w14:paraId="1321840B" w14:textId="378BFC9C" w:rsidR="00C67D8C" w:rsidRPr="00C67D8C" w:rsidRDefault="00C67D8C" w:rsidP="00C67D8C">
      <w:pPr>
        <w:pStyle w:val="a9"/>
        <w:numPr>
          <w:ilvl w:val="0"/>
          <w:numId w:val="41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זאת הזדמנות לבצע תרגיל בהפתעה למטה </w:t>
      </w:r>
      <w:proofErr w:type="spellStart"/>
      <w:r>
        <w:rPr>
          <w:rFonts w:ascii="Calibri" w:eastAsia="Calibri" w:hAnsi="Calibri" w:cs="David" w:hint="cs"/>
          <w:sz w:val="28"/>
          <w:szCs w:val="28"/>
          <w:rtl/>
        </w:rPr>
        <w:t>המל"ח</w:t>
      </w:r>
      <w:proofErr w:type="spellEnd"/>
      <w:r>
        <w:rPr>
          <w:rFonts w:ascii="Calibri" w:eastAsia="Calibri" w:hAnsi="Calibri" w:cs="David" w:hint="cs"/>
          <w:sz w:val="28"/>
          <w:szCs w:val="28"/>
          <w:rtl/>
        </w:rPr>
        <w:t xml:space="preserve"> . </w:t>
      </w:r>
    </w:p>
    <w:p w14:paraId="61B2B16F" w14:textId="66FE5D87" w:rsidR="00F635B7" w:rsidRPr="00C67D8C" w:rsidRDefault="00F635B7" w:rsidP="00F635B7">
      <w:p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u w:val="single"/>
          <w:rtl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      </w:t>
      </w:r>
      <w:r w:rsidR="00EF7F9B" w:rsidRPr="00C67D8C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>סיכום ראש העיר</w:t>
      </w:r>
      <w:r w:rsidR="00BB4CD9">
        <w:rPr>
          <w:rFonts w:ascii="Calibri" w:eastAsia="Calibri" w:hAnsi="Calibri" w:cs="David" w:hint="cs"/>
          <w:sz w:val="28"/>
          <w:szCs w:val="28"/>
          <w:u w:val="single"/>
          <w:rtl/>
        </w:rPr>
        <w:t>:</w:t>
      </w:r>
      <w:r w:rsidRPr="00C67D8C">
        <w:rPr>
          <w:rFonts w:ascii="Calibri" w:eastAsia="Calibri" w:hAnsi="Calibri" w:cs="David" w:hint="cs"/>
          <w:sz w:val="28"/>
          <w:szCs w:val="28"/>
          <w:u w:val="single"/>
          <w:rtl/>
        </w:rPr>
        <w:t xml:space="preserve"> </w:t>
      </w:r>
    </w:p>
    <w:p w14:paraId="3F506B42" w14:textId="7F15CACA" w:rsidR="00F635B7" w:rsidRDefault="00C67D8C" w:rsidP="00F635B7">
      <w:pPr>
        <w:pStyle w:val="a9"/>
        <w:numPr>
          <w:ilvl w:val="0"/>
          <w:numId w:val="34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נוהל מנהלים תורנים מבקש שכולם יהיו סגורים עליו . </w:t>
      </w:r>
      <w:r w:rsidR="00A81764">
        <w:rPr>
          <w:rFonts w:ascii="Calibri" w:eastAsia="Calibri" w:hAnsi="Calibri" w:cs="David" w:hint="cs"/>
          <w:sz w:val="28"/>
          <w:szCs w:val="28"/>
          <w:rtl/>
        </w:rPr>
        <w:t xml:space="preserve"> </w:t>
      </w:r>
    </w:p>
    <w:p w14:paraId="1D1A45C1" w14:textId="497E93F9" w:rsidR="00B65330" w:rsidRDefault="00C67D8C" w:rsidP="00F635B7">
      <w:pPr>
        <w:pStyle w:val="a9"/>
        <w:numPr>
          <w:ilvl w:val="0"/>
          <w:numId w:val="34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עלינו להיות מוכנים לעבור למצב של לחימה </w:t>
      </w:r>
      <w:r w:rsidR="008F410A">
        <w:rPr>
          <w:rFonts w:ascii="Calibri" w:eastAsia="Calibri" w:hAnsi="Calibri" w:cs="David" w:hint="cs"/>
          <w:sz w:val="28"/>
          <w:szCs w:val="28"/>
          <w:rtl/>
        </w:rPr>
        <w:t xml:space="preserve">מאפס למאה . </w:t>
      </w:r>
    </w:p>
    <w:p w14:paraId="17FFA395" w14:textId="3691D4D8" w:rsidR="008F410A" w:rsidRDefault="008F410A" w:rsidP="00F635B7">
      <w:pPr>
        <w:pStyle w:val="a9"/>
        <w:numPr>
          <w:ilvl w:val="0"/>
          <w:numId w:val="34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תימן </w:t>
      </w:r>
      <w:r>
        <w:rPr>
          <w:rFonts w:ascii="Calibri" w:eastAsia="Calibri" w:hAnsi="Calibri" w:cs="David"/>
          <w:sz w:val="28"/>
          <w:szCs w:val="28"/>
          <w:rtl/>
        </w:rPr>
        <w:t>–</w:t>
      </w:r>
      <w:r>
        <w:rPr>
          <w:rFonts w:ascii="Calibri" w:eastAsia="Calibri" w:hAnsi="Calibri" w:cs="David" w:hint="cs"/>
          <w:sz w:val="28"/>
          <w:szCs w:val="28"/>
          <w:rtl/>
        </w:rPr>
        <w:t xml:space="preserve"> הדגש הוא מול הקהילה , להרגיע , שגרה </w:t>
      </w:r>
      <w:proofErr w:type="spellStart"/>
      <w:r>
        <w:rPr>
          <w:rFonts w:ascii="Calibri" w:eastAsia="Calibri" w:hAnsi="Calibri" w:cs="David" w:hint="cs"/>
          <w:sz w:val="28"/>
          <w:szCs w:val="28"/>
          <w:rtl/>
        </w:rPr>
        <w:t>שגרה</w:t>
      </w:r>
      <w:proofErr w:type="spellEnd"/>
      <w:r>
        <w:rPr>
          <w:rFonts w:ascii="Calibri" w:eastAsia="Calibri" w:hAnsi="Calibri" w:cs="David" w:hint="cs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David" w:hint="cs"/>
          <w:sz w:val="28"/>
          <w:szCs w:val="28"/>
          <w:rtl/>
        </w:rPr>
        <w:t>שגרה</w:t>
      </w:r>
      <w:proofErr w:type="spellEnd"/>
      <w:r>
        <w:rPr>
          <w:rFonts w:ascii="Calibri" w:eastAsia="Calibri" w:hAnsi="Calibri" w:cs="David" w:hint="cs"/>
          <w:sz w:val="28"/>
          <w:szCs w:val="28"/>
          <w:rtl/>
        </w:rPr>
        <w:t xml:space="preserve"> ולא לשנות שום דבר .</w:t>
      </w:r>
    </w:p>
    <w:p w14:paraId="139F3BA3" w14:textId="0262092C" w:rsidR="008F410A" w:rsidRDefault="008F410A" w:rsidP="00F635B7">
      <w:pPr>
        <w:pStyle w:val="a9"/>
        <w:numPr>
          <w:ilvl w:val="0"/>
          <w:numId w:val="34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גני ילדים </w:t>
      </w:r>
      <w:r>
        <w:rPr>
          <w:rFonts w:ascii="Calibri" w:eastAsia="Calibri" w:hAnsi="Calibri" w:cs="David"/>
          <w:sz w:val="28"/>
          <w:szCs w:val="28"/>
          <w:rtl/>
        </w:rPr>
        <w:t>–</w:t>
      </w:r>
      <w:r>
        <w:rPr>
          <w:rFonts w:ascii="Calibri" w:eastAsia="Calibri" w:hAnsi="Calibri" w:cs="David" w:hint="cs"/>
          <w:sz w:val="28"/>
          <w:szCs w:val="28"/>
          <w:rtl/>
        </w:rPr>
        <w:t xml:space="preserve"> נשארו עוד 4 גנים שעובדים על מיגון . </w:t>
      </w:r>
    </w:p>
    <w:p w14:paraId="06068C91" w14:textId="29735EDB" w:rsidR="008F410A" w:rsidRDefault="008F410A" w:rsidP="00F635B7">
      <w:pPr>
        <w:pStyle w:val="a9"/>
        <w:numPr>
          <w:ilvl w:val="0"/>
          <w:numId w:val="34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פח"ע זה אירוע משמעותי ומרכזי שאנחנו צריכים להיערך נכון לעכשיו . </w:t>
      </w:r>
    </w:p>
    <w:p w14:paraId="35BABA5E" w14:textId="77223896" w:rsidR="00AD7F4F" w:rsidRDefault="00AD7F4F" w:rsidP="00F635B7">
      <w:pPr>
        <w:pStyle w:val="a9"/>
        <w:numPr>
          <w:ilvl w:val="0"/>
          <w:numId w:val="34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מודה לכולם על העשייה . </w:t>
      </w:r>
    </w:p>
    <w:p w14:paraId="7EE504E2" w14:textId="2A6E4CAD" w:rsidR="00514E21" w:rsidRPr="009810FB" w:rsidRDefault="000F0D8D" w:rsidP="000F0D8D">
      <w:p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u w:val="single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בברכה . </w:t>
      </w:r>
      <w:r w:rsidRPr="000F0D8D">
        <w:rPr>
          <w:rFonts w:ascii="Calibri" w:eastAsia="Calibri" w:hAnsi="Calibri" w:cs="David" w:hint="cs"/>
          <w:sz w:val="28"/>
          <w:szCs w:val="28"/>
          <w:rtl/>
        </w:rPr>
        <w:t xml:space="preserve"> </w:t>
      </w:r>
      <w:r w:rsidR="009810FB">
        <w:rPr>
          <w:rFonts w:ascii="Calibri" w:eastAsia="Calibri" w:hAnsi="Calibri" w:cs="David" w:hint="cs"/>
          <w:sz w:val="28"/>
          <w:szCs w:val="28"/>
          <w:rtl/>
        </w:rPr>
        <w:t xml:space="preserve"> </w:t>
      </w:r>
      <w:r w:rsidR="00514E21" w:rsidRPr="009810FB">
        <w:rPr>
          <w:rFonts w:ascii="Calibri" w:eastAsia="Calibri" w:hAnsi="Calibri" w:cs="David" w:hint="cs"/>
          <w:sz w:val="28"/>
          <w:szCs w:val="28"/>
          <w:rtl/>
        </w:rPr>
        <w:t xml:space="preserve"> </w:t>
      </w:r>
    </w:p>
    <w:p w14:paraId="6D458001" w14:textId="77777777" w:rsidR="001D1076" w:rsidRDefault="001D1076" w:rsidP="00514E21">
      <w:pPr>
        <w:pStyle w:val="a9"/>
        <w:spacing w:after="200" w:line="360" w:lineRule="auto"/>
        <w:jc w:val="both"/>
        <w:rPr>
          <w:rFonts w:ascii="Calibri" w:eastAsia="Calibri" w:hAnsi="Calibri" w:cs="David"/>
          <w:sz w:val="28"/>
          <w:szCs w:val="28"/>
          <w:u w:val="single"/>
        </w:rPr>
      </w:pPr>
    </w:p>
    <w:p w14:paraId="47D1D848" w14:textId="77777777" w:rsidR="006977AB" w:rsidRPr="006977AB" w:rsidRDefault="006977AB" w:rsidP="006977AB">
      <w:pPr>
        <w:jc w:val="right"/>
        <w:rPr>
          <w:rFonts w:cs="David"/>
          <w:b/>
          <w:bCs/>
          <w:sz w:val="28"/>
          <w:szCs w:val="28"/>
          <w:rtl/>
          <w:lang w:eastAsia="he-IL"/>
        </w:rPr>
      </w:pPr>
      <w:r w:rsidRPr="006977AB">
        <w:rPr>
          <w:rFonts w:cs="David" w:hint="cs"/>
          <w:b/>
          <w:bCs/>
          <w:sz w:val="28"/>
          <w:szCs w:val="28"/>
          <w:rtl/>
          <w:lang w:eastAsia="he-IL"/>
        </w:rPr>
        <w:t xml:space="preserve">באום יורם </w:t>
      </w:r>
      <w:r w:rsidRPr="006977AB">
        <w:rPr>
          <w:rFonts w:cs="David"/>
          <w:b/>
          <w:bCs/>
          <w:sz w:val="28"/>
          <w:szCs w:val="28"/>
          <w:rtl/>
          <w:lang w:eastAsia="he-IL"/>
        </w:rPr>
        <w:t>–</w:t>
      </w:r>
      <w:r w:rsidRPr="006977AB">
        <w:rPr>
          <w:rFonts w:cs="David" w:hint="cs"/>
          <w:b/>
          <w:bCs/>
          <w:sz w:val="28"/>
          <w:szCs w:val="28"/>
          <w:rtl/>
          <w:lang w:eastAsia="he-IL"/>
        </w:rPr>
        <w:t xml:space="preserve"> רכז מל"ח </w:t>
      </w:r>
    </w:p>
    <w:p w14:paraId="58631241" w14:textId="77777777" w:rsidR="006977AB" w:rsidRPr="006977AB" w:rsidRDefault="006977AB" w:rsidP="006977AB">
      <w:pPr>
        <w:jc w:val="right"/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b/>
          <w:bCs/>
          <w:sz w:val="28"/>
          <w:szCs w:val="28"/>
          <w:rtl/>
          <w:lang w:eastAsia="he-IL"/>
        </w:rPr>
        <w:t xml:space="preserve">עיריית                בת ים </w:t>
      </w:r>
    </w:p>
    <w:p w14:paraId="6BC0281E" w14:textId="77777777" w:rsidR="006977AB" w:rsidRPr="006977AB" w:rsidRDefault="006977AB" w:rsidP="006977AB">
      <w:pPr>
        <w:jc w:val="right"/>
        <w:rPr>
          <w:rFonts w:cs="David"/>
          <w:sz w:val="28"/>
          <w:szCs w:val="28"/>
          <w:rtl/>
          <w:lang w:eastAsia="he-IL"/>
        </w:rPr>
      </w:pPr>
    </w:p>
    <w:p w14:paraId="45D0054D" w14:textId="77777777" w:rsidR="006977AB" w:rsidRPr="006977AB" w:rsidRDefault="006977AB" w:rsidP="006977AB">
      <w:pPr>
        <w:rPr>
          <w:rFonts w:cs="David"/>
          <w:sz w:val="28"/>
          <w:szCs w:val="28"/>
          <w:rtl/>
          <w:lang w:eastAsia="he-IL"/>
        </w:rPr>
      </w:pPr>
    </w:p>
    <w:p w14:paraId="5868454B" w14:textId="77777777" w:rsidR="006977AB" w:rsidRPr="006977AB" w:rsidRDefault="006977AB" w:rsidP="006977AB">
      <w:pPr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sz w:val="28"/>
          <w:szCs w:val="28"/>
          <w:rtl/>
          <w:lang w:eastAsia="he-IL"/>
        </w:rPr>
        <w:t xml:space="preserve">תפוצה : </w:t>
      </w:r>
    </w:p>
    <w:p w14:paraId="333744C9" w14:textId="77777777" w:rsidR="006977AB" w:rsidRPr="006977AB" w:rsidRDefault="006977AB" w:rsidP="006977AB">
      <w:pPr>
        <w:rPr>
          <w:rFonts w:cs="David"/>
          <w:sz w:val="28"/>
          <w:szCs w:val="28"/>
          <w:rtl/>
          <w:lang w:eastAsia="he-IL"/>
        </w:rPr>
      </w:pPr>
    </w:p>
    <w:p w14:paraId="6A569421" w14:textId="77777777" w:rsidR="006977AB" w:rsidRPr="006977AB" w:rsidRDefault="006977AB" w:rsidP="002520A7">
      <w:pPr>
        <w:rPr>
          <w:rFonts w:cs="David"/>
          <w:b/>
          <w:bCs/>
          <w:sz w:val="28"/>
          <w:szCs w:val="28"/>
          <w:u w:val="single"/>
          <w:rtl/>
          <w:lang w:eastAsia="he-IL"/>
        </w:rPr>
      </w:pPr>
      <w:r w:rsidRPr="006977AB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 xml:space="preserve">ראש הרשות </w:t>
      </w:r>
      <w:r w:rsidRPr="006977AB">
        <w:rPr>
          <w:rFonts w:cs="David"/>
          <w:b/>
          <w:bCs/>
          <w:sz w:val="28"/>
          <w:szCs w:val="28"/>
          <w:u w:val="single"/>
          <w:rtl/>
          <w:lang w:eastAsia="he-IL"/>
        </w:rPr>
        <w:t>–</w:t>
      </w:r>
      <w:r w:rsidRPr="006977AB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 xml:space="preserve"> מר </w:t>
      </w:r>
      <w:r w:rsidR="002520A7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>צביקה ברוט</w:t>
      </w:r>
    </w:p>
    <w:p w14:paraId="6EE031B0" w14:textId="77777777" w:rsidR="006977AB" w:rsidRPr="006977AB" w:rsidRDefault="006977AB" w:rsidP="006977AB">
      <w:pPr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sz w:val="28"/>
          <w:szCs w:val="28"/>
          <w:rtl/>
          <w:lang w:eastAsia="he-IL"/>
        </w:rPr>
        <w:t xml:space="preserve">חברי וועדת מל"ח </w:t>
      </w:r>
    </w:p>
    <w:p w14:paraId="29DF18FC" w14:textId="77777777" w:rsidR="006977AB" w:rsidRPr="006977AB" w:rsidRDefault="006977AB" w:rsidP="006977AB">
      <w:pPr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sz w:val="28"/>
          <w:szCs w:val="28"/>
          <w:rtl/>
          <w:lang w:eastAsia="he-IL"/>
        </w:rPr>
        <w:t xml:space="preserve">מטה מל"ח תפעולי </w:t>
      </w:r>
    </w:p>
    <w:p w14:paraId="6ECE52B0" w14:textId="60B4CC4A" w:rsidR="006977AB" w:rsidRPr="006977AB" w:rsidRDefault="006977AB" w:rsidP="002520A7">
      <w:pPr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sz w:val="28"/>
          <w:szCs w:val="28"/>
          <w:rtl/>
          <w:lang w:eastAsia="he-IL"/>
        </w:rPr>
        <w:t xml:space="preserve">פקע"ר </w:t>
      </w:r>
      <w:r w:rsidRPr="006977AB">
        <w:rPr>
          <w:rFonts w:cs="David"/>
          <w:sz w:val="28"/>
          <w:szCs w:val="28"/>
          <w:rtl/>
          <w:lang w:eastAsia="he-IL"/>
        </w:rPr>
        <w:t>–</w:t>
      </w:r>
      <w:r w:rsidRPr="006977AB">
        <w:rPr>
          <w:rFonts w:cs="David" w:hint="cs"/>
          <w:sz w:val="28"/>
          <w:szCs w:val="28"/>
          <w:rtl/>
          <w:lang w:eastAsia="he-IL"/>
        </w:rPr>
        <w:t xml:space="preserve"> מפקד מחוז דן </w:t>
      </w:r>
      <w:r w:rsidRPr="006977AB">
        <w:rPr>
          <w:rFonts w:cs="David"/>
          <w:sz w:val="28"/>
          <w:szCs w:val="28"/>
          <w:rtl/>
          <w:lang w:eastAsia="he-IL"/>
        </w:rPr>
        <w:t>–</w:t>
      </w:r>
      <w:r w:rsidRPr="006977AB">
        <w:rPr>
          <w:rFonts w:cs="David" w:hint="cs"/>
          <w:sz w:val="28"/>
          <w:szCs w:val="28"/>
          <w:rtl/>
          <w:lang w:eastAsia="he-IL"/>
        </w:rPr>
        <w:t xml:space="preserve"> אל"מ </w:t>
      </w:r>
      <w:r w:rsidR="00295F55">
        <w:rPr>
          <w:rFonts w:cs="David" w:hint="cs"/>
          <w:sz w:val="28"/>
          <w:szCs w:val="28"/>
          <w:rtl/>
          <w:lang w:eastAsia="he-IL"/>
        </w:rPr>
        <w:t xml:space="preserve">חי רקח </w:t>
      </w:r>
      <w:r w:rsidR="002520A7">
        <w:rPr>
          <w:rFonts w:cs="David" w:hint="cs"/>
          <w:sz w:val="28"/>
          <w:szCs w:val="28"/>
          <w:rtl/>
          <w:lang w:eastAsia="he-IL"/>
        </w:rPr>
        <w:t xml:space="preserve"> </w:t>
      </w:r>
      <w:r w:rsidR="00552404">
        <w:rPr>
          <w:rFonts w:cs="David" w:hint="cs"/>
          <w:sz w:val="28"/>
          <w:szCs w:val="28"/>
          <w:rtl/>
          <w:lang w:eastAsia="he-IL"/>
        </w:rPr>
        <w:t xml:space="preserve"> </w:t>
      </w:r>
      <w:r w:rsidRPr="006977AB">
        <w:rPr>
          <w:rFonts w:cs="David" w:hint="cs"/>
          <w:sz w:val="28"/>
          <w:szCs w:val="28"/>
          <w:rtl/>
          <w:lang w:eastAsia="he-IL"/>
        </w:rPr>
        <w:t xml:space="preserve"> </w:t>
      </w:r>
    </w:p>
    <w:p w14:paraId="7C470D4A" w14:textId="30019CD8" w:rsidR="006977AB" w:rsidRPr="006977AB" w:rsidRDefault="006977AB" w:rsidP="005F5F2E">
      <w:pPr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sz w:val="28"/>
          <w:szCs w:val="28"/>
          <w:rtl/>
          <w:lang w:eastAsia="he-IL"/>
        </w:rPr>
        <w:t xml:space="preserve">מ"י </w:t>
      </w:r>
      <w:r w:rsidRPr="006977AB">
        <w:rPr>
          <w:rFonts w:cs="David"/>
          <w:sz w:val="28"/>
          <w:szCs w:val="28"/>
          <w:rtl/>
          <w:lang w:eastAsia="he-IL"/>
        </w:rPr>
        <w:t>–</w:t>
      </w:r>
      <w:r w:rsidRPr="006977AB">
        <w:rPr>
          <w:rFonts w:cs="David" w:hint="cs"/>
          <w:sz w:val="28"/>
          <w:szCs w:val="28"/>
          <w:rtl/>
          <w:lang w:eastAsia="he-IL"/>
        </w:rPr>
        <w:t xml:space="preserve"> </w:t>
      </w:r>
      <w:r w:rsidR="00295F55">
        <w:rPr>
          <w:rFonts w:cs="David" w:hint="cs"/>
          <w:sz w:val="28"/>
          <w:szCs w:val="28"/>
          <w:rtl/>
          <w:lang w:eastAsia="he-IL"/>
        </w:rPr>
        <w:t xml:space="preserve">תחנת בת ים </w:t>
      </w:r>
      <w:r w:rsidRPr="006977AB">
        <w:rPr>
          <w:rFonts w:cs="David" w:hint="cs"/>
          <w:sz w:val="28"/>
          <w:szCs w:val="28"/>
          <w:rtl/>
          <w:lang w:eastAsia="he-IL"/>
        </w:rPr>
        <w:t xml:space="preserve"> </w:t>
      </w:r>
      <w:r w:rsidRPr="006977AB">
        <w:rPr>
          <w:rFonts w:cs="David"/>
          <w:sz w:val="28"/>
          <w:szCs w:val="28"/>
          <w:rtl/>
          <w:lang w:eastAsia="he-IL"/>
        </w:rPr>
        <w:t>–</w:t>
      </w:r>
      <w:r w:rsidRPr="006977AB">
        <w:rPr>
          <w:rFonts w:cs="David" w:hint="cs"/>
          <w:sz w:val="28"/>
          <w:szCs w:val="28"/>
          <w:rtl/>
          <w:lang w:eastAsia="he-IL"/>
        </w:rPr>
        <w:t xml:space="preserve"> </w:t>
      </w:r>
      <w:proofErr w:type="spellStart"/>
      <w:r w:rsidRPr="006977AB">
        <w:rPr>
          <w:rFonts w:cs="David" w:hint="cs"/>
          <w:sz w:val="28"/>
          <w:szCs w:val="28"/>
          <w:rtl/>
          <w:lang w:eastAsia="he-IL"/>
        </w:rPr>
        <w:t>ק.אגם</w:t>
      </w:r>
      <w:proofErr w:type="spellEnd"/>
      <w:r w:rsidRPr="006977AB">
        <w:rPr>
          <w:rFonts w:cs="David" w:hint="cs"/>
          <w:sz w:val="28"/>
          <w:szCs w:val="28"/>
          <w:rtl/>
          <w:lang w:eastAsia="he-IL"/>
        </w:rPr>
        <w:t xml:space="preserve"> </w:t>
      </w:r>
    </w:p>
    <w:p w14:paraId="4CD5CAB1" w14:textId="77777777" w:rsidR="006977AB" w:rsidRPr="006977AB" w:rsidRDefault="006977AB" w:rsidP="006977AB">
      <w:pPr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sz w:val="28"/>
          <w:szCs w:val="28"/>
          <w:rtl/>
          <w:lang w:eastAsia="he-IL"/>
        </w:rPr>
        <w:t xml:space="preserve">רכזת הוועדה </w:t>
      </w:r>
      <w:r w:rsidRPr="006977AB">
        <w:rPr>
          <w:rFonts w:cs="David"/>
          <w:sz w:val="28"/>
          <w:szCs w:val="28"/>
          <w:rtl/>
          <w:lang w:eastAsia="he-IL"/>
        </w:rPr>
        <w:t>–</w:t>
      </w:r>
      <w:r w:rsidRPr="006977AB">
        <w:rPr>
          <w:rFonts w:cs="David" w:hint="cs"/>
          <w:sz w:val="28"/>
          <w:szCs w:val="28"/>
          <w:rtl/>
          <w:lang w:eastAsia="he-IL"/>
        </w:rPr>
        <w:t xml:space="preserve"> דורית מוריה </w:t>
      </w:r>
    </w:p>
    <w:p w14:paraId="40CDB70D" w14:textId="77777777" w:rsidR="006977AB" w:rsidRPr="006977AB" w:rsidRDefault="006977AB" w:rsidP="006977AB">
      <w:pPr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sz w:val="28"/>
          <w:szCs w:val="28"/>
          <w:rtl/>
          <w:lang w:eastAsia="he-IL"/>
        </w:rPr>
        <w:t xml:space="preserve">תיק מל"ח </w:t>
      </w:r>
    </w:p>
    <w:p w14:paraId="2EF443E4" w14:textId="77777777" w:rsidR="007C75EA" w:rsidRDefault="007C75EA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6FCF1C1E" w14:textId="77777777" w:rsidR="00BB4CD9" w:rsidRDefault="00BB4CD9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1C4D1044" w14:textId="77777777" w:rsidR="00BB4CD9" w:rsidRDefault="00BB4CD9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653D9E01" w14:textId="77777777" w:rsidR="00BB4CD9" w:rsidRDefault="00BB4CD9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39CEEAD2" w14:textId="77777777" w:rsidR="00BB4CD9" w:rsidRDefault="00BB4CD9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4BBA3A36" w14:textId="77777777" w:rsidR="00BB4CD9" w:rsidRDefault="00BB4CD9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447B3D55" w14:textId="77777777" w:rsidR="00BB4CD9" w:rsidRDefault="00BB4CD9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040241D4" w14:textId="77777777" w:rsidR="00BB4CD9" w:rsidRDefault="00BB4CD9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645A831D" w14:textId="77777777" w:rsidR="00BB4CD9" w:rsidRDefault="00BB4CD9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32EFC77A" w14:textId="7F64E026" w:rsidR="006977AB" w:rsidRDefault="006977AB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  <w:r w:rsidRPr="006977AB">
        <w:rPr>
          <w:rFonts w:cs="David" w:hint="cs"/>
          <w:b/>
          <w:bCs/>
          <w:sz w:val="36"/>
          <w:szCs w:val="36"/>
          <w:u w:val="single"/>
          <w:rtl/>
          <w:lang w:eastAsia="he-IL"/>
        </w:rPr>
        <w:lastRenderedPageBreak/>
        <w:t xml:space="preserve">נספח </w:t>
      </w:r>
      <w:r w:rsidR="00204C9E">
        <w:rPr>
          <w:rFonts w:cs="David" w:hint="cs"/>
          <w:b/>
          <w:bCs/>
          <w:sz w:val="36"/>
          <w:szCs w:val="36"/>
          <w:u w:val="single"/>
          <w:rtl/>
          <w:lang w:eastAsia="he-IL"/>
        </w:rPr>
        <w:t>א</w:t>
      </w:r>
      <w:r w:rsidRPr="006977AB">
        <w:rPr>
          <w:rFonts w:cs="David" w:hint="cs"/>
          <w:b/>
          <w:bCs/>
          <w:sz w:val="36"/>
          <w:szCs w:val="36"/>
          <w:u w:val="single"/>
          <w:rtl/>
          <w:lang w:eastAsia="he-IL"/>
        </w:rPr>
        <w:t xml:space="preserve">' </w:t>
      </w:r>
      <w:r w:rsidRPr="006977AB">
        <w:rPr>
          <w:rFonts w:cs="David"/>
          <w:b/>
          <w:bCs/>
          <w:sz w:val="36"/>
          <w:szCs w:val="36"/>
          <w:u w:val="single"/>
          <w:rtl/>
          <w:lang w:eastAsia="he-IL"/>
        </w:rPr>
        <w:t>–</w:t>
      </w:r>
      <w:r w:rsidRPr="006977AB">
        <w:rPr>
          <w:rFonts w:cs="David" w:hint="cs"/>
          <w:b/>
          <w:bCs/>
          <w:sz w:val="36"/>
          <w:szCs w:val="36"/>
          <w:u w:val="single"/>
          <w:rtl/>
          <w:lang w:eastAsia="he-IL"/>
        </w:rPr>
        <w:t xml:space="preserve"> רשימת משתתפים בוועדה</w:t>
      </w:r>
    </w:p>
    <w:p w14:paraId="33C4722E" w14:textId="77777777" w:rsidR="00480B39" w:rsidRPr="00480B39" w:rsidRDefault="00480B39" w:rsidP="00A70F3D">
      <w:pPr>
        <w:rPr>
          <w:rFonts w:asciiTheme="majorBidi" w:hAnsiTheme="majorBidi" w:cstheme="majorBidi"/>
          <w:b/>
          <w:bCs/>
          <w:sz w:val="36"/>
          <w:szCs w:val="36"/>
          <w:u w:val="single"/>
          <w:rtl/>
          <w:lang w:eastAsia="he-IL"/>
        </w:rPr>
      </w:pPr>
    </w:p>
    <w:p w14:paraId="125D26E8" w14:textId="77777777" w:rsidR="00A70F3D" w:rsidRDefault="00A70F3D" w:rsidP="00480B39">
      <w:pPr>
        <w:rPr>
          <w:rFonts w:asciiTheme="majorBidi" w:hAnsiTheme="majorBidi" w:cstheme="majorBidi"/>
          <w:rtl/>
        </w:rPr>
      </w:pPr>
    </w:p>
    <w:p w14:paraId="34B1C036" w14:textId="77777777" w:rsidR="00D413C4" w:rsidRPr="003261E5" w:rsidRDefault="00D413C4" w:rsidP="00D413C4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>מר צביקה ברוט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-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יו"ר הוועדה, רה"ע</w:t>
      </w:r>
    </w:p>
    <w:p w14:paraId="2227A03A" w14:textId="77777777" w:rsidR="00D413C4" w:rsidRPr="003261E5" w:rsidRDefault="00D413C4" w:rsidP="00D413C4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>מר אלי יריב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-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חבר הוועדה</w:t>
      </w:r>
    </w:p>
    <w:p w14:paraId="4C760C40" w14:textId="77777777" w:rsidR="00D413C4" w:rsidRPr="003261E5" w:rsidRDefault="00D413C4" w:rsidP="00D413C4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 xml:space="preserve">מר רני </w:t>
      </w:r>
      <w:proofErr w:type="spellStart"/>
      <w:r w:rsidRPr="003261E5">
        <w:rPr>
          <w:rFonts w:eastAsia="Calibri" w:hint="cs"/>
          <w:sz w:val="36"/>
          <w:szCs w:val="36"/>
          <w:rtl/>
        </w:rPr>
        <w:t>רוזנהיים</w:t>
      </w:r>
      <w:proofErr w:type="spellEnd"/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-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מנכ"ל העירייה</w:t>
      </w:r>
    </w:p>
    <w:p w14:paraId="69130DD6" w14:textId="77777777" w:rsidR="00D413C4" w:rsidRPr="003261E5" w:rsidRDefault="00D413C4" w:rsidP="00D413C4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>מר יעקב מור-חיים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-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עוזר רה"ע</w:t>
      </w:r>
    </w:p>
    <w:p w14:paraId="1B06C926" w14:textId="77777777" w:rsidR="00D413C4" w:rsidRDefault="00D413C4" w:rsidP="00D413C4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>מר ישי ולנסי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-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מהנדס העיר</w:t>
      </w:r>
    </w:p>
    <w:p w14:paraId="381830AA" w14:textId="2C31F3C3" w:rsidR="002236B0" w:rsidRPr="003261E5" w:rsidRDefault="002236B0" w:rsidP="00D413C4">
      <w:pPr>
        <w:rPr>
          <w:rFonts w:eastAsia="Calibri"/>
          <w:sz w:val="36"/>
          <w:szCs w:val="36"/>
          <w:rtl/>
        </w:rPr>
      </w:pPr>
      <w:r w:rsidRPr="002236B0">
        <w:rPr>
          <w:rFonts w:eastAsia="Calibri"/>
          <w:sz w:val="36"/>
          <w:szCs w:val="36"/>
          <w:rtl/>
        </w:rPr>
        <w:t xml:space="preserve">מר מרדכי </w:t>
      </w:r>
      <w:proofErr w:type="spellStart"/>
      <w:r w:rsidRPr="002236B0">
        <w:rPr>
          <w:rFonts w:eastAsia="Calibri"/>
          <w:sz w:val="36"/>
          <w:szCs w:val="36"/>
          <w:rtl/>
        </w:rPr>
        <w:t>ברשישת</w:t>
      </w:r>
      <w:proofErr w:type="spellEnd"/>
      <w:r w:rsidRPr="002236B0">
        <w:rPr>
          <w:rFonts w:eastAsia="Calibri"/>
          <w:sz w:val="36"/>
          <w:szCs w:val="36"/>
          <w:rtl/>
        </w:rPr>
        <w:tab/>
        <w:t>-</w:t>
      </w:r>
      <w:r w:rsidRPr="002236B0">
        <w:rPr>
          <w:rFonts w:eastAsia="Calibri"/>
          <w:sz w:val="36"/>
          <w:szCs w:val="36"/>
          <w:rtl/>
        </w:rPr>
        <w:tab/>
        <w:t>גזבר העירייה</w:t>
      </w:r>
    </w:p>
    <w:p w14:paraId="5FF2A181" w14:textId="77777777" w:rsidR="00D413C4" w:rsidRPr="003261E5" w:rsidRDefault="00D413C4" w:rsidP="00D413C4">
      <w:pPr>
        <w:rPr>
          <w:rFonts w:eastAsia="Calibri"/>
          <w:sz w:val="36"/>
          <w:szCs w:val="36"/>
          <w:rtl/>
        </w:rPr>
      </w:pPr>
      <w:r w:rsidRPr="003261E5">
        <w:rPr>
          <w:rFonts w:eastAsia="Calibri"/>
          <w:sz w:val="36"/>
          <w:szCs w:val="36"/>
          <w:rtl/>
        </w:rPr>
        <w:t>מר נרי רוה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/>
          <w:sz w:val="36"/>
          <w:szCs w:val="36"/>
          <w:rtl/>
        </w:rPr>
        <w:tab/>
        <w:t>-</w:t>
      </w:r>
      <w:r w:rsidRPr="003261E5">
        <w:rPr>
          <w:rFonts w:eastAsia="Calibri"/>
          <w:sz w:val="36"/>
          <w:szCs w:val="36"/>
          <w:rtl/>
        </w:rPr>
        <w:tab/>
        <w:t>סמנכ"ל שרות</w:t>
      </w:r>
    </w:p>
    <w:p w14:paraId="7A2ABD88" w14:textId="77777777" w:rsidR="00D413C4" w:rsidRPr="003261E5" w:rsidRDefault="00D413C4" w:rsidP="00D413C4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>מר יוסי נגולה</w:t>
      </w:r>
      <w:r w:rsidRPr="003261E5">
        <w:rPr>
          <w:rFonts w:eastAsia="Calibri" w:hint="cs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ab/>
        <w:t>-</w:t>
      </w:r>
      <w:r w:rsidRPr="003261E5">
        <w:rPr>
          <w:rFonts w:eastAsia="Calibri" w:hint="cs"/>
          <w:sz w:val="36"/>
          <w:szCs w:val="36"/>
          <w:rtl/>
        </w:rPr>
        <w:tab/>
        <w:t>סמנכ"ל שפ"ע</w:t>
      </w:r>
    </w:p>
    <w:p w14:paraId="1575C661" w14:textId="77777777" w:rsidR="00D413C4" w:rsidRPr="003261E5" w:rsidRDefault="00D413C4" w:rsidP="00D413C4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>גב' ליה עובדיה אגמי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-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מבקרת בכירה</w:t>
      </w:r>
    </w:p>
    <w:p w14:paraId="045F4E62" w14:textId="77777777" w:rsidR="00D413C4" w:rsidRPr="003261E5" w:rsidRDefault="00D413C4" w:rsidP="00D413C4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>עו"ד טוביה יגר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-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לשכה משפטית</w:t>
      </w:r>
    </w:p>
    <w:p w14:paraId="574EB195" w14:textId="77777777" w:rsidR="00D413C4" w:rsidRPr="003261E5" w:rsidRDefault="00D413C4" w:rsidP="00D413C4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>מר שלומי חזוני</w:t>
      </w:r>
      <w:r w:rsidRPr="003261E5">
        <w:rPr>
          <w:rFonts w:eastAsia="Calibri" w:hint="cs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ab/>
        <w:t>-</w:t>
      </w:r>
      <w:r w:rsidRPr="003261E5">
        <w:rPr>
          <w:rFonts w:eastAsia="Calibri" w:hint="cs"/>
          <w:sz w:val="36"/>
          <w:szCs w:val="36"/>
          <w:rtl/>
        </w:rPr>
        <w:tab/>
        <w:t>מנהל אגף בטחון</w:t>
      </w:r>
    </w:p>
    <w:p w14:paraId="67B24482" w14:textId="77777777" w:rsidR="00D413C4" w:rsidRPr="003261E5" w:rsidRDefault="00D413C4" w:rsidP="00D413C4">
      <w:pPr>
        <w:rPr>
          <w:rFonts w:eastAsia="Calibri"/>
          <w:sz w:val="36"/>
          <w:szCs w:val="36"/>
          <w:rtl/>
        </w:rPr>
      </w:pPr>
      <w:r w:rsidRPr="003261E5">
        <w:rPr>
          <w:rFonts w:eastAsia="Calibri"/>
          <w:sz w:val="36"/>
          <w:szCs w:val="36"/>
          <w:rtl/>
        </w:rPr>
        <w:t>גב' גאולה ישראל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/>
          <w:sz w:val="36"/>
          <w:szCs w:val="36"/>
          <w:rtl/>
        </w:rPr>
        <w:tab/>
        <w:t>-</w:t>
      </w:r>
      <w:r w:rsidRPr="003261E5">
        <w:rPr>
          <w:rFonts w:eastAsia="Calibri"/>
          <w:sz w:val="36"/>
          <w:szCs w:val="36"/>
          <w:rtl/>
        </w:rPr>
        <w:tab/>
        <w:t>מנהלת אגף רווחה</w:t>
      </w:r>
    </w:p>
    <w:p w14:paraId="3CFB24B7" w14:textId="77777777" w:rsidR="00D413C4" w:rsidRPr="003261E5" w:rsidRDefault="00D413C4" w:rsidP="00D413C4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>גב' מור קנדיטי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-</w:t>
      </w:r>
      <w:r w:rsidRPr="003261E5">
        <w:rPr>
          <w:rFonts w:eastAsia="Calibri"/>
          <w:sz w:val="36"/>
          <w:szCs w:val="36"/>
          <w:rtl/>
        </w:rPr>
        <w:tab/>
        <w:t>מנהלת מחלקת קשרי חוץ וממשל</w:t>
      </w:r>
    </w:p>
    <w:p w14:paraId="09BC5E98" w14:textId="77777777" w:rsidR="00D413C4" w:rsidRPr="003261E5" w:rsidRDefault="00D413C4" w:rsidP="00D413C4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>מר אבי נימני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-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ס. מנהל אגף תברואה</w:t>
      </w:r>
    </w:p>
    <w:p w14:paraId="14419507" w14:textId="77777777" w:rsidR="00D413C4" w:rsidRPr="003261E5" w:rsidRDefault="00D413C4" w:rsidP="00D413C4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>מר מוטי לייסט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-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מנהל מערכות מידע ומחשוב</w:t>
      </w:r>
    </w:p>
    <w:p w14:paraId="32FEEAC3" w14:textId="77777777" w:rsidR="00D413C4" w:rsidRDefault="00D413C4" w:rsidP="00D413C4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>גב' רינת גבאי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-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מנהלת פרויקטים קהילתיים חינוכיים</w:t>
      </w:r>
    </w:p>
    <w:p w14:paraId="25A86985" w14:textId="504D2455" w:rsidR="00556D23" w:rsidRPr="003261E5" w:rsidRDefault="00556D23" w:rsidP="00D413C4">
      <w:pPr>
        <w:rPr>
          <w:rFonts w:eastAsia="Calibri"/>
          <w:sz w:val="36"/>
          <w:szCs w:val="36"/>
          <w:rtl/>
        </w:rPr>
      </w:pPr>
      <w:r>
        <w:rPr>
          <w:rFonts w:eastAsia="Calibri" w:hint="cs"/>
          <w:sz w:val="36"/>
          <w:szCs w:val="36"/>
          <w:rtl/>
        </w:rPr>
        <w:t>מר אריק פרץ</w:t>
      </w:r>
      <w:r>
        <w:rPr>
          <w:rFonts w:eastAsia="Calibri"/>
          <w:sz w:val="36"/>
          <w:szCs w:val="36"/>
          <w:rtl/>
        </w:rPr>
        <w:tab/>
      </w:r>
      <w:r>
        <w:rPr>
          <w:rFonts w:eastAsia="Calibri"/>
          <w:sz w:val="36"/>
          <w:szCs w:val="36"/>
          <w:rtl/>
        </w:rPr>
        <w:tab/>
      </w:r>
      <w:r>
        <w:rPr>
          <w:rFonts w:eastAsia="Calibri" w:hint="cs"/>
          <w:sz w:val="36"/>
          <w:szCs w:val="36"/>
          <w:rtl/>
        </w:rPr>
        <w:t>-</w:t>
      </w:r>
      <w:r>
        <w:rPr>
          <w:rFonts w:eastAsia="Calibri"/>
          <w:sz w:val="36"/>
          <w:szCs w:val="36"/>
          <w:rtl/>
        </w:rPr>
        <w:tab/>
      </w:r>
      <w:r>
        <w:rPr>
          <w:rFonts w:eastAsia="Calibri" w:hint="cs"/>
          <w:sz w:val="36"/>
          <w:szCs w:val="36"/>
          <w:rtl/>
        </w:rPr>
        <w:t>תאגיד מי בת ים</w:t>
      </w:r>
    </w:p>
    <w:p w14:paraId="7880FDAC" w14:textId="77777777" w:rsidR="00D413C4" w:rsidRPr="003261E5" w:rsidRDefault="00D413C4" w:rsidP="00D413C4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>מר יורם באום</w:t>
      </w:r>
      <w:r w:rsidRPr="003261E5">
        <w:rPr>
          <w:rFonts w:eastAsia="Calibri" w:hint="cs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ab/>
        <w:t>-</w:t>
      </w:r>
      <w:r w:rsidRPr="003261E5">
        <w:rPr>
          <w:rFonts w:eastAsia="Calibri" w:hint="cs"/>
          <w:sz w:val="36"/>
          <w:szCs w:val="36"/>
          <w:rtl/>
        </w:rPr>
        <w:tab/>
        <w:t>רכז מל"ח</w:t>
      </w:r>
    </w:p>
    <w:p w14:paraId="570A6EEE" w14:textId="1DDE1F83" w:rsidR="00F70DAA" w:rsidRDefault="00F70DAA" w:rsidP="00D413C4">
      <w:pPr>
        <w:rPr>
          <w:rFonts w:eastAsia="Calibri"/>
          <w:sz w:val="36"/>
          <w:szCs w:val="36"/>
          <w:rtl/>
        </w:rPr>
      </w:pPr>
      <w:r>
        <w:rPr>
          <w:rFonts w:eastAsia="Calibri" w:hint="cs"/>
          <w:sz w:val="36"/>
          <w:szCs w:val="36"/>
          <w:rtl/>
        </w:rPr>
        <w:t>אל"מ מיקי דוד</w:t>
      </w:r>
      <w:r>
        <w:rPr>
          <w:rFonts w:eastAsia="Calibri"/>
          <w:sz w:val="36"/>
          <w:szCs w:val="36"/>
          <w:rtl/>
        </w:rPr>
        <w:tab/>
      </w:r>
      <w:r>
        <w:rPr>
          <w:rFonts w:eastAsia="Calibri"/>
          <w:sz w:val="36"/>
          <w:szCs w:val="36"/>
          <w:rtl/>
        </w:rPr>
        <w:tab/>
      </w:r>
      <w:r>
        <w:rPr>
          <w:rFonts w:eastAsia="Calibri" w:hint="cs"/>
          <w:sz w:val="36"/>
          <w:szCs w:val="36"/>
          <w:rtl/>
        </w:rPr>
        <w:t>-</w:t>
      </w:r>
      <w:r>
        <w:rPr>
          <w:rFonts w:eastAsia="Calibri"/>
          <w:sz w:val="36"/>
          <w:szCs w:val="36"/>
          <w:rtl/>
        </w:rPr>
        <w:tab/>
      </w:r>
      <w:r>
        <w:rPr>
          <w:rFonts w:eastAsia="Calibri" w:hint="cs"/>
          <w:sz w:val="36"/>
          <w:szCs w:val="36"/>
          <w:rtl/>
        </w:rPr>
        <w:t>מפקד הנפה</w:t>
      </w:r>
    </w:p>
    <w:p w14:paraId="0790B097" w14:textId="72F5B415" w:rsidR="00D413C4" w:rsidRDefault="00D413C4" w:rsidP="00D413C4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 xml:space="preserve">אל"מ אילן ארנון </w:t>
      </w:r>
      <w:r w:rsidRPr="003261E5">
        <w:rPr>
          <w:rFonts w:eastAsia="Calibri" w:hint="cs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ab/>
        <w:t xml:space="preserve">– </w:t>
      </w:r>
      <w:r w:rsidRPr="003261E5">
        <w:rPr>
          <w:rFonts w:eastAsia="Calibri" w:hint="cs"/>
          <w:sz w:val="36"/>
          <w:szCs w:val="36"/>
          <w:rtl/>
        </w:rPr>
        <w:tab/>
      </w:r>
      <w:proofErr w:type="spellStart"/>
      <w:r w:rsidRPr="003261E5">
        <w:rPr>
          <w:rFonts w:eastAsia="Calibri" w:hint="cs"/>
          <w:sz w:val="36"/>
          <w:szCs w:val="36"/>
          <w:rtl/>
        </w:rPr>
        <w:t>יקל"ר</w:t>
      </w:r>
      <w:proofErr w:type="spellEnd"/>
      <w:r w:rsidRPr="003261E5">
        <w:rPr>
          <w:rFonts w:eastAsia="Calibri" w:hint="cs"/>
          <w:sz w:val="36"/>
          <w:szCs w:val="36"/>
          <w:rtl/>
        </w:rPr>
        <w:t xml:space="preserve"> בת ים</w:t>
      </w:r>
    </w:p>
    <w:p w14:paraId="47C3449F" w14:textId="3F21864B" w:rsidR="00D413C4" w:rsidRPr="00F4130F" w:rsidRDefault="00F4130F" w:rsidP="00D413C4">
      <w:pPr>
        <w:rPr>
          <w:rFonts w:asciiTheme="majorBidi" w:hAnsiTheme="majorBidi" w:cstheme="majorBidi"/>
          <w:sz w:val="36"/>
          <w:szCs w:val="36"/>
          <w:rtl/>
        </w:rPr>
      </w:pPr>
      <w:r w:rsidRPr="00F4130F">
        <w:rPr>
          <w:rFonts w:asciiTheme="majorBidi" w:hAnsiTheme="majorBidi" w:cstheme="majorBidi" w:hint="cs"/>
          <w:sz w:val="36"/>
          <w:szCs w:val="36"/>
          <w:rtl/>
        </w:rPr>
        <w:t xml:space="preserve">מר </w:t>
      </w:r>
      <w:proofErr w:type="spellStart"/>
      <w:r w:rsidRPr="00F4130F">
        <w:rPr>
          <w:rFonts w:asciiTheme="majorBidi" w:hAnsiTheme="majorBidi" w:cstheme="majorBidi" w:hint="cs"/>
          <w:sz w:val="36"/>
          <w:szCs w:val="36"/>
          <w:rtl/>
        </w:rPr>
        <w:t>אלמאז</w:t>
      </w:r>
      <w:proofErr w:type="spellEnd"/>
      <w:r w:rsidRPr="00F4130F">
        <w:rPr>
          <w:rFonts w:asciiTheme="majorBidi" w:hAnsiTheme="majorBidi" w:cstheme="majorBidi" w:hint="cs"/>
          <w:sz w:val="36"/>
          <w:szCs w:val="36"/>
          <w:rtl/>
        </w:rPr>
        <w:t xml:space="preserve"> פיקדו</w:t>
      </w:r>
      <w:r w:rsidRPr="00F4130F">
        <w:rPr>
          <w:rFonts w:asciiTheme="majorBidi" w:hAnsiTheme="majorBidi" w:cstheme="majorBidi"/>
          <w:sz w:val="36"/>
          <w:szCs w:val="36"/>
          <w:rtl/>
        </w:rPr>
        <w:tab/>
      </w:r>
      <w:r w:rsidRPr="00F4130F">
        <w:rPr>
          <w:rFonts w:asciiTheme="majorBidi" w:hAnsiTheme="majorBidi" w:cstheme="majorBidi"/>
          <w:sz w:val="36"/>
          <w:szCs w:val="36"/>
          <w:rtl/>
        </w:rPr>
        <w:tab/>
      </w:r>
      <w:r w:rsidRPr="00F4130F">
        <w:rPr>
          <w:rFonts w:asciiTheme="majorBidi" w:hAnsiTheme="majorBidi" w:cstheme="majorBidi" w:hint="cs"/>
          <w:sz w:val="36"/>
          <w:szCs w:val="36"/>
          <w:rtl/>
        </w:rPr>
        <w:t>-</w:t>
      </w:r>
      <w:r w:rsidRPr="00F4130F">
        <w:rPr>
          <w:rFonts w:asciiTheme="majorBidi" w:hAnsiTheme="majorBidi" w:cstheme="majorBidi"/>
          <w:sz w:val="36"/>
          <w:szCs w:val="36"/>
          <w:rtl/>
        </w:rPr>
        <w:tab/>
      </w:r>
      <w:proofErr w:type="spellStart"/>
      <w:r w:rsidR="00FA076D">
        <w:rPr>
          <w:rFonts w:asciiTheme="majorBidi" w:hAnsiTheme="majorBidi" w:cstheme="majorBidi" w:hint="cs"/>
          <w:sz w:val="36"/>
          <w:szCs w:val="36"/>
          <w:rtl/>
        </w:rPr>
        <w:t>קנ"רית</w:t>
      </w:r>
      <w:proofErr w:type="spellEnd"/>
      <w:r w:rsidR="00FA076D">
        <w:rPr>
          <w:rFonts w:asciiTheme="majorBidi" w:hAnsiTheme="majorBidi" w:cstheme="majorBidi" w:hint="cs"/>
          <w:sz w:val="36"/>
          <w:szCs w:val="36"/>
          <w:rtl/>
        </w:rPr>
        <w:t xml:space="preserve"> נפת ת"א</w:t>
      </w:r>
    </w:p>
    <w:p w14:paraId="1AAA3DBE" w14:textId="77777777" w:rsidR="00A70F3D" w:rsidRPr="00A70F3D" w:rsidRDefault="00A70F3D" w:rsidP="00A70F3D">
      <w:pPr>
        <w:rPr>
          <w:rFonts w:eastAsia="Calibri"/>
        </w:rPr>
      </w:pPr>
    </w:p>
    <w:sectPr w:rsidR="00A70F3D" w:rsidRPr="00A70F3D" w:rsidSect="002451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1C080" w14:textId="77777777" w:rsidR="00962FDA" w:rsidRDefault="00962FDA" w:rsidP="00AC32C8">
      <w:r>
        <w:separator/>
      </w:r>
    </w:p>
  </w:endnote>
  <w:endnote w:type="continuationSeparator" w:id="0">
    <w:p w14:paraId="317F3DCA" w14:textId="77777777" w:rsidR="00962FDA" w:rsidRDefault="00962FDA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952CC" w14:textId="77777777" w:rsidR="008F410A" w:rsidRDefault="008F410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883373088"/>
      <w:docPartObj>
        <w:docPartGallery w:val="Page Numbers (Bottom of Page)"/>
        <w:docPartUnique/>
      </w:docPartObj>
    </w:sdtPr>
    <w:sdtEndPr>
      <w:rPr>
        <w:cs/>
      </w:rPr>
    </w:sdtEndPr>
    <w:sdtContent>
      <w:p w14:paraId="65AA7B8E" w14:textId="77777777" w:rsidR="00177226" w:rsidRDefault="00177226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7C75EA" w:rsidRPr="007C75EA">
          <w:rPr>
            <w:noProof/>
            <w:rtl/>
            <w:lang w:val="he-IL"/>
          </w:rPr>
          <w:t>5</w:t>
        </w:r>
        <w:r>
          <w:fldChar w:fldCharType="end"/>
        </w:r>
      </w:p>
    </w:sdtContent>
  </w:sdt>
  <w:p w14:paraId="5852F271" w14:textId="77777777" w:rsidR="00BF3BDA" w:rsidRPr="0077331A" w:rsidRDefault="00BF3BDA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181B3" w14:textId="77777777" w:rsidR="008F410A" w:rsidRDefault="008F41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18410" w14:textId="77777777" w:rsidR="00962FDA" w:rsidRDefault="00962FDA" w:rsidP="00AC32C8">
      <w:r>
        <w:separator/>
      </w:r>
    </w:p>
  </w:footnote>
  <w:footnote w:type="continuationSeparator" w:id="0">
    <w:p w14:paraId="4A834588" w14:textId="77777777" w:rsidR="00962FDA" w:rsidRDefault="00962FDA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2E79A" w14:textId="77777777" w:rsidR="008F410A" w:rsidRDefault="008F410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2FD2" w14:textId="77777777" w:rsidR="00BF3BDA" w:rsidRDefault="00BF3BDA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Pr="0077331A">
      <w:rPr>
        <w:b/>
        <w:bCs/>
        <w:color w:val="1F497D"/>
        <w:sz w:val="36"/>
        <w:szCs w:val="36"/>
        <w:rtl/>
      </w:rPr>
      <w:t xml:space="preserve"> </w:t>
    </w:r>
    <w:r w:rsidRPr="0077331A">
      <w:rPr>
        <w:rFonts w:hint="cs"/>
        <w:b/>
        <w:bCs/>
        <w:color w:val="1F497D"/>
        <w:sz w:val="36"/>
        <w:szCs w:val="36"/>
        <w:rtl/>
      </w:rPr>
      <w:t>בת</w:t>
    </w:r>
    <w:r w:rsidRPr="0077331A">
      <w:rPr>
        <w:b/>
        <w:bCs/>
        <w:color w:val="1F497D"/>
        <w:sz w:val="36"/>
        <w:szCs w:val="36"/>
        <w:rtl/>
      </w:rPr>
      <w:t>-</w:t>
    </w:r>
    <w:r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00484C0" w14:textId="77777777" w:rsidR="00BF3BDA" w:rsidRPr="0077331A" w:rsidRDefault="00BF3BDA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08657E2A" w14:textId="77777777" w:rsidR="00BF3BDA" w:rsidRDefault="00177226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המוניציפלי</w:t>
    </w:r>
  </w:p>
  <w:p w14:paraId="38A5BE84" w14:textId="77777777" w:rsidR="00BF3BDA" w:rsidRPr="0077331A" w:rsidRDefault="00BF3BDA" w:rsidP="000E6E9D">
    <w:pPr>
      <w:pStyle w:val="a3"/>
      <w:ind w:hanging="851"/>
      <w:rPr>
        <w:color w:val="1F497D"/>
        <w:sz w:val="36"/>
        <w:szCs w:val="36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0FB57" w14:textId="77777777" w:rsidR="008F410A" w:rsidRDefault="008F41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847"/>
    <w:multiLevelType w:val="hybridMultilevel"/>
    <w:tmpl w:val="EC3697C6"/>
    <w:lvl w:ilvl="0" w:tplc="1F241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2070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F8F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F87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C03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B837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BAF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30DC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1450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1A5446"/>
    <w:multiLevelType w:val="hybridMultilevel"/>
    <w:tmpl w:val="1C7AD8AC"/>
    <w:lvl w:ilvl="0" w:tplc="FE0E0D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EF308A"/>
    <w:multiLevelType w:val="hybridMultilevel"/>
    <w:tmpl w:val="1A4C36A8"/>
    <w:lvl w:ilvl="0" w:tplc="89F8745A"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8A5A08"/>
    <w:multiLevelType w:val="hybridMultilevel"/>
    <w:tmpl w:val="0DD4BEFA"/>
    <w:lvl w:ilvl="0" w:tplc="157A71F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06D54476"/>
    <w:multiLevelType w:val="hybridMultilevel"/>
    <w:tmpl w:val="450C6710"/>
    <w:lvl w:ilvl="0" w:tplc="8F4606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B150B7"/>
    <w:multiLevelType w:val="hybridMultilevel"/>
    <w:tmpl w:val="BFD01A04"/>
    <w:lvl w:ilvl="0" w:tplc="C916DF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D44F24"/>
    <w:multiLevelType w:val="hybridMultilevel"/>
    <w:tmpl w:val="7A2A39B6"/>
    <w:lvl w:ilvl="0" w:tplc="25A6A9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94E2712"/>
    <w:multiLevelType w:val="hybridMultilevel"/>
    <w:tmpl w:val="25989ABA"/>
    <w:lvl w:ilvl="0" w:tplc="765C21D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0A4B1CB8"/>
    <w:multiLevelType w:val="hybridMultilevel"/>
    <w:tmpl w:val="D8A49CD2"/>
    <w:lvl w:ilvl="0" w:tplc="AA60A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3C8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4A8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949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5E7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567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8E9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E0E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E85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C63627E"/>
    <w:multiLevelType w:val="hybridMultilevel"/>
    <w:tmpl w:val="BE72A3EE"/>
    <w:lvl w:ilvl="0" w:tplc="D968EA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F170647"/>
    <w:multiLevelType w:val="hybridMultilevel"/>
    <w:tmpl w:val="6450ED8A"/>
    <w:lvl w:ilvl="0" w:tplc="DDC2EF7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3A5439B"/>
    <w:multiLevelType w:val="hybridMultilevel"/>
    <w:tmpl w:val="1ABE50F6"/>
    <w:lvl w:ilvl="0" w:tplc="9CA88A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608543B"/>
    <w:multiLevelType w:val="hybridMultilevel"/>
    <w:tmpl w:val="6B3AE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2331B0"/>
    <w:multiLevelType w:val="hybridMultilevel"/>
    <w:tmpl w:val="9D7ACB80"/>
    <w:lvl w:ilvl="0" w:tplc="C5306E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CDB4171"/>
    <w:multiLevelType w:val="hybridMultilevel"/>
    <w:tmpl w:val="2AE4E984"/>
    <w:lvl w:ilvl="0" w:tplc="42DA10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FD43AC5"/>
    <w:multiLevelType w:val="hybridMultilevel"/>
    <w:tmpl w:val="38DA53A0"/>
    <w:lvl w:ilvl="0" w:tplc="CFB62B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BE06E6"/>
    <w:multiLevelType w:val="hybridMultilevel"/>
    <w:tmpl w:val="640222B2"/>
    <w:lvl w:ilvl="0" w:tplc="EA7AF7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9AC3DA1"/>
    <w:multiLevelType w:val="hybridMultilevel"/>
    <w:tmpl w:val="38FA397C"/>
    <w:lvl w:ilvl="0" w:tplc="55BA1D9C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8707A6"/>
    <w:multiLevelType w:val="hybridMultilevel"/>
    <w:tmpl w:val="14C62D08"/>
    <w:lvl w:ilvl="0" w:tplc="16A4D8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02FB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1E7A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6A9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B66F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2407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F63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FE2C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827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ED238AC"/>
    <w:multiLevelType w:val="hybridMultilevel"/>
    <w:tmpl w:val="CE1699EE"/>
    <w:lvl w:ilvl="0" w:tplc="BD0E3E50">
      <w:numFmt w:val="bullet"/>
      <w:lvlText w:val="-"/>
      <w:lvlJc w:val="left"/>
      <w:pPr>
        <w:ind w:left="144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0ED153D"/>
    <w:multiLevelType w:val="hybridMultilevel"/>
    <w:tmpl w:val="958EE8A0"/>
    <w:lvl w:ilvl="0" w:tplc="826622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4BFA7A5D"/>
    <w:multiLevelType w:val="hybridMultilevel"/>
    <w:tmpl w:val="AF88A1F6"/>
    <w:lvl w:ilvl="0" w:tplc="DF94E08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52571180"/>
    <w:multiLevelType w:val="hybridMultilevel"/>
    <w:tmpl w:val="5D4C95C6"/>
    <w:lvl w:ilvl="0" w:tplc="85B02E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2705A2C"/>
    <w:multiLevelType w:val="hybridMultilevel"/>
    <w:tmpl w:val="B4B64948"/>
    <w:lvl w:ilvl="0" w:tplc="11BE21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40E6F93"/>
    <w:multiLevelType w:val="hybridMultilevel"/>
    <w:tmpl w:val="B416303C"/>
    <w:lvl w:ilvl="0" w:tplc="7AFA28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D3E6E37"/>
    <w:multiLevelType w:val="hybridMultilevel"/>
    <w:tmpl w:val="F46A4336"/>
    <w:lvl w:ilvl="0" w:tplc="E0E0A1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143C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F61F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68B7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4A3B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46EE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5A0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08A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0A31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D6D6DD7"/>
    <w:multiLevelType w:val="hybridMultilevel"/>
    <w:tmpl w:val="4A203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DC7A16"/>
    <w:multiLevelType w:val="hybridMultilevel"/>
    <w:tmpl w:val="706EC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E1146A"/>
    <w:multiLevelType w:val="hybridMultilevel"/>
    <w:tmpl w:val="69CE7C24"/>
    <w:lvl w:ilvl="0" w:tplc="DFD8FF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7E807B8"/>
    <w:multiLevelType w:val="hybridMultilevel"/>
    <w:tmpl w:val="B34AB4DA"/>
    <w:lvl w:ilvl="0" w:tplc="741CB8B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0" w15:restartNumberingAfterBreak="0">
    <w:nsid w:val="6ED12510"/>
    <w:multiLevelType w:val="hybridMultilevel"/>
    <w:tmpl w:val="D2989F4E"/>
    <w:lvl w:ilvl="0" w:tplc="FFBEA73A"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630717"/>
    <w:multiLevelType w:val="hybridMultilevel"/>
    <w:tmpl w:val="FDC87E06"/>
    <w:lvl w:ilvl="0" w:tplc="5388DE1E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David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CE2062"/>
    <w:multiLevelType w:val="hybridMultilevel"/>
    <w:tmpl w:val="A74A712C"/>
    <w:lvl w:ilvl="0" w:tplc="B3706EFE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343333C"/>
    <w:multiLevelType w:val="hybridMultilevel"/>
    <w:tmpl w:val="52948348"/>
    <w:lvl w:ilvl="0" w:tplc="0568DF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4D439F5"/>
    <w:multiLevelType w:val="hybridMultilevel"/>
    <w:tmpl w:val="53C4F0BE"/>
    <w:lvl w:ilvl="0" w:tplc="F7E0F2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5BF037A"/>
    <w:multiLevelType w:val="hybridMultilevel"/>
    <w:tmpl w:val="A6CEAAEA"/>
    <w:lvl w:ilvl="0" w:tplc="3474B08E">
      <w:numFmt w:val="bullet"/>
      <w:lvlText w:val=""/>
      <w:lvlJc w:val="left"/>
      <w:pPr>
        <w:ind w:left="1440" w:hanging="360"/>
      </w:pPr>
      <w:rPr>
        <w:rFonts w:ascii="Symbol" w:eastAsia="Calibr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2D6E35"/>
    <w:multiLevelType w:val="hybridMultilevel"/>
    <w:tmpl w:val="37425F28"/>
    <w:lvl w:ilvl="0" w:tplc="4E5815AE"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6B30FC8"/>
    <w:multiLevelType w:val="hybridMultilevel"/>
    <w:tmpl w:val="EDF8CC2A"/>
    <w:lvl w:ilvl="0" w:tplc="758E55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7942F53"/>
    <w:multiLevelType w:val="hybridMultilevel"/>
    <w:tmpl w:val="4E0C8FA6"/>
    <w:lvl w:ilvl="0" w:tplc="03D678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7EE47D2"/>
    <w:multiLevelType w:val="hybridMultilevel"/>
    <w:tmpl w:val="72D272FA"/>
    <w:lvl w:ilvl="0" w:tplc="E5E4163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0" w15:restartNumberingAfterBreak="0">
    <w:nsid w:val="7C0C1B31"/>
    <w:multiLevelType w:val="hybridMultilevel"/>
    <w:tmpl w:val="7D0C9EBC"/>
    <w:lvl w:ilvl="0" w:tplc="D9D2C8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15085666">
    <w:abstractNumId w:val="27"/>
  </w:num>
  <w:num w:numId="2" w16cid:durableId="1598445005">
    <w:abstractNumId w:val="4"/>
  </w:num>
  <w:num w:numId="3" w16cid:durableId="1626735271">
    <w:abstractNumId w:val="0"/>
  </w:num>
  <w:num w:numId="4" w16cid:durableId="143477099">
    <w:abstractNumId w:val="5"/>
  </w:num>
  <w:num w:numId="5" w16cid:durableId="651524992">
    <w:abstractNumId w:val="8"/>
  </w:num>
  <w:num w:numId="6" w16cid:durableId="1290169242">
    <w:abstractNumId w:val="25"/>
  </w:num>
  <w:num w:numId="7" w16cid:durableId="404648039">
    <w:abstractNumId w:val="18"/>
  </w:num>
  <w:num w:numId="8" w16cid:durableId="668020145">
    <w:abstractNumId w:val="26"/>
  </w:num>
  <w:num w:numId="9" w16cid:durableId="508325899">
    <w:abstractNumId w:val="35"/>
  </w:num>
  <w:num w:numId="10" w16cid:durableId="194999083">
    <w:abstractNumId w:val="15"/>
  </w:num>
  <w:num w:numId="11" w16cid:durableId="308094672">
    <w:abstractNumId w:val="2"/>
  </w:num>
  <w:num w:numId="12" w16cid:durableId="1476988361">
    <w:abstractNumId w:val="14"/>
  </w:num>
  <w:num w:numId="13" w16cid:durableId="34544634">
    <w:abstractNumId w:val="36"/>
  </w:num>
  <w:num w:numId="14" w16cid:durableId="333805935">
    <w:abstractNumId w:val="19"/>
  </w:num>
  <w:num w:numId="15" w16cid:durableId="1149058037">
    <w:abstractNumId w:val="30"/>
  </w:num>
  <w:num w:numId="16" w16cid:durableId="223100956">
    <w:abstractNumId w:val="32"/>
  </w:num>
  <w:num w:numId="17" w16cid:durableId="268633291">
    <w:abstractNumId w:val="1"/>
  </w:num>
  <w:num w:numId="18" w16cid:durableId="637687039">
    <w:abstractNumId w:val="17"/>
  </w:num>
  <w:num w:numId="19" w16cid:durableId="529729535">
    <w:abstractNumId w:val="24"/>
  </w:num>
  <w:num w:numId="20" w16cid:durableId="1149397885">
    <w:abstractNumId w:val="13"/>
  </w:num>
  <w:num w:numId="21" w16cid:durableId="1675643953">
    <w:abstractNumId w:val="22"/>
  </w:num>
  <w:num w:numId="22" w16cid:durableId="1821313790">
    <w:abstractNumId w:val="33"/>
  </w:num>
  <w:num w:numId="23" w16cid:durableId="1361735998">
    <w:abstractNumId w:val="23"/>
  </w:num>
  <w:num w:numId="24" w16cid:durableId="210581161">
    <w:abstractNumId w:val="9"/>
  </w:num>
  <w:num w:numId="25" w16cid:durableId="275672762">
    <w:abstractNumId w:val="16"/>
  </w:num>
  <w:num w:numId="26" w16cid:durableId="517234199">
    <w:abstractNumId w:val="40"/>
  </w:num>
  <w:num w:numId="27" w16cid:durableId="1393581214">
    <w:abstractNumId w:val="28"/>
  </w:num>
  <w:num w:numId="28" w16cid:durableId="653485183">
    <w:abstractNumId w:val="31"/>
  </w:num>
  <w:num w:numId="29" w16cid:durableId="112944473">
    <w:abstractNumId w:val="38"/>
  </w:num>
  <w:num w:numId="30" w16cid:durableId="1397511151">
    <w:abstractNumId w:val="37"/>
  </w:num>
  <w:num w:numId="31" w16cid:durableId="1622104376">
    <w:abstractNumId w:val="34"/>
  </w:num>
  <w:num w:numId="32" w16cid:durableId="670178279">
    <w:abstractNumId w:val="11"/>
  </w:num>
  <w:num w:numId="33" w16cid:durableId="1871651700">
    <w:abstractNumId w:val="21"/>
  </w:num>
  <w:num w:numId="34" w16cid:durableId="1287734287">
    <w:abstractNumId w:val="20"/>
  </w:num>
  <w:num w:numId="35" w16cid:durableId="1976443488">
    <w:abstractNumId w:val="6"/>
  </w:num>
  <w:num w:numId="36" w16cid:durableId="653295160">
    <w:abstractNumId w:val="29"/>
  </w:num>
  <w:num w:numId="37" w16cid:durableId="2042583057">
    <w:abstractNumId w:val="10"/>
  </w:num>
  <w:num w:numId="38" w16cid:durableId="179245586">
    <w:abstractNumId w:val="12"/>
  </w:num>
  <w:num w:numId="39" w16cid:durableId="1799299924">
    <w:abstractNumId w:val="7"/>
  </w:num>
  <w:num w:numId="40" w16cid:durableId="705182805">
    <w:abstractNumId w:val="3"/>
  </w:num>
  <w:num w:numId="41" w16cid:durableId="21247216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7AB"/>
    <w:rsid w:val="00004929"/>
    <w:rsid w:val="00005851"/>
    <w:rsid w:val="0002508B"/>
    <w:rsid w:val="00032A41"/>
    <w:rsid w:val="00056E88"/>
    <w:rsid w:val="000743B0"/>
    <w:rsid w:val="00074718"/>
    <w:rsid w:val="0008486B"/>
    <w:rsid w:val="00086BDE"/>
    <w:rsid w:val="00092759"/>
    <w:rsid w:val="00094476"/>
    <w:rsid w:val="00094A8A"/>
    <w:rsid w:val="000A436B"/>
    <w:rsid w:val="000B249E"/>
    <w:rsid w:val="000B7151"/>
    <w:rsid w:val="000C5C42"/>
    <w:rsid w:val="000C6BDA"/>
    <w:rsid w:val="000D67FB"/>
    <w:rsid w:val="000E3D19"/>
    <w:rsid w:val="000E6E9D"/>
    <w:rsid w:val="000F0B2D"/>
    <w:rsid w:val="000F0D8D"/>
    <w:rsid w:val="000F727D"/>
    <w:rsid w:val="00110696"/>
    <w:rsid w:val="00114FE6"/>
    <w:rsid w:val="00132A11"/>
    <w:rsid w:val="00136E0D"/>
    <w:rsid w:val="00137E4A"/>
    <w:rsid w:val="0016162A"/>
    <w:rsid w:val="001648FC"/>
    <w:rsid w:val="00174DBC"/>
    <w:rsid w:val="00177226"/>
    <w:rsid w:val="00186EA9"/>
    <w:rsid w:val="001912A6"/>
    <w:rsid w:val="001933CF"/>
    <w:rsid w:val="00197F57"/>
    <w:rsid w:val="001B3DB4"/>
    <w:rsid w:val="001B51E1"/>
    <w:rsid w:val="001C2BCF"/>
    <w:rsid w:val="001D062F"/>
    <w:rsid w:val="001D1076"/>
    <w:rsid w:val="001D4E69"/>
    <w:rsid w:val="001F6887"/>
    <w:rsid w:val="00204C9E"/>
    <w:rsid w:val="00210067"/>
    <w:rsid w:val="00213FD9"/>
    <w:rsid w:val="00220D02"/>
    <w:rsid w:val="002236B0"/>
    <w:rsid w:val="00231B08"/>
    <w:rsid w:val="002331BC"/>
    <w:rsid w:val="002338F8"/>
    <w:rsid w:val="002358DE"/>
    <w:rsid w:val="0024515A"/>
    <w:rsid w:val="002520A7"/>
    <w:rsid w:val="00252BC0"/>
    <w:rsid w:val="00255C85"/>
    <w:rsid w:val="002577FE"/>
    <w:rsid w:val="00294827"/>
    <w:rsid w:val="00295F55"/>
    <w:rsid w:val="002A3A1F"/>
    <w:rsid w:val="002B69EC"/>
    <w:rsid w:val="002D1186"/>
    <w:rsid w:val="002D2A1B"/>
    <w:rsid w:val="002D7BF1"/>
    <w:rsid w:val="002F095D"/>
    <w:rsid w:val="002F523F"/>
    <w:rsid w:val="00304B92"/>
    <w:rsid w:val="00316CBF"/>
    <w:rsid w:val="00324390"/>
    <w:rsid w:val="00327FB3"/>
    <w:rsid w:val="0034094D"/>
    <w:rsid w:val="00341768"/>
    <w:rsid w:val="0034449C"/>
    <w:rsid w:val="00351FCB"/>
    <w:rsid w:val="00355702"/>
    <w:rsid w:val="00362D0A"/>
    <w:rsid w:val="003672B8"/>
    <w:rsid w:val="00371EE1"/>
    <w:rsid w:val="003731EB"/>
    <w:rsid w:val="00376C4E"/>
    <w:rsid w:val="00384059"/>
    <w:rsid w:val="003B0915"/>
    <w:rsid w:val="003B4F77"/>
    <w:rsid w:val="003B532B"/>
    <w:rsid w:val="003D2C33"/>
    <w:rsid w:val="003D2D7A"/>
    <w:rsid w:val="003D6E96"/>
    <w:rsid w:val="004011B9"/>
    <w:rsid w:val="00405832"/>
    <w:rsid w:val="004262AD"/>
    <w:rsid w:val="00470974"/>
    <w:rsid w:val="00480B39"/>
    <w:rsid w:val="0049642F"/>
    <w:rsid w:val="00497424"/>
    <w:rsid w:val="004A2D52"/>
    <w:rsid w:val="004B714C"/>
    <w:rsid w:val="004C0B34"/>
    <w:rsid w:val="004C765C"/>
    <w:rsid w:val="004C7D48"/>
    <w:rsid w:val="004D54AE"/>
    <w:rsid w:val="004E3AF5"/>
    <w:rsid w:val="004E3C89"/>
    <w:rsid w:val="004E6A63"/>
    <w:rsid w:val="004F0A05"/>
    <w:rsid w:val="004F1D40"/>
    <w:rsid w:val="00500194"/>
    <w:rsid w:val="0050046D"/>
    <w:rsid w:val="005126BE"/>
    <w:rsid w:val="005132FA"/>
    <w:rsid w:val="005142E0"/>
    <w:rsid w:val="00514641"/>
    <w:rsid w:val="00514E21"/>
    <w:rsid w:val="00515415"/>
    <w:rsid w:val="00532444"/>
    <w:rsid w:val="00532A0D"/>
    <w:rsid w:val="00532C19"/>
    <w:rsid w:val="00540652"/>
    <w:rsid w:val="0054706C"/>
    <w:rsid w:val="00552404"/>
    <w:rsid w:val="00556D23"/>
    <w:rsid w:val="0057063D"/>
    <w:rsid w:val="00577953"/>
    <w:rsid w:val="00581A5E"/>
    <w:rsid w:val="00587A7F"/>
    <w:rsid w:val="00590EA4"/>
    <w:rsid w:val="00595D15"/>
    <w:rsid w:val="005A3EDE"/>
    <w:rsid w:val="005B5C99"/>
    <w:rsid w:val="005D0651"/>
    <w:rsid w:val="005D313E"/>
    <w:rsid w:val="005D6805"/>
    <w:rsid w:val="005D7927"/>
    <w:rsid w:val="005F5F2E"/>
    <w:rsid w:val="005F6721"/>
    <w:rsid w:val="005F6CD3"/>
    <w:rsid w:val="00604351"/>
    <w:rsid w:val="00607400"/>
    <w:rsid w:val="0061068C"/>
    <w:rsid w:val="00615313"/>
    <w:rsid w:val="006177C7"/>
    <w:rsid w:val="00617FE8"/>
    <w:rsid w:val="00637D2F"/>
    <w:rsid w:val="00637DF2"/>
    <w:rsid w:val="00653345"/>
    <w:rsid w:val="00665F78"/>
    <w:rsid w:val="0067615A"/>
    <w:rsid w:val="00677AF5"/>
    <w:rsid w:val="00681DA1"/>
    <w:rsid w:val="0068499D"/>
    <w:rsid w:val="00694E17"/>
    <w:rsid w:val="006977AB"/>
    <w:rsid w:val="006A1B75"/>
    <w:rsid w:val="006B5999"/>
    <w:rsid w:val="006B6653"/>
    <w:rsid w:val="006B7394"/>
    <w:rsid w:val="006D0BA7"/>
    <w:rsid w:val="006D7E90"/>
    <w:rsid w:val="006E1A57"/>
    <w:rsid w:val="006E6714"/>
    <w:rsid w:val="00710C5D"/>
    <w:rsid w:val="00714A53"/>
    <w:rsid w:val="00716F63"/>
    <w:rsid w:val="00727225"/>
    <w:rsid w:val="007272F0"/>
    <w:rsid w:val="0073142D"/>
    <w:rsid w:val="0074051D"/>
    <w:rsid w:val="00742587"/>
    <w:rsid w:val="00743F31"/>
    <w:rsid w:val="007444C5"/>
    <w:rsid w:val="0074705C"/>
    <w:rsid w:val="0075205A"/>
    <w:rsid w:val="00767EA0"/>
    <w:rsid w:val="0077331A"/>
    <w:rsid w:val="00796AF1"/>
    <w:rsid w:val="007B08A8"/>
    <w:rsid w:val="007B45FA"/>
    <w:rsid w:val="007B526E"/>
    <w:rsid w:val="007C2387"/>
    <w:rsid w:val="007C3EFF"/>
    <w:rsid w:val="007C4ACA"/>
    <w:rsid w:val="007C75EA"/>
    <w:rsid w:val="007F6DE4"/>
    <w:rsid w:val="007F7DBF"/>
    <w:rsid w:val="0080582A"/>
    <w:rsid w:val="008109E8"/>
    <w:rsid w:val="00817629"/>
    <w:rsid w:val="00826641"/>
    <w:rsid w:val="00833D5C"/>
    <w:rsid w:val="00836161"/>
    <w:rsid w:val="00836242"/>
    <w:rsid w:val="00870B70"/>
    <w:rsid w:val="00877357"/>
    <w:rsid w:val="00880F3D"/>
    <w:rsid w:val="008908F1"/>
    <w:rsid w:val="008A1AF2"/>
    <w:rsid w:val="008A21F5"/>
    <w:rsid w:val="008A3F89"/>
    <w:rsid w:val="008B4E04"/>
    <w:rsid w:val="008C039C"/>
    <w:rsid w:val="008D172D"/>
    <w:rsid w:val="008E2088"/>
    <w:rsid w:val="008E2B2E"/>
    <w:rsid w:val="008E2DD6"/>
    <w:rsid w:val="008F0BC1"/>
    <w:rsid w:val="008F410A"/>
    <w:rsid w:val="008F5F35"/>
    <w:rsid w:val="008F7C3B"/>
    <w:rsid w:val="009006B2"/>
    <w:rsid w:val="00901583"/>
    <w:rsid w:val="00906BD3"/>
    <w:rsid w:val="00906D95"/>
    <w:rsid w:val="009125DC"/>
    <w:rsid w:val="00914DB8"/>
    <w:rsid w:val="0092232B"/>
    <w:rsid w:val="009278B9"/>
    <w:rsid w:val="00935A9B"/>
    <w:rsid w:val="009408FA"/>
    <w:rsid w:val="00941A50"/>
    <w:rsid w:val="00952A68"/>
    <w:rsid w:val="00962FDA"/>
    <w:rsid w:val="009810FB"/>
    <w:rsid w:val="009B1225"/>
    <w:rsid w:val="009B1ABD"/>
    <w:rsid w:val="009B6121"/>
    <w:rsid w:val="009C2506"/>
    <w:rsid w:val="009D2FD3"/>
    <w:rsid w:val="009E6F9E"/>
    <w:rsid w:val="009F699C"/>
    <w:rsid w:val="00A159C0"/>
    <w:rsid w:val="00A25FF2"/>
    <w:rsid w:val="00A446E5"/>
    <w:rsid w:val="00A44DBD"/>
    <w:rsid w:val="00A45E70"/>
    <w:rsid w:val="00A468E9"/>
    <w:rsid w:val="00A50847"/>
    <w:rsid w:val="00A548B1"/>
    <w:rsid w:val="00A6268F"/>
    <w:rsid w:val="00A70F3D"/>
    <w:rsid w:val="00A81764"/>
    <w:rsid w:val="00A8221B"/>
    <w:rsid w:val="00AA4E94"/>
    <w:rsid w:val="00AA6AFA"/>
    <w:rsid w:val="00AC32C8"/>
    <w:rsid w:val="00AC4BEE"/>
    <w:rsid w:val="00AC6A91"/>
    <w:rsid w:val="00AD08D4"/>
    <w:rsid w:val="00AD7F4F"/>
    <w:rsid w:val="00AE4861"/>
    <w:rsid w:val="00AE4AEC"/>
    <w:rsid w:val="00AF0DF6"/>
    <w:rsid w:val="00B00E40"/>
    <w:rsid w:val="00B02ADD"/>
    <w:rsid w:val="00B130B2"/>
    <w:rsid w:val="00B13291"/>
    <w:rsid w:val="00B176AC"/>
    <w:rsid w:val="00B210C8"/>
    <w:rsid w:val="00B2409C"/>
    <w:rsid w:val="00B278A9"/>
    <w:rsid w:val="00B31214"/>
    <w:rsid w:val="00B34F1B"/>
    <w:rsid w:val="00B35C38"/>
    <w:rsid w:val="00B459B2"/>
    <w:rsid w:val="00B533D0"/>
    <w:rsid w:val="00B53514"/>
    <w:rsid w:val="00B5421F"/>
    <w:rsid w:val="00B63EE4"/>
    <w:rsid w:val="00B64A2D"/>
    <w:rsid w:val="00B65330"/>
    <w:rsid w:val="00B65465"/>
    <w:rsid w:val="00B67836"/>
    <w:rsid w:val="00B704F3"/>
    <w:rsid w:val="00B72059"/>
    <w:rsid w:val="00B970C1"/>
    <w:rsid w:val="00BB27AE"/>
    <w:rsid w:val="00BB4CD9"/>
    <w:rsid w:val="00BD084D"/>
    <w:rsid w:val="00BD0867"/>
    <w:rsid w:val="00BD33C8"/>
    <w:rsid w:val="00BF040E"/>
    <w:rsid w:val="00BF1440"/>
    <w:rsid w:val="00BF33F5"/>
    <w:rsid w:val="00BF3BDA"/>
    <w:rsid w:val="00C079E4"/>
    <w:rsid w:val="00C121B4"/>
    <w:rsid w:val="00C12ACA"/>
    <w:rsid w:val="00C177D1"/>
    <w:rsid w:val="00C36278"/>
    <w:rsid w:val="00C371E6"/>
    <w:rsid w:val="00C62F5F"/>
    <w:rsid w:val="00C647BA"/>
    <w:rsid w:val="00C67D8C"/>
    <w:rsid w:val="00C7015B"/>
    <w:rsid w:val="00C90FA8"/>
    <w:rsid w:val="00C91C67"/>
    <w:rsid w:val="00C91FDB"/>
    <w:rsid w:val="00CA3CFC"/>
    <w:rsid w:val="00CB00AB"/>
    <w:rsid w:val="00CB46F7"/>
    <w:rsid w:val="00CB5B2E"/>
    <w:rsid w:val="00CE6EC3"/>
    <w:rsid w:val="00CF2207"/>
    <w:rsid w:val="00D264A6"/>
    <w:rsid w:val="00D413C4"/>
    <w:rsid w:val="00D52DAC"/>
    <w:rsid w:val="00D5388B"/>
    <w:rsid w:val="00D647E1"/>
    <w:rsid w:val="00D7186C"/>
    <w:rsid w:val="00D73977"/>
    <w:rsid w:val="00D91391"/>
    <w:rsid w:val="00D9292C"/>
    <w:rsid w:val="00DA0D22"/>
    <w:rsid w:val="00DC4AE2"/>
    <w:rsid w:val="00DD02E0"/>
    <w:rsid w:val="00DF6BF3"/>
    <w:rsid w:val="00E0456B"/>
    <w:rsid w:val="00E22220"/>
    <w:rsid w:val="00E40F2A"/>
    <w:rsid w:val="00E413EA"/>
    <w:rsid w:val="00E50869"/>
    <w:rsid w:val="00E53385"/>
    <w:rsid w:val="00E74BC4"/>
    <w:rsid w:val="00E84F22"/>
    <w:rsid w:val="00E86BD8"/>
    <w:rsid w:val="00E94390"/>
    <w:rsid w:val="00E957E6"/>
    <w:rsid w:val="00E959E4"/>
    <w:rsid w:val="00EA0037"/>
    <w:rsid w:val="00EB0B42"/>
    <w:rsid w:val="00EB24E2"/>
    <w:rsid w:val="00EB275C"/>
    <w:rsid w:val="00EB3C4E"/>
    <w:rsid w:val="00EF2601"/>
    <w:rsid w:val="00EF3FE4"/>
    <w:rsid w:val="00EF6FCE"/>
    <w:rsid w:val="00EF7F9B"/>
    <w:rsid w:val="00F11D24"/>
    <w:rsid w:val="00F21EF7"/>
    <w:rsid w:val="00F4130F"/>
    <w:rsid w:val="00F43F45"/>
    <w:rsid w:val="00F635B7"/>
    <w:rsid w:val="00F70DAA"/>
    <w:rsid w:val="00F8666C"/>
    <w:rsid w:val="00FA076D"/>
    <w:rsid w:val="00FA42FE"/>
    <w:rsid w:val="00FB7FBA"/>
    <w:rsid w:val="00FC0E40"/>
    <w:rsid w:val="00FD10A0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2A4FB5"/>
  <w15:docId w15:val="{C90E0F76-F9B9-4DE8-8DBE-11D1EA73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52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4031">
          <w:marLeft w:val="0"/>
          <w:marRight w:val="547"/>
          <w:marTop w:val="259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97902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9797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3129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3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5806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7824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4185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3823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7946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3574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2699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4667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0082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B06A86EA2268745A376D0205EF2F553" ma:contentTypeVersion="11" ma:contentTypeDescription="צור מסמך חדש." ma:contentTypeScope="" ma:versionID="bbdc9dc620fceb6f94c891a44a66495d">
  <xsd:schema xmlns:xsd="http://www.w3.org/2001/XMLSchema" xmlns:xs="http://www.w3.org/2001/XMLSchema" xmlns:p="http://schemas.microsoft.com/office/2006/metadata/properties" xmlns:ns2="988b3bf5-9457-4be1-8a88-4bde119283a5" xmlns:ns3="5154934d-1c6a-4c92-afc1-765caf070e39" targetNamespace="http://schemas.microsoft.com/office/2006/metadata/properties" ma:root="true" ma:fieldsID="4f5c5e07b88b016d8ab382794c99ba6f" ns2:_="" ns3:_="">
    <xsd:import namespace="988b3bf5-9457-4be1-8a88-4bde119283a5"/>
    <xsd:import namespace="5154934d-1c6a-4c92-afc1-765caf070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b3bf5-9457-4be1-8a88-4bde11928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תגיות תמונה" ma:readOnly="false" ma:fieldId="{5cf76f15-5ced-4ddc-b409-7134ff3c332f}" ma:taxonomyMulti="true" ma:sspId="5b771cc7-d80c-4281-9a64-32f9c371a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4934d-1c6a-4c92-afc1-765caf070e3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d718444-75eb-4878-b2c2-25570bf314a5}" ma:internalName="TaxCatchAll" ma:showField="CatchAllData" ma:web="5154934d-1c6a-4c92-afc1-765caf070e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54934d-1c6a-4c92-afc1-765caf070e39" xsi:nil="true"/>
    <lcf76f155ced4ddcb4097134ff3c332f xmlns="988b3bf5-9457-4be1-8a88-4bde119283a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48AACB-9A51-4CB0-B692-97E50C3AFD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E36E2B-732D-4DF0-A581-B951E1ADBDD0}"/>
</file>

<file path=customXml/itemProps3.xml><?xml version="1.0" encoding="utf-8"?>
<ds:datastoreItem xmlns:ds="http://schemas.openxmlformats.org/officeDocument/2006/customXml" ds:itemID="{3CA7201D-750E-41BD-8FD7-83D526CE2AD6}"/>
</file>

<file path=customXml/itemProps4.xml><?xml version="1.0" encoding="utf-8"?>
<ds:datastoreItem xmlns:ds="http://schemas.openxmlformats.org/officeDocument/2006/customXml" ds:itemID="{3497D230-1578-4E44-9C19-AB80DE2DC0D1}"/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0</TotalTime>
  <Pages>4</Pages>
  <Words>567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סינדקי אדיס</cp:lastModifiedBy>
  <cp:revision>2</cp:revision>
  <dcterms:created xsi:type="dcterms:W3CDTF">2025-08-27T12:40:00Z</dcterms:created>
  <dcterms:modified xsi:type="dcterms:W3CDTF">2025-08-27T12:40:00Z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0x0101003B06A86EA2268745A376D0205EF2F553</vt:lpwstr>
  </property>
</Properties>
</file>