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0992D421" w14:textId="242DD546" w:rsidR="0027334E" w:rsidRDefault="0027334E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‏ב</w:t>
      </w:r>
      <w:r>
        <w:rPr>
          <w:noProof/>
          <w:sz w:val="28"/>
          <w:szCs w:val="28"/>
          <w:rtl/>
        </w:rPr>
        <w:t xml:space="preserve">' אלול, </w:t>
      </w:r>
      <w:r>
        <w:rPr>
          <w:rFonts w:hint="cs"/>
          <w:noProof/>
          <w:sz w:val="28"/>
          <w:szCs w:val="28"/>
          <w:rtl/>
        </w:rPr>
        <w:t xml:space="preserve">   </w:t>
      </w:r>
      <w:r>
        <w:rPr>
          <w:noProof/>
          <w:sz w:val="28"/>
          <w:szCs w:val="28"/>
          <w:rtl/>
        </w:rPr>
        <w:t>תשפ"ה</w:t>
      </w:r>
    </w:p>
    <w:p w14:paraId="5FDAD177" w14:textId="77777777" w:rsidR="0027334E" w:rsidRDefault="0027334E" w:rsidP="0027334E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26 אוגוסט, 2025</w:t>
      </w:r>
    </w:p>
    <w:p w14:paraId="41828EE1" w14:textId="72BD3658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47BAA439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7334E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40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27334E">
        <w:rPr>
          <w:rFonts w:hint="cs"/>
          <w:noProof/>
          <w:sz w:val="30"/>
          <w:szCs w:val="30"/>
          <w:rtl/>
        </w:rPr>
        <w:t>ה</w:t>
      </w:r>
      <w:r>
        <w:rPr>
          <w:rFonts w:hint="cs"/>
          <w:noProof/>
          <w:sz w:val="30"/>
          <w:szCs w:val="30"/>
          <w:rtl/>
        </w:rPr>
        <w:t>',</w:t>
      </w:r>
    </w:p>
    <w:p w14:paraId="3A685311" w14:textId="77777777" w:rsidR="008754BF" w:rsidRDefault="008754BF" w:rsidP="00C300E3">
      <w:pPr>
        <w:rPr>
          <w:noProof/>
          <w:sz w:val="30"/>
          <w:szCs w:val="30"/>
          <w:rtl/>
        </w:rPr>
      </w:pPr>
    </w:p>
    <w:p w14:paraId="250EE992" w14:textId="396A3462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בתאריך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28</w:t>
      </w:r>
      <w:r w:rsidR="000534F5">
        <w:rPr>
          <w:rFonts w:hint="cs"/>
          <w:b/>
          <w:bCs/>
          <w:noProof/>
          <w:sz w:val="30"/>
          <w:szCs w:val="30"/>
          <w:u w:val="single"/>
          <w:rtl/>
        </w:rPr>
        <w:t>.8</w:t>
      </w:r>
      <w:r w:rsidR="00F67B06">
        <w:rPr>
          <w:rFonts w:hint="cs"/>
          <w:b/>
          <w:bCs/>
          <w:noProof/>
          <w:sz w:val="30"/>
          <w:szCs w:val="30"/>
          <w:u w:val="single"/>
          <w:rtl/>
        </w:rPr>
        <w:t>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5A2978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0,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723F6A37" w14:textId="77777777" w:rsidR="00C5037D" w:rsidRDefault="00C5037D" w:rsidP="00C5037D">
      <w:pPr>
        <w:spacing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</w:rPr>
      </w:pPr>
    </w:p>
    <w:p w14:paraId="05DAA822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 w:rsidRPr="002D188F">
        <w:rPr>
          <w:rFonts w:asciiTheme="majorBidi" w:hAnsiTheme="majorBidi" w:cstheme="majorBidi" w:hint="cs"/>
          <w:noProof/>
          <w:sz w:val="26"/>
          <w:szCs w:val="26"/>
          <w:rtl/>
        </w:rPr>
        <w:t>תקציבים בלתי רגילים.</w:t>
      </w:r>
    </w:p>
    <w:p w14:paraId="3070E669" w14:textId="77777777" w:rsidR="00C5037D" w:rsidRPr="00F23F73" w:rsidRDefault="00C5037D" w:rsidP="00C5037D">
      <w:pPr>
        <w:pStyle w:val="a9"/>
        <w:numPr>
          <w:ilvl w:val="0"/>
          <w:numId w:val="16"/>
        </w:numPr>
        <w:rPr>
          <w:rFonts w:asciiTheme="majorBidi" w:hAnsiTheme="majorBidi" w:cstheme="majorBidi"/>
          <w:noProof/>
          <w:sz w:val="26"/>
          <w:szCs w:val="26"/>
          <w:rtl/>
        </w:rPr>
      </w:pPr>
      <w:r w:rsidRPr="00F23F73">
        <w:rPr>
          <w:rFonts w:asciiTheme="majorBidi" w:hAnsiTheme="majorBidi"/>
          <w:noProof/>
          <w:sz w:val="26"/>
          <w:szCs w:val="26"/>
          <w:rtl/>
        </w:rPr>
        <w:t>דוחות כספיים מבוקרים ליום 31.12.24</w:t>
      </w:r>
    </w:p>
    <w:p w14:paraId="76441D9D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 w:rsidRPr="002D188F">
        <w:rPr>
          <w:rFonts w:asciiTheme="majorBidi" w:hAnsiTheme="majorBidi" w:cstheme="majorBidi" w:hint="cs"/>
          <w:noProof/>
          <w:sz w:val="26"/>
          <w:szCs w:val="26"/>
          <w:rtl/>
        </w:rPr>
        <w:t>כתב מינוי והסמכה למפקחים.</w:t>
      </w:r>
    </w:p>
    <w:p w14:paraId="2E30F736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</w:rPr>
        <w:t>אישור פרוטוקול ועדת הנחות.</w:t>
      </w:r>
    </w:p>
    <w:p w14:paraId="2788B11B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</w:rPr>
        <w:t>אישור פרוטוקול ועדת שמות.</w:t>
      </w:r>
    </w:p>
    <w:p w14:paraId="41FF0E28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</w:rPr>
        <w:t>בקשה להארכת שרות.</w:t>
      </w:r>
    </w:p>
    <w:p w14:paraId="738A47F6" w14:textId="74AB260F" w:rsidR="009248FB" w:rsidRPr="00A6665B" w:rsidRDefault="00C5037D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  <w:rtl/>
        </w:rPr>
      </w:pPr>
      <w:r w:rsidRPr="00A6665B">
        <w:rPr>
          <w:rFonts w:asciiTheme="majorBidi" w:hAnsiTheme="majorBidi" w:cstheme="majorBidi" w:hint="cs"/>
          <w:noProof/>
          <w:sz w:val="26"/>
          <w:szCs w:val="26"/>
          <w:rtl/>
        </w:rPr>
        <w:t>שונות</w:t>
      </w:r>
      <w:r w:rsidR="00A6665B">
        <w:rPr>
          <w:rFonts w:asciiTheme="majorBidi" w:hAnsiTheme="majorBidi" w:cstheme="majorBidi" w:hint="cs"/>
          <w:noProof/>
          <w:sz w:val="26"/>
          <w:szCs w:val="26"/>
          <w:rtl/>
        </w:rPr>
        <w:t>.</w:t>
      </w:r>
    </w:p>
    <w:p w14:paraId="296A6125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3E84F62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83D1CA6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7721480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09F212E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359F2F9B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5C31FAB2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10717AFF" w14:textId="77777777" w:rsidR="0027334E" w:rsidRDefault="0027334E" w:rsidP="00400862">
      <w:pPr>
        <w:rPr>
          <w:noProof/>
          <w:sz w:val="28"/>
          <w:szCs w:val="28"/>
          <w:rtl/>
        </w:rPr>
      </w:pPr>
    </w:p>
    <w:p w14:paraId="404923C9" w14:textId="77777777" w:rsidR="0027334E" w:rsidRDefault="0027334E" w:rsidP="00400862">
      <w:pPr>
        <w:rPr>
          <w:noProof/>
          <w:sz w:val="28"/>
          <w:szCs w:val="28"/>
          <w:rtl/>
        </w:rPr>
      </w:pPr>
    </w:p>
    <w:p w14:paraId="716A0ABE" w14:textId="38198B08" w:rsidR="0027334E" w:rsidRDefault="0027334E" w:rsidP="00400862">
      <w:pPr>
        <w:rPr>
          <w:noProof/>
          <w:sz w:val="28"/>
          <w:szCs w:val="28"/>
          <w:rtl/>
        </w:rPr>
      </w:pPr>
    </w:p>
    <w:p w14:paraId="6DB1C6F4" w14:textId="42568769" w:rsidR="0027334E" w:rsidRDefault="0027334E" w:rsidP="00400862">
      <w:pPr>
        <w:rPr>
          <w:noProof/>
          <w:sz w:val="28"/>
          <w:szCs w:val="28"/>
          <w:rtl/>
        </w:rPr>
      </w:pPr>
    </w:p>
    <w:p w14:paraId="6C68CECE" w14:textId="1CB2F083" w:rsidR="0027334E" w:rsidRDefault="0027334E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0B9CDE09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 descr="סמל העיריי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1" descr="סמל העיריי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1BFEB884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default" r:id="rId10"/>
      <w:footerReference w:type="default" r:id="rId11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B5E0" w14:textId="77777777" w:rsidR="00871FDB" w:rsidRDefault="00871FDB" w:rsidP="00AC32C8">
      <w:r>
        <w:separator/>
      </w:r>
    </w:p>
  </w:endnote>
  <w:endnote w:type="continuationSeparator" w:id="0">
    <w:p w14:paraId="60062ED4" w14:textId="77777777" w:rsidR="00871FDB" w:rsidRDefault="00871FD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E900" w14:textId="77777777" w:rsidR="00871FDB" w:rsidRDefault="00871FDB" w:rsidP="00AC32C8">
      <w:r>
        <w:separator/>
      </w:r>
    </w:p>
  </w:footnote>
  <w:footnote w:type="continuationSeparator" w:id="0">
    <w:p w14:paraId="5FA59F09" w14:textId="77777777" w:rsidR="00871FDB" w:rsidRDefault="00871FD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642F5471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לוגו העירייה: &quot; משהו טוב קורה בבת ים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תמונה 15" descr="לוגו העירייה: &quot; משהו טוב קורה בבת ים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14C9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53018"/>
    <w:rsid w:val="000534F5"/>
    <w:rsid w:val="00054385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3A1A"/>
    <w:rsid w:val="000F4BAB"/>
    <w:rsid w:val="0010176D"/>
    <w:rsid w:val="00101966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B4D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0810"/>
    <w:rsid w:val="0026182F"/>
    <w:rsid w:val="00266CE3"/>
    <w:rsid w:val="00271A2D"/>
    <w:rsid w:val="002722EE"/>
    <w:rsid w:val="0027334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06A4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21D8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2E31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A2978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2E6E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1FDB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101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2829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037D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B06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B06A86EA2268745A376D0205EF2F553" ma:contentTypeVersion="11" ma:contentTypeDescription="צור מסמך חדש." ma:contentTypeScope="" ma:versionID="bbdc9dc620fceb6f94c891a44a66495d">
  <xsd:schema xmlns:xsd="http://www.w3.org/2001/XMLSchema" xmlns:xs="http://www.w3.org/2001/XMLSchema" xmlns:p="http://schemas.microsoft.com/office/2006/metadata/properties" xmlns:ns2="988b3bf5-9457-4be1-8a88-4bde119283a5" xmlns:ns3="5154934d-1c6a-4c92-afc1-765caf070e39" targetNamespace="http://schemas.microsoft.com/office/2006/metadata/properties" ma:root="true" ma:fieldsID="4f5c5e07b88b016d8ab382794c99ba6f" ns2:_="" ns3:_="">
    <xsd:import namespace="988b3bf5-9457-4be1-8a88-4bde119283a5"/>
    <xsd:import namespace="5154934d-1c6a-4c92-afc1-765caf070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b3bf5-9457-4be1-8a88-4bde1192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5b771cc7-d80c-4281-9a64-32f9c371a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4934d-1c6a-4c92-afc1-765caf070e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718444-75eb-4878-b2c2-25570bf314a5}" ma:internalName="TaxCatchAll" ma:showField="CatchAllData" ma:web="5154934d-1c6a-4c92-afc1-765caf070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4934d-1c6a-4c92-afc1-765caf070e39" xsi:nil="true"/>
    <lcf76f155ced4ddcb4097134ff3c332f xmlns="988b3bf5-9457-4be1-8a88-4bde11928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2155E2-DA21-4C86-BDB2-B52EE66A5A31}"/>
</file>

<file path=customXml/itemProps3.xml><?xml version="1.0" encoding="utf-8"?>
<ds:datastoreItem xmlns:ds="http://schemas.openxmlformats.org/officeDocument/2006/customXml" ds:itemID="{AB0C7046-4735-441E-8A67-401A5860ABAF}"/>
</file>

<file path=customXml/itemProps4.xml><?xml version="1.0" encoding="utf-8"?>
<ds:datastoreItem xmlns:ds="http://schemas.openxmlformats.org/officeDocument/2006/customXml" ds:itemID="{761DF62F-C948-4234-BF28-0B359AC11194}"/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0</TotalTime>
  <Pages>1</Pages>
  <Words>104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סינדקי אדיס</cp:lastModifiedBy>
  <cp:revision>2</cp:revision>
  <cp:lastPrinted>2025-08-26T07:16:00Z</cp:lastPrinted>
  <dcterms:created xsi:type="dcterms:W3CDTF">2025-08-27T12:03:00Z</dcterms:created>
  <dcterms:modified xsi:type="dcterms:W3CDTF">2025-08-27T12:03:00Z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0x0101003B06A86EA2268745A376D0205EF2F553</vt:lpwstr>
  </property>
</Properties>
</file>