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8514" w14:textId="58F87A64" w:rsidR="000E7759" w:rsidRPr="000E7759" w:rsidRDefault="000E7759" w:rsidP="000E7759">
      <w:pPr>
        <w:ind w:left="-1418"/>
        <w:rPr>
          <w:rtl/>
        </w:rPr>
      </w:pPr>
      <w:r>
        <w:rPr>
          <w:noProof/>
        </w:rPr>
        <w:drawing>
          <wp:inline distT="0" distB="0" distL="0" distR="0" wp14:anchorId="4F7C3787" wp14:editId="4455D8DC">
            <wp:extent cx="241300" cy="241300"/>
            <wp:effectExtent l="0" t="0" r="6350" b="6350"/>
            <wp:docPr id="96183668" name="תמונה 1" descr="&#10;        This document is now being made accessible by AccessibleDocs.ai by Group107, according to PDF/UA-1 standards.&#10;        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83668" name="תמונה 1" descr="&#10;        This document is now being made accessible by AccessibleDocs.ai by Group107, according to PDF/UA-1 standards.&#10;        ">
                      <a:hlinkClick r:id="rId8"/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55C3" w14:textId="4929A27F" w:rsidR="00814308" w:rsidRDefault="00814308" w:rsidP="00042B15">
      <w:pPr>
        <w:pStyle w:val="a3"/>
        <w:spacing w:before="200"/>
        <w:ind w:left="-851"/>
        <w:rPr>
          <w:b/>
          <w:bCs/>
          <w:color w:val="1F497D"/>
          <w:sz w:val="36"/>
          <w:szCs w:val="36"/>
          <w:rtl/>
        </w:rPr>
      </w:pPr>
      <w:r w:rsidRPr="0045162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30F12F6" wp14:editId="6EADF14D">
            <wp:simplePos x="0" y="0"/>
            <wp:positionH relativeFrom="column">
              <wp:posOffset>-276470</wp:posOffset>
            </wp:positionH>
            <wp:positionV relativeFrom="paragraph">
              <wp:posOffset>-353085</wp:posOffset>
            </wp:positionV>
            <wp:extent cx="1079500" cy="1527552"/>
            <wp:effectExtent l="0" t="0" r="6350" b="0"/>
            <wp:wrapNone/>
            <wp:docPr id="15" name="תמונה 15" descr="משהו טוב קורא בבת י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תמונה 15" descr="משהו טוב קורא בבת ים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52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31A">
        <w:rPr>
          <w:rFonts w:hint="cs"/>
          <w:b/>
          <w:bCs/>
          <w:color w:val="1F497D"/>
          <w:sz w:val="36"/>
          <w:szCs w:val="36"/>
          <w:rtl/>
        </w:rPr>
        <w:t>עיריית</w:t>
      </w:r>
      <w:r w:rsidRPr="0077331A">
        <w:rPr>
          <w:b/>
          <w:bCs/>
          <w:color w:val="1F497D"/>
          <w:sz w:val="36"/>
          <w:szCs w:val="36"/>
          <w:rtl/>
        </w:rPr>
        <w:t xml:space="preserve"> </w:t>
      </w:r>
      <w:r w:rsidRPr="0077331A">
        <w:rPr>
          <w:rFonts w:hint="cs"/>
          <w:b/>
          <w:bCs/>
          <w:color w:val="1F497D"/>
          <w:sz w:val="36"/>
          <w:szCs w:val="36"/>
          <w:rtl/>
        </w:rPr>
        <w:t>בת</w:t>
      </w:r>
      <w:r w:rsidRPr="0077331A">
        <w:rPr>
          <w:b/>
          <w:bCs/>
          <w:color w:val="1F497D"/>
          <w:sz w:val="36"/>
          <w:szCs w:val="36"/>
          <w:rtl/>
        </w:rPr>
        <w:t>-</w:t>
      </w:r>
      <w:r w:rsidRPr="0077331A">
        <w:rPr>
          <w:rFonts w:hint="cs"/>
          <w:b/>
          <w:bCs/>
          <w:color w:val="1F497D"/>
          <w:sz w:val="36"/>
          <w:szCs w:val="36"/>
          <w:rtl/>
        </w:rPr>
        <w:t>ים</w:t>
      </w:r>
    </w:p>
    <w:p w14:paraId="209BFE52" w14:textId="73CA4673" w:rsidR="00814308" w:rsidRPr="0077331A" w:rsidRDefault="00814308" w:rsidP="004E7A1F">
      <w:pPr>
        <w:pStyle w:val="a3"/>
        <w:spacing w:before="100" w:beforeAutospacing="1"/>
        <w:ind w:hanging="851"/>
        <w:contextualSpacing/>
        <w:rPr>
          <w:color w:val="1F497D"/>
          <w:rtl/>
        </w:rPr>
      </w:pPr>
      <w:r w:rsidRPr="0077331A">
        <w:rPr>
          <w:color w:val="1F497D"/>
          <w:rtl/>
        </w:rPr>
        <w:t>...............................................................................................................................................</w:t>
      </w:r>
      <w:r w:rsidRPr="0077331A">
        <w:rPr>
          <w:noProof/>
          <w:color w:val="1F497D"/>
        </w:rPr>
        <w:t xml:space="preserve"> </w:t>
      </w:r>
    </w:p>
    <w:p w14:paraId="1B785985" w14:textId="224F9546" w:rsidR="00814308" w:rsidRDefault="00814308" w:rsidP="00814308">
      <w:pPr>
        <w:pStyle w:val="a3"/>
        <w:ind w:hanging="851"/>
        <w:rPr>
          <w:color w:val="1F497D"/>
          <w:sz w:val="36"/>
          <w:szCs w:val="36"/>
          <w:rtl/>
        </w:rPr>
      </w:pPr>
      <w:r>
        <w:rPr>
          <w:rFonts w:hint="cs"/>
          <w:color w:val="1F497D"/>
          <w:sz w:val="36"/>
          <w:szCs w:val="36"/>
          <w:rtl/>
        </w:rPr>
        <w:t>האגף המוניציפלי</w:t>
      </w:r>
    </w:p>
    <w:p w14:paraId="3DAEC419" w14:textId="6A90F011" w:rsidR="000F729B" w:rsidRPr="000F729B" w:rsidRDefault="00630064" w:rsidP="00B97E79">
      <w:pPr>
        <w:spacing w:before="934"/>
        <w:jc w:val="center"/>
        <w:outlineLvl w:val="0"/>
        <w:rPr>
          <w:b/>
          <w:bCs/>
          <w:sz w:val="28"/>
          <w:szCs w:val="28"/>
          <w:u w:val="single"/>
          <w:rtl/>
        </w:rPr>
      </w:pPr>
      <w:proofErr w:type="spellStart"/>
      <w:r w:rsidRPr="000F729B">
        <w:rPr>
          <w:rFonts w:hint="cs"/>
          <w:b/>
          <w:bCs/>
          <w:sz w:val="28"/>
          <w:szCs w:val="28"/>
          <w:u w:val="single"/>
          <w:rtl/>
        </w:rPr>
        <w:t>פרוטקול</w:t>
      </w:r>
      <w:proofErr w:type="spellEnd"/>
      <w:r w:rsidR="00D907EE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D907EE">
        <w:rPr>
          <w:rFonts w:hint="cs"/>
          <w:b/>
          <w:bCs/>
          <w:sz w:val="28"/>
          <w:szCs w:val="28"/>
          <w:u w:val="single"/>
          <w:rtl/>
        </w:rPr>
        <w:t>3.25</w:t>
      </w:r>
      <w:r w:rsidR="000E35B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מישיבת </w:t>
      </w:r>
      <w:r w:rsidR="00806D70">
        <w:rPr>
          <w:rFonts w:hint="cs"/>
          <w:b/>
          <w:bCs/>
          <w:sz w:val="28"/>
          <w:szCs w:val="28"/>
          <w:u w:val="single"/>
          <w:rtl/>
        </w:rPr>
        <w:t>ועדת בטחון עירוני</w:t>
      </w:r>
    </w:p>
    <w:p w14:paraId="74A5B76A" w14:textId="3BC8CADE" w:rsidR="000F729B" w:rsidRPr="000F729B" w:rsidRDefault="00630064" w:rsidP="009A19AE">
      <w:pPr>
        <w:spacing w:before="329"/>
        <w:jc w:val="center"/>
        <w:rPr>
          <w:b/>
          <w:bCs/>
          <w:sz w:val="28"/>
          <w:szCs w:val="28"/>
          <w:u w:val="single"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 xml:space="preserve"> מישיבה שהתקיימה ביום </w:t>
      </w:r>
      <w:r w:rsidR="00B950F6">
        <w:rPr>
          <w:rFonts w:hint="cs"/>
          <w:b/>
          <w:bCs/>
          <w:sz w:val="28"/>
          <w:szCs w:val="28"/>
          <w:u w:val="single"/>
          <w:rtl/>
        </w:rPr>
        <w:t xml:space="preserve">13.7.25 </w:t>
      </w:r>
      <w:r w:rsidR="007F5178">
        <w:rPr>
          <w:rFonts w:hint="cs"/>
          <w:b/>
          <w:bCs/>
          <w:sz w:val="28"/>
          <w:szCs w:val="28"/>
          <w:u w:val="single"/>
          <w:rtl/>
        </w:rPr>
        <w:t>באמצעות תוכנת הזום</w:t>
      </w:r>
      <w:r w:rsidR="00C764A4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14:paraId="147A5087" w14:textId="77777777" w:rsidR="000F729B" w:rsidRDefault="00630064" w:rsidP="000F729B">
      <w:pPr>
        <w:spacing w:before="981"/>
        <w:rPr>
          <w:sz w:val="28"/>
          <w:szCs w:val="28"/>
          <w:rtl/>
        </w:rPr>
      </w:pPr>
      <w:r w:rsidRPr="000F729B">
        <w:rPr>
          <w:rFonts w:hint="cs"/>
          <w:b/>
          <w:bCs/>
          <w:sz w:val="28"/>
          <w:szCs w:val="28"/>
          <w:u w:val="single"/>
          <w:rtl/>
        </w:rPr>
        <w:t>נוכחים ה"ה</w:t>
      </w:r>
      <w:r w:rsidRPr="000F729B">
        <w:rPr>
          <w:rFonts w:hint="cs"/>
          <w:sz w:val="28"/>
          <w:szCs w:val="28"/>
          <w:rtl/>
        </w:rPr>
        <w:t>:</w:t>
      </w:r>
      <w:r w:rsidRPr="000F729B">
        <w:rPr>
          <w:rFonts w:hint="cs"/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</w:r>
      <w:r w:rsidR="00806D70">
        <w:rPr>
          <w:rFonts w:hint="cs"/>
          <w:sz w:val="28"/>
          <w:szCs w:val="28"/>
          <w:rtl/>
        </w:rPr>
        <w:t>מר שלמה חכם פינטו</w:t>
      </w:r>
      <w:r w:rsidR="006516A8" w:rsidRPr="006516A8">
        <w:rPr>
          <w:rFonts w:hint="cs"/>
          <w:sz w:val="28"/>
          <w:szCs w:val="28"/>
          <w:rtl/>
        </w:rPr>
        <w:t xml:space="preserve"> </w:t>
      </w:r>
      <w:r w:rsidR="00AB6D62">
        <w:rPr>
          <w:sz w:val="28"/>
          <w:szCs w:val="28"/>
          <w:rtl/>
        </w:rPr>
        <w:tab/>
      </w:r>
      <w:r w:rsidR="006516A8">
        <w:rPr>
          <w:sz w:val="28"/>
          <w:szCs w:val="28"/>
          <w:rtl/>
        </w:rPr>
        <w:tab/>
      </w:r>
      <w:r w:rsidR="006516A8">
        <w:rPr>
          <w:rFonts w:hint="cs"/>
          <w:sz w:val="28"/>
          <w:szCs w:val="28"/>
          <w:rtl/>
        </w:rPr>
        <w:t>-</w:t>
      </w:r>
      <w:r w:rsidR="006516A8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>יו"ר הוועדה</w:t>
      </w:r>
    </w:p>
    <w:p w14:paraId="336FF7A0" w14:textId="77777777" w:rsidR="00C764A4" w:rsidRDefault="00630064" w:rsidP="009A19AE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4F11ED">
        <w:rPr>
          <w:sz w:val="28"/>
          <w:szCs w:val="28"/>
          <w:rtl/>
        </w:rPr>
        <w:t>גב' יסמין וולקומיר פרייסמן</w:t>
      </w:r>
      <w:r w:rsidRPr="004F11ED">
        <w:rPr>
          <w:sz w:val="28"/>
          <w:szCs w:val="28"/>
          <w:rtl/>
        </w:rPr>
        <w:tab/>
        <w:t>-</w:t>
      </w:r>
      <w:r w:rsidRPr="004F11ED">
        <w:rPr>
          <w:sz w:val="28"/>
          <w:szCs w:val="28"/>
          <w:rtl/>
        </w:rPr>
        <w:tab/>
        <w:t>חברת הוועדה</w:t>
      </w:r>
      <w:r w:rsidR="00014765">
        <w:rPr>
          <w:rFonts w:hint="cs"/>
          <w:sz w:val="28"/>
          <w:szCs w:val="28"/>
          <w:rtl/>
        </w:rPr>
        <w:t xml:space="preserve"> </w:t>
      </w:r>
    </w:p>
    <w:p w14:paraId="697B91E2" w14:textId="77777777" w:rsidR="00AB6D62" w:rsidRDefault="00630064" w:rsidP="00014765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מר פבל אסטחוב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 הוועדה</w:t>
      </w:r>
    </w:p>
    <w:p w14:paraId="4498865C" w14:textId="77777777" w:rsidR="004445B3" w:rsidRDefault="00630064" w:rsidP="009A19AE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מר שלומי חזוני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מנהל אגף </w:t>
      </w:r>
      <w:r w:rsidR="009A19AE">
        <w:rPr>
          <w:rFonts w:hint="cs"/>
          <w:sz w:val="28"/>
          <w:szCs w:val="28"/>
          <w:rtl/>
        </w:rPr>
        <w:t>בטחון</w:t>
      </w:r>
    </w:p>
    <w:p w14:paraId="2A67498C" w14:textId="77777777" w:rsidR="000F729B" w:rsidRPr="000F729B" w:rsidRDefault="00630064" w:rsidP="007F5178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7F5178">
        <w:rPr>
          <w:rFonts w:hint="cs"/>
          <w:sz w:val="28"/>
          <w:szCs w:val="28"/>
          <w:rtl/>
        </w:rPr>
        <w:t>ג</w:t>
      </w:r>
      <w:r w:rsidRPr="000F729B">
        <w:rPr>
          <w:rFonts w:hint="cs"/>
          <w:sz w:val="28"/>
          <w:szCs w:val="28"/>
          <w:rtl/>
        </w:rPr>
        <w:t>ב' מאיה שניידר</w:t>
      </w:r>
      <w:r w:rsidR="00AB6D62">
        <w:rPr>
          <w:sz w:val="28"/>
          <w:szCs w:val="28"/>
          <w:rtl/>
        </w:rPr>
        <w:tab/>
      </w:r>
      <w:r w:rsidRPr="000F729B">
        <w:rPr>
          <w:rFonts w:hint="cs"/>
          <w:sz w:val="28"/>
          <w:szCs w:val="28"/>
          <w:rtl/>
        </w:rPr>
        <w:tab/>
        <w:t>-</w:t>
      </w:r>
      <w:r w:rsidRPr="000F729B">
        <w:rPr>
          <w:rFonts w:hint="cs"/>
          <w:sz w:val="28"/>
          <w:szCs w:val="28"/>
          <w:rtl/>
        </w:rPr>
        <w:tab/>
        <w:t>מזכירת הוועדה</w:t>
      </w:r>
    </w:p>
    <w:p w14:paraId="577D3655" w14:textId="77777777" w:rsidR="004F11ED" w:rsidRDefault="00630064" w:rsidP="007E0704">
      <w:pPr>
        <w:spacing w:before="640"/>
        <w:rPr>
          <w:sz w:val="28"/>
          <w:szCs w:val="28"/>
          <w:rtl/>
        </w:rPr>
      </w:pPr>
      <w:r w:rsidRPr="00AB6D62">
        <w:rPr>
          <w:rFonts w:hint="cs"/>
          <w:b/>
          <w:bCs/>
          <w:sz w:val="28"/>
          <w:szCs w:val="28"/>
          <w:u w:val="single"/>
          <w:rtl/>
        </w:rPr>
        <w:t>חסרים ה"ה</w:t>
      </w:r>
      <w:r>
        <w:rPr>
          <w:rFonts w:hint="cs"/>
          <w:sz w:val="28"/>
          <w:szCs w:val="28"/>
          <w:rtl/>
        </w:rPr>
        <w:t>: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>מר יוסי היזמי</w:t>
      </w:r>
      <w:r w:rsidR="00C764A4" w:rsidRPr="00C764A4"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ab/>
      </w:r>
      <w:r w:rsidR="00C764A4" w:rsidRPr="00C764A4">
        <w:rPr>
          <w:sz w:val="28"/>
          <w:szCs w:val="28"/>
          <w:rtl/>
        </w:rPr>
        <w:tab/>
        <w:t>-</w:t>
      </w:r>
      <w:r w:rsidR="00C764A4" w:rsidRPr="00C764A4">
        <w:rPr>
          <w:sz w:val="28"/>
          <w:szCs w:val="28"/>
          <w:rtl/>
        </w:rPr>
        <w:tab/>
        <w:t>חבר הוועדה</w:t>
      </w:r>
    </w:p>
    <w:p w14:paraId="799A36BD" w14:textId="77777777" w:rsidR="007F5178" w:rsidRDefault="00630064" w:rsidP="000F729B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 w:rsidR="000E35B1">
        <w:rPr>
          <w:rFonts w:eastAsia="Calibri"/>
          <w:sz w:val="28"/>
          <w:szCs w:val="28"/>
          <w:rtl/>
        </w:rPr>
        <w:tab/>
      </w:r>
      <w:r w:rsidR="000E35B1" w:rsidRPr="000E35B1">
        <w:rPr>
          <w:rFonts w:eastAsia="Calibri"/>
          <w:sz w:val="28"/>
          <w:szCs w:val="28"/>
          <w:rtl/>
        </w:rPr>
        <w:t>מר דוד פפיא</w:t>
      </w:r>
      <w:r w:rsidR="000E35B1" w:rsidRPr="000E35B1">
        <w:rPr>
          <w:rFonts w:eastAsia="Calibri"/>
          <w:sz w:val="28"/>
          <w:szCs w:val="28"/>
          <w:rtl/>
        </w:rPr>
        <w:tab/>
      </w:r>
      <w:r w:rsidR="000E35B1" w:rsidRPr="000E35B1">
        <w:rPr>
          <w:rFonts w:eastAsia="Calibri"/>
          <w:sz w:val="28"/>
          <w:szCs w:val="28"/>
          <w:rtl/>
        </w:rPr>
        <w:tab/>
      </w:r>
      <w:r w:rsidR="000E35B1" w:rsidRPr="000E35B1">
        <w:rPr>
          <w:rFonts w:eastAsia="Calibri"/>
          <w:sz w:val="28"/>
          <w:szCs w:val="28"/>
          <w:rtl/>
        </w:rPr>
        <w:tab/>
        <w:t>-</w:t>
      </w:r>
      <w:r w:rsidR="000E35B1" w:rsidRPr="000E35B1">
        <w:rPr>
          <w:rFonts w:eastAsia="Calibri"/>
          <w:sz w:val="28"/>
          <w:szCs w:val="28"/>
          <w:rtl/>
        </w:rPr>
        <w:tab/>
        <w:t>חבר הוועדה</w:t>
      </w:r>
      <w:r>
        <w:rPr>
          <w:rFonts w:eastAsia="Calibri"/>
          <w:sz w:val="28"/>
          <w:szCs w:val="28"/>
          <w:rtl/>
        </w:rPr>
        <w:tab/>
      </w:r>
    </w:p>
    <w:p w14:paraId="2C32E506" w14:textId="77777777" w:rsidR="007F5178" w:rsidRPr="007F5178" w:rsidRDefault="00630064" w:rsidP="007F5178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>מר ניסים ונונו</w:t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  <w:t>-</w:t>
      </w:r>
      <w:r w:rsidRPr="007F5178">
        <w:rPr>
          <w:rFonts w:eastAsia="Calibri"/>
          <w:sz w:val="28"/>
          <w:szCs w:val="28"/>
          <w:rtl/>
        </w:rPr>
        <w:tab/>
        <w:t>מנהל השיטור העירוני</w:t>
      </w:r>
    </w:p>
    <w:p w14:paraId="3788F477" w14:textId="77777777" w:rsidR="000F729B" w:rsidRPr="000F729B" w:rsidRDefault="00630064" w:rsidP="007F5178">
      <w:pPr>
        <w:rPr>
          <w:rFonts w:eastAsia="Calibri"/>
          <w:sz w:val="28"/>
          <w:szCs w:val="28"/>
          <w:rtl/>
        </w:rPr>
      </w:pP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  <w:r>
        <w:rPr>
          <w:rFonts w:eastAsia="Calibri" w:hint="cs"/>
          <w:sz w:val="28"/>
          <w:szCs w:val="28"/>
          <w:rtl/>
        </w:rPr>
        <w:t>מר אדיר מזעקי</w:t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</w:r>
      <w:r w:rsidRPr="007F5178">
        <w:rPr>
          <w:rFonts w:eastAsia="Calibri"/>
          <w:sz w:val="28"/>
          <w:szCs w:val="28"/>
          <w:rtl/>
        </w:rPr>
        <w:tab/>
        <w:t>-</w:t>
      </w:r>
      <w:r w:rsidRPr="007F5178">
        <w:rPr>
          <w:rFonts w:eastAsia="Calibri"/>
          <w:sz w:val="28"/>
          <w:szCs w:val="28"/>
          <w:rtl/>
        </w:rPr>
        <w:tab/>
        <w:t>משטרת ישראל</w:t>
      </w:r>
    </w:p>
    <w:p w14:paraId="1C17588B" w14:textId="77777777" w:rsidR="000F729B" w:rsidRDefault="00630064" w:rsidP="007E0704">
      <w:pPr>
        <w:spacing w:before="620"/>
        <w:outlineLvl w:val="1"/>
        <w:rPr>
          <w:rFonts w:eastAsia="Calibri"/>
          <w:b/>
          <w:bCs/>
          <w:sz w:val="28"/>
          <w:szCs w:val="28"/>
          <w:u w:val="single"/>
          <w:rtl/>
        </w:rPr>
      </w:pPr>
      <w:r w:rsidRPr="000F729B">
        <w:rPr>
          <w:rFonts w:eastAsia="Calibri" w:hint="cs"/>
          <w:b/>
          <w:bCs/>
          <w:sz w:val="28"/>
          <w:szCs w:val="28"/>
          <w:u w:val="single"/>
          <w:rtl/>
        </w:rPr>
        <w:t>על סדר היום:</w:t>
      </w:r>
    </w:p>
    <w:p w14:paraId="46AC81C5" w14:textId="19ADBE3D" w:rsidR="00464775" w:rsidRPr="00E85F3A" w:rsidRDefault="00AC556C" w:rsidP="008E2390">
      <w:pPr>
        <w:pStyle w:val="a9"/>
        <w:numPr>
          <w:ilvl w:val="0"/>
          <w:numId w:val="13"/>
        </w:numPr>
        <w:spacing w:before="640"/>
        <w:ind w:left="709"/>
        <w:rPr>
          <w:noProof/>
          <w:sz w:val="28"/>
          <w:szCs w:val="28"/>
          <w:rtl/>
        </w:rPr>
      </w:pPr>
      <w:r w:rsidRPr="00E85F3A">
        <w:rPr>
          <w:rFonts w:hint="cs"/>
          <w:noProof/>
          <w:sz w:val="28"/>
          <w:szCs w:val="28"/>
          <w:rtl/>
        </w:rPr>
        <w:t xml:space="preserve">קידום שיתוף פעולה </w:t>
      </w:r>
      <w:r w:rsidR="008C1969" w:rsidRPr="00E85F3A">
        <w:rPr>
          <w:rFonts w:hint="cs"/>
          <w:noProof/>
          <w:sz w:val="28"/>
          <w:szCs w:val="28"/>
          <w:rtl/>
        </w:rPr>
        <w:t>מלא בין כל גורמי הבטחון בעיר.</w:t>
      </w:r>
    </w:p>
    <w:p w14:paraId="03E51701" w14:textId="77777777" w:rsidR="00814308" w:rsidRDefault="00814308" w:rsidP="002D4D1B">
      <w:pPr>
        <w:pageBreakBefore/>
        <w:outlineLvl w:val="0"/>
        <w:rPr>
          <w:rFonts w:eastAsia="Calibri"/>
          <w:b/>
          <w:bCs/>
          <w:noProof/>
          <w:sz w:val="28"/>
          <w:szCs w:val="28"/>
          <w:u w:val="single"/>
          <w:rtl/>
        </w:rPr>
        <w:sectPr w:rsidR="00814308" w:rsidSect="00042B15">
          <w:footerReference w:type="default" r:id="rId11"/>
          <w:pgSz w:w="11906" w:h="16838"/>
          <w:pgMar w:top="142" w:right="1558" w:bottom="1440" w:left="1134" w:header="708" w:footer="708" w:gutter="0"/>
          <w:cols w:space="708"/>
          <w:bidi/>
          <w:rtlGutter/>
          <w:docGrid w:linePitch="360"/>
        </w:sectPr>
      </w:pPr>
    </w:p>
    <w:p w14:paraId="62FB4206" w14:textId="1F6003CA" w:rsidR="002D4D1B" w:rsidRDefault="00CE651C" w:rsidP="00864E5F">
      <w:pPr>
        <w:pageBreakBefore/>
        <w:spacing w:before="360"/>
        <w:outlineLvl w:val="2"/>
        <w:rPr>
          <w:rFonts w:eastAsia="Calibri"/>
          <w:b/>
          <w:bCs/>
          <w:noProof/>
          <w:sz w:val="28"/>
          <w:szCs w:val="28"/>
          <w:u w:val="single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17E30AD" wp14:editId="07147D47">
            <wp:simplePos x="0" y="0"/>
            <wp:positionH relativeFrom="column">
              <wp:posOffset>6493348</wp:posOffset>
            </wp:positionH>
            <wp:positionV relativeFrom="paragraph">
              <wp:posOffset>-1053465</wp:posOffset>
            </wp:positionV>
            <wp:extent cx="241300" cy="241300"/>
            <wp:effectExtent l="0" t="0" r="6350" b="6350"/>
            <wp:wrapNone/>
            <wp:docPr id="718664292" name="תמונה 1">
              <a:hlinkClick xmlns:a="http://schemas.openxmlformats.org/drawingml/2006/main" r:id="rId8"/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64292" name="תמונה 1">
                      <a:hlinkClick r:id="rId8"/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>ב</w:t>
      </w:r>
      <w:r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ועדה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לבטחון </w:t>
      </w:r>
      <w:r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עירוני </w:t>
      </w:r>
      <w:r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שהתקיימה ביום</w:t>
      </w:r>
      <w:r w:rsidR="00AA4A40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</w:t>
      </w:r>
      <w:r w:rsidR="00DD37E2">
        <w:rPr>
          <w:rFonts w:eastAsia="Calibri" w:hint="cs"/>
          <w:b/>
          <w:bCs/>
          <w:noProof/>
          <w:sz w:val="28"/>
          <w:szCs w:val="28"/>
          <w:u w:val="single"/>
          <w:rtl/>
        </w:rPr>
        <w:t>13.7.25</w:t>
      </w:r>
      <w:r w:rsidR="00F9746E">
        <w:rPr>
          <w:rFonts w:eastAsia="Calibri" w:hint="cs"/>
          <w:b/>
          <w:bCs/>
          <w:noProof/>
          <w:sz w:val="28"/>
          <w:szCs w:val="28"/>
          <w:u w:val="single"/>
          <w:rtl/>
        </w:rPr>
        <w:t xml:space="preserve"> הועלו הדברים הבאים</w:t>
      </w:r>
      <w:r w:rsidRPr="002D4D1B">
        <w:rPr>
          <w:rFonts w:eastAsia="Calibri" w:hint="cs"/>
          <w:b/>
          <w:bCs/>
          <w:noProof/>
          <w:sz w:val="28"/>
          <w:szCs w:val="28"/>
          <w:u w:val="single"/>
          <w:rtl/>
        </w:rPr>
        <w:t>:</w:t>
      </w:r>
    </w:p>
    <w:p w14:paraId="5C20C9C1" w14:textId="78048E6A" w:rsidR="008C1969" w:rsidRDefault="00630064" w:rsidP="00644589">
      <w:pPr>
        <w:pStyle w:val="a9"/>
        <w:numPr>
          <w:ilvl w:val="0"/>
          <w:numId w:val="11"/>
        </w:numPr>
        <w:spacing w:before="280" w:line="360" w:lineRule="auto"/>
        <w:contextualSpacing w:val="0"/>
        <w:rPr>
          <w:rFonts w:asciiTheme="majorBidi" w:eastAsia="Calibri" w:hAnsiTheme="majorBidi" w:cstheme="majorBidi"/>
          <w:sz w:val="28"/>
          <w:szCs w:val="28"/>
        </w:rPr>
      </w:pPr>
      <w:r w:rsidRPr="008A7A67">
        <w:rPr>
          <w:rFonts w:asciiTheme="majorBidi" w:eastAsia="Calibri" w:hAnsiTheme="majorBidi" w:cstheme="majorBidi" w:hint="cs"/>
          <w:sz w:val="28"/>
          <w:szCs w:val="28"/>
          <w:rtl/>
        </w:rPr>
        <w:t xml:space="preserve">צריך ליצור תיאום בין כל הכוחות 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פיקוח, משטרה, כיתות </w:t>
      </w:r>
      <w:r w:rsidR="005D5ACD">
        <w:rPr>
          <w:rFonts w:asciiTheme="majorBidi" w:eastAsia="Calibri" w:hAnsiTheme="majorBidi" w:cstheme="majorBidi" w:hint="cs"/>
          <w:sz w:val="28"/>
          <w:szCs w:val="28"/>
          <w:rtl/>
        </w:rPr>
        <w:t>כוננות.</w:t>
      </w:r>
    </w:p>
    <w:p w14:paraId="70E8C854" w14:textId="77777777" w:rsidR="008A7A67" w:rsidRDefault="00630064" w:rsidP="008C1969">
      <w:pPr>
        <w:pStyle w:val="a9"/>
        <w:numPr>
          <w:ilvl w:val="0"/>
          <w:numId w:val="11"/>
        </w:numPr>
        <w:spacing w:line="36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יש </w:t>
      </w:r>
      <w:r w:rsidR="006E3F11">
        <w:rPr>
          <w:rFonts w:asciiTheme="majorBidi" w:eastAsia="Calibri" w:hAnsiTheme="majorBidi" w:cstheme="majorBidi" w:hint="cs"/>
          <w:sz w:val="28"/>
          <w:szCs w:val="28"/>
          <w:rtl/>
        </w:rPr>
        <w:t>חברות שיוצרים מערכות פנימיות עם תיאום לכל גוף לפי דרישה.</w:t>
      </w:r>
      <w:r w:rsidR="00340A06">
        <w:rPr>
          <w:rFonts w:asciiTheme="majorBidi" w:eastAsia="Calibri" w:hAnsiTheme="majorBidi" w:cstheme="majorBidi" w:hint="cs"/>
          <w:sz w:val="28"/>
          <w:szCs w:val="28"/>
          <w:rtl/>
        </w:rPr>
        <w:t xml:space="preserve"> מערכת פנימית של דיווחים בזמן אמת בנושא בטחון ע"י אפליקציה.</w:t>
      </w:r>
    </w:p>
    <w:p w14:paraId="2D5A28D7" w14:textId="77777777" w:rsidR="00340A06" w:rsidRDefault="00630064" w:rsidP="008C1969">
      <w:pPr>
        <w:pStyle w:val="a9"/>
        <w:numPr>
          <w:ilvl w:val="0"/>
          <w:numId w:val="11"/>
        </w:numPr>
        <w:spacing w:line="36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הרשות עובדת יחד עם המשטרה וכב"א </w:t>
      </w:r>
      <w:r w:rsidR="00CE717D">
        <w:rPr>
          <w:rFonts w:asciiTheme="majorBidi" w:eastAsia="Calibri" w:hAnsiTheme="majorBidi" w:cstheme="majorBidi" w:hint="cs"/>
          <w:sz w:val="28"/>
          <w:szCs w:val="28"/>
          <w:rtl/>
        </w:rPr>
        <w:t>בעיקר טלפונית, מ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ערכות הקשר לא מחוברות</w:t>
      </w:r>
      <w:r w:rsidR="00CE717D">
        <w:rPr>
          <w:rFonts w:asciiTheme="majorBidi" w:eastAsia="Calibri" w:hAnsiTheme="majorBidi" w:cstheme="majorBidi" w:hint="cs"/>
          <w:sz w:val="28"/>
          <w:szCs w:val="28"/>
          <w:rtl/>
        </w:rPr>
        <w:t>.</w:t>
      </w:r>
    </w:p>
    <w:p w14:paraId="76DD905A" w14:textId="77777777" w:rsidR="00CE717D" w:rsidRDefault="00630064" w:rsidP="008C1969">
      <w:pPr>
        <w:pStyle w:val="a9"/>
        <w:numPr>
          <w:ilvl w:val="0"/>
          <w:numId w:val="11"/>
        </w:numPr>
        <w:spacing w:line="36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במלחמה המשטרה עבדה מהחפ"ק של העירייה.</w:t>
      </w:r>
    </w:p>
    <w:p w14:paraId="2CF7BB24" w14:textId="77777777" w:rsidR="00B926A0" w:rsidRDefault="00630064" w:rsidP="008C1969">
      <w:pPr>
        <w:pStyle w:val="a9"/>
        <w:numPr>
          <w:ilvl w:val="0"/>
          <w:numId w:val="11"/>
        </w:numPr>
        <w:spacing w:line="360" w:lineRule="auto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צוותי הפיקוח וצוותי הבטחון עובדים עם המשטרה בשיתוף פעולה. </w:t>
      </w:r>
      <w:r w:rsidRPr="008C52C7">
        <w:rPr>
          <w:rFonts w:asciiTheme="majorBidi" w:eastAsia="Calibri" w:hAnsiTheme="majorBidi"/>
          <w:sz w:val="28"/>
          <w:szCs w:val="28"/>
          <w:rtl/>
        </w:rPr>
        <w:t>בטיילת בסופ"ש יש שוטרים בשכר.</w:t>
      </w:r>
    </w:p>
    <w:p w14:paraId="36D32407" w14:textId="77777777" w:rsidR="008C52C7" w:rsidRPr="008A7A67" w:rsidRDefault="00630064" w:rsidP="008C1969">
      <w:pPr>
        <w:pStyle w:val="a9"/>
        <w:numPr>
          <w:ilvl w:val="0"/>
          <w:numId w:val="11"/>
        </w:numPr>
        <w:spacing w:line="360" w:lineRule="auto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לכיתות הכוננות אין קשר עם המשטרה. לא ניתן להתחבר לקשר של המשטרה מבחינת היבט מערכות מידע.</w:t>
      </w:r>
    </w:p>
    <w:p w14:paraId="5D19F31D" w14:textId="77777777" w:rsidR="0070012A" w:rsidRPr="00C42D3F" w:rsidRDefault="00630064" w:rsidP="00CC3465">
      <w:pPr>
        <w:pStyle w:val="a9"/>
        <w:spacing w:line="360" w:lineRule="auto"/>
        <w:ind w:left="527"/>
        <w:jc w:val="both"/>
        <w:outlineLvl w:val="2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  <w:r w:rsidRPr="00C42D3F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סיכום והמלצות:</w:t>
      </w:r>
    </w:p>
    <w:p w14:paraId="47907FD1" w14:textId="77777777" w:rsidR="00C60100" w:rsidRDefault="00630064" w:rsidP="002B75AE">
      <w:pPr>
        <w:pStyle w:val="a9"/>
        <w:numPr>
          <w:ilvl w:val="0"/>
          <w:numId w:val="11"/>
        </w:numPr>
        <w:spacing w:line="360" w:lineRule="auto"/>
        <w:ind w:right="567"/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לנסות לעשות אימון משותף בין המשטרה </w:t>
      </w:r>
      <w:r>
        <w:rPr>
          <w:rFonts w:asciiTheme="majorBidi" w:eastAsia="Calibri" w:hAnsiTheme="majorBidi" w:cstheme="majorBidi"/>
          <w:sz w:val="28"/>
          <w:szCs w:val="28"/>
          <w:rtl/>
        </w:rPr>
        <w:t>–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והעירייה של צוותי הפיקוח והסיירים </w:t>
      </w:r>
      <w:r>
        <w:rPr>
          <w:rFonts w:asciiTheme="majorBidi" w:eastAsia="Calibri" w:hAnsiTheme="majorBidi" w:cstheme="majorBidi"/>
          <w:sz w:val="28"/>
          <w:szCs w:val="28"/>
          <w:rtl/>
        </w:rPr>
        <w:t>–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באחריות שלומי.</w:t>
      </w:r>
    </w:p>
    <w:p w14:paraId="0D845E6E" w14:textId="77777777" w:rsidR="002B75AE" w:rsidRPr="002B75AE" w:rsidRDefault="00630064" w:rsidP="002B75AE">
      <w:pPr>
        <w:pStyle w:val="a9"/>
        <w:numPr>
          <w:ilvl w:val="0"/>
          <w:numId w:val="11"/>
        </w:numPr>
        <w:spacing w:line="360" w:lineRule="auto"/>
        <w:ind w:right="567"/>
        <w:rPr>
          <w:rFonts w:asciiTheme="majorBidi" w:eastAsia="Calibr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 w:hint="cs"/>
          <w:sz w:val="28"/>
          <w:szCs w:val="28"/>
          <w:rtl/>
        </w:rPr>
        <w:t>לבדוק על מערכת אוטומציה</w:t>
      </w:r>
      <w:r w:rsidR="00247D99"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  <w:r w:rsidR="00247D99">
        <w:rPr>
          <w:rFonts w:asciiTheme="majorBidi" w:eastAsia="Calibri" w:hAnsiTheme="majorBidi" w:cstheme="majorBidi"/>
          <w:sz w:val="28"/>
          <w:szCs w:val="28"/>
          <w:rtl/>
        </w:rPr>
        <w:t>–</w:t>
      </w:r>
      <w:r w:rsidR="00247D99">
        <w:rPr>
          <w:rFonts w:asciiTheme="majorBidi" w:eastAsia="Calibri" w:hAnsiTheme="majorBidi" w:cstheme="majorBidi" w:hint="cs"/>
          <w:sz w:val="28"/>
          <w:szCs w:val="28"/>
          <w:rtl/>
        </w:rPr>
        <w:t xml:space="preserve"> ליצור מערכת פנימית של דיווחים בזמן אמת </w:t>
      </w:r>
      <w:r w:rsidR="00247D99">
        <w:rPr>
          <w:rFonts w:asciiTheme="majorBidi" w:eastAsia="Calibri" w:hAnsiTheme="majorBidi" w:cstheme="majorBidi"/>
          <w:sz w:val="28"/>
          <w:szCs w:val="28"/>
          <w:rtl/>
        </w:rPr>
        <w:t>–</w:t>
      </w:r>
      <w:r w:rsidR="00247D99">
        <w:rPr>
          <w:rFonts w:asciiTheme="majorBidi" w:eastAsia="Calibri" w:hAnsiTheme="majorBidi" w:cstheme="majorBidi" w:hint="cs"/>
          <w:sz w:val="28"/>
          <w:szCs w:val="28"/>
          <w:rtl/>
        </w:rPr>
        <w:t xml:space="preserve"> באחריות יסמין.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 xml:space="preserve"> </w:t>
      </w:r>
    </w:p>
    <w:p w14:paraId="2A274BD9" w14:textId="77777777" w:rsidR="00D925B0" w:rsidRPr="003516E8" w:rsidRDefault="00630064" w:rsidP="00227BF3">
      <w:pPr>
        <w:spacing w:before="2095" w:line="360" w:lineRule="auto"/>
        <w:ind w:right="567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 ________________</w:t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3516E8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</w:t>
      </w:r>
    </w:p>
    <w:sectPr w:rsidR="00D925B0" w:rsidRPr="003516E8" w:rsidSect="0024515A">
      <w:headerReference w:type="default" r:id="rId12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82E2" w14:textId="77777777" w:rsidR="00856152" w:rsidRDefault="00856152">
      <w:r>
        <w:separator/>
      </w:r>
    </w:p>
  </w:endnote>
  <w:endnote w:type="continuationSeparator" w:id="0">
    <w:p w14:paraId="35B953F3" w14:textId="77777777" w:rsidR="00856152" w:rsidRDefault="00856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1CA439A" w14:textId="77777777" w:rsidR="00496B92" w:rsidRDefault="00630064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0551A" w:rsidRPr="0080551A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27906395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B06D9" w14:textId="77777777" w:rsidR="00856152" w:rsidRDefault="00856152">
      <w:r>
        <w:separator/>
      </w:r>
    </w:p>
  </w:footnote>
  <w:footnote w:type="continuationSeparator" w:id="0">
    <w:p w14:paraId="44D52DA2" w14:textId="77777777" w:rsidR="00856152" w:rsidRDefault="00856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A1CE" w14:textId="77777777" w:rsidR="00814308" w:rsidRDefault="0081430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5CCC95DC" wp14:editId="2F9E0C3D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158717042" name="תמונה 1158717042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Pr="0077331A">
      <w:rPr>
        <w:b/>
        <w:bCs/>
        <w:color w:val="1F497D"/>
        <w:sz w:val="36"/>
        <w:szCs w:val="36"/>
        <w:rtl/>
      </w:rPr>
      <w:t xml:space="preserve"> </w:t>
    </w:r>
    <w:r w:rsidRPr="0077331A">
      <w:rPr>
        <w:rFonts w:hint="cs"/>
        <w:b/>
        <w:bCs/>
        <w:color w:val="1F497D"/>
        <w:sz w:val="36"/>
        <w:szCs w:val="36"/>
        <w:rtl/>
      </w:rPr>
      <w:t>בת</w:t>
    </w:r>
    <w:r w:rsidRPr="0077331A">
      <w:rPr>
        <w:b/>
        <w:bCs/>
        <w:color w:val="1F497D"/>
        <w:sz w:val="36"/>
        <w:szCs w:val="36"/>
        <w:rtl/>
      </w:rPr>
      <w:t>-</w:t>
    </w:r>
    <w:r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699B16BA" w14:textId="77777777" w:rsidR="00814308" w:rsidRPr="0077331A" w:rsidRDefault="00814308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7DC3D4ED" w14:textId="77777777" w:rsidR="00814308" w:rsidRDefault="00814308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A7E"/>
    <w:multiLevelType w:val="hybridMultilevel"/>
    <w:tmpl w:val="A02AE47E"/>
    <w:lvl w:ilvl="0" w:tplc="5600B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E10F6"/>
    <w:multiLevelType w:val="hybridMultilevel"/>
    <w:tmpl w:val="D18EF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319BE"/>
    <w:multiLevelType w:val="hybridMultilevel"/>
    <w:tmpl w:val="E9FE57DA"/>
    <w:lvl w:ilvl="0" w:tplc="052E0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3041C4" w:tentative="1">
      <w:start w:val="1"/>
      <w:numFmt w:val="lowerLetter"/>
      <w:lvlText w:val="%2."/>
      <w:lvlJc w:val="left"/>
      <w:pPr>
        <w:ind w:left="1440" w:hanging="360"/>
      </w:pPr>
    </w:lvl>
    <w:lvl w:ilvl="2" w:tplc="4AAAB5AA" w:tentative="1">
      <w:start w:val="1"/>
      <w:numFmt w:val="lowerRoman"/>
      <w:lvlText w:val="%3."/>
      <w:lvlJc w:val="right"/>
      <w:pPr>
        <w:ind w:left="2160" w:hanging="180"/>
      </w:pPr>
    </w:lvl>
    <w:lvl w:ilvl="3" w:tplc="C962382E" w:tentative="1">
      <w:start w:val="1"/>
      <w:numFmt w:val="decimal"/>
      <w:lvlText w:val="%4."/>
      <w:lvlJc w:val="left"/>
      <w:pPr>
        <w:ind w:left="2880" w:hanging="360"/>
      </w:pPr>
    </w:lvl>
    <w:lvl w:ilvl="4" w:tplc="8EF828BE" w:tentative="1">
      <w:start w:val="1"/>
      <w:numFmt w:val="lowerLetter"/>
      <w:lvlText w:val="%5."/>
      <w:lvlJc w:val="left"/>
      <w:pPr>
        <w:ind w:left="3600" w:hanging="360"/>
      </w:pPr>
    </w:lvl>
    <w:lvl w:ilvl="5" w:tplc="5C9C38DA" w:tentative="1">
      <w:start w:val="1"/>
      <w:numFmt w:val="lowerRoman"/>
      <w:lvlText w:val="%6."/>
      <w:lvlJc w:val="right"/>
      <w:pPr>
        <w:ind w:left="4320" w:hanging="180"/>
      </w:pPr>
    </w:lvl>
    <w:lvl w:ilvl="6" w:tplc="51E89500" w:tentative="1">
      <w:start w:val="1"/>
      <w:numFmt w:val="decimal"/>
      <w:lvlText w:val="%7."/>
      <w:lvlJc w:val="left"/>
      <w:pPr>
        <w:ind w:left="5040" w:hanging="360"/>
      </w:pPr>
    </w:lvl>
    <w:lvl w:ilvl="7" w:tplc="8CE81E8E" w:tentative="1">
      <w:start w:val="1"/>
      <w:numFmt w:val="lowerLetter"/>
      <w:lvlText w:val="%8."/>
      <w:lvlJc w:val="left"/>
      <w:pPr>
        <w:ind w:left="5760" w:hanging="360"/>
      </w:pPr>
    </w:lvl>
    <w:lvl w:ilvl="8" w:tplc="A1CA3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549D1"/>
    <w:multiLevelType w:val="hybridMultilevel"/>
    <w:tmpl w:val="7C78AD1C"/>
    <w:lvl w:ilvl="0" w:tplc="76F4EFEA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9080E832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768EC63A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1564E824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5D305740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A1BE79FC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54467578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F3B4C01A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2E026D02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4" w15:restartNumberingAfterBreak="0">
    <w:nsid w:val="27565ADE"/>
    <w:multiLevelType w:val="hybridMultilevel"/>
    <w:tmpl w:val="BC0A51A6"/>
    <w:lvl w:ilvl="0" w:tplc="C4627B1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A584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8EA5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4E8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365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900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E06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260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AC5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80522"/>
    <w:multiLevelType w:val="hybridMultilevel"/>
    <w:tmpl w:val="31307840"/>
    <w:lvl w:ilvl="0" w:tplc="AA4A488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7B25A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A8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242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E83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A3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E7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02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88C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225EA"/>
    <w:multiLevelType w:val="hybridMultilevel"/>
    <w:tmpl w:val="C4C2E8B2"/>
    <w:lvl w:ilvl="0" w:tplc="22EAC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B8EAA2" w:tentative="1">
      <w:start w:val="1"/>
      <w:numFmt w:val="lowerLetter"/>
      <w:lvlText w:val="%2."/>
      <w:lvlJc w:val="left"/>
      <w:pPr>
        <w:ind w:left="1080" w:hanging="360"/>
      </w:pPr>
    </w:lvl>
    <w:lvl w:ilvl="2" w:tplc="0908E9B0" w:tentative="1">
      <w:start w:val="1"/>
      <w:numFmt w:val="lowerRoman"/>
      <w:lvlText w:val="%3."/>
      <w:lvlJc w:val="right"/>
      <w:pPr>
        <w:ind w:left="1800" w:hanging="180"/>
      </w:pPr>
    </w:lvl>
    <w:lvl w:ilvl="3" w:tplc="C38A015A" w:tentative="1">
      <w:start w:val="1"/>
      <w:numFmt w:val="decimal"/>
      <w:lvlText w:val="%4."/>
      <w:lvlJc w:val="left"/>
      <w:pPr>
        <w:ind w:left="2520" w:hanging="360"/>
      </w:pPr>
    </w:lvl>
    <w:lvl w:ilvl="4" w:tplc="2860344E" w:tentative="1">
      <w:start w:val="1"/>
      <w:numFmt w:val="lowerLetter"/>
      <w:lvlText w:val="%5."/>
      <w:lvlJc w:val="left"/>
      <w:pPr>
        <w:ind w:left="3240" w:hanging="360"/>
      </w:pPr>
    </w:lvl>
    <w:lvl w:ilvl="5" w:tplc="097A06B8" w:tentative="1">
      <w:start w:val="1"/>
      <w:numFmt w:val="lowerRoman"/>
      <w:lvlText w:val="%6."/>
      <w:lvlJc w:val="right"/>
      <w:pPr>
        <w:ind w:left="3960" w:hanging="180"/>
      </w:pPr>
    </w:lvl>
    <w:lvl w:ilvl="6" w:tplc="2EF824E0" w:tentative="1">
      <w:start w:val="1"/>
      <w:numFmt w:val="decimal"/>
      <w:lvlText w:val="%7."/>
      <w:lvlJc w:val="left"/>
      <w:pPr>
        <w:ind w:left="4680" w:hanging="360"/>
      </w:pPr>
    </w:lvl>
    <w:lvl w:ilvl="7" w:tplc="30742484" w:tentative="1">
      <w:start w:val="1"/>
      <w:numFmt w:val="lowerLetter"/>
      <w:lvlText w:val="%8."/>
      <w:lvlJc w:val="left"/>
      <w:pPr>
        <w:ind w:left="5400" w:hanging="360"/>
      </w:pPr>
    </w:lvl>
    <w:lvl w:ilvl="8" w:tplc="396E86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9B5991"/>
    <w:multiLevelType w:val="hybridMultilevel"/>
    <w:tmpl w:val="0254951C"/>
    <w:lvl w:ilvl="0" w:tplc="CB8C2EE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820A3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EE9D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DC4B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A2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BC7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AE84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0A3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3A4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745F2"/>
    <w:multiLevelType w:val="hybridMultilevel"/>
    <w:tmpl w:val="E148207C"/>
    <w:lvl w:ilvl="0" w:tplc="C49AFAB6">
      <w:start w:val="1"/>
      <w:numFmt w:val="decimal"/>
      <w:lvlText w:val="%1."/>
      <w:lvlJc w:val="left"/>
      <w:pPr>
        <w:ind w:left="720" w:hanging="360"/>
      </w:pPr>
    </w:lvl>
    <w:lvl w:ilvl="1" w:tplc="C0562340">
      <w:start w:val="1"/>
      <w:numFmt w:val="lowerLetter"/>
      <w:lvlText w:val="%2."/>
      <w:lvlJc w:val="left"/>
      <w:pPr>
        <w:ind w:left="1440" w:hanging="360"/>
      </w:pPr>
    </w:lvl>
    <w:lvl w:ilvl="2" w:tplc="D7BCCF96">
      <w:start w:val="1"/>
      <w:numFmt w:val="lowerRoman"/>
      <w:lvlText w:val="%3."/>
      <w:lvlJc w:val="right"/>
      <w:pPr>
        <w:ind w:left="2160" w:hanging="180"/>
      </w:pPr>
    </w:lvl>
    <w:lvl w:ilvl="3" w:tplc="374A5BE6">
      <w:start w:val="1"/>
      <w:numFmt w:val="decimal"/>
      <w:lvlText w:val="%4."/>
      <w:lvlJc w:val="left"/>
      <w:pPr>
        <w:ind w:left="2880" w:hanging="360"/>
      </w:pPr>
    </w:lvl>
    <w:lvl w:ilvl="4" w:tplc="0F488B94">
      <w:start w:val="1"/>
      <w:numFmt w:val="lowerLetter"/>
      <w:lvlText w:val="%5."/>
      <w:lvlJc w:val="left"/>
      <w:pPr>
        <w:ind w:left="3600" w:hanging="360"/>
      </w:pPr>
    </w:lvl>
    <w:lvl w:ilvl="5" w:tplc="3E1AC126">
      <w:start w:val="1"/>
      <w:numFmt w:val="lowerRoman"/>
      <w:lvlText w:val="%6."/>
      <w:lvlJc w:val="right"/>
      <w:pPr>
        <w:ind w:left="4320" w:hanging="180"/>
      </w:pPr>
    </w:lvl>
    <w:lvl w:ilvl="6" w:tplc="8984F15C">
      <w:start w:val="1"/>
      <w:numFmt w:val="decimal"/>
      <w:lvlText w:val="%7."/>
      <w:lvlJc w:val="left"/>
      <w:pPr>
        <w:ind w:left="5040" w:hanging="360"/>
      </w:pPr>
    </w:lvl>
    <w:lvl w:ilvl="7" w:tplc="EE749924">
      <w:start w:val="1"/>
      <w:numFmt w:val="lowerLetter"/>
      <w:lvlText w:val="%8."/>
      <w:lvlJc w:val="left"/>
      <w:pPr>
        <w:ind w:left="5760" w:hanging="360"/>
      </w:pPr>
    </w:lvl>
    <w:lvl w:ilvl="8" w:tplc="611028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97AFB"/>
    <w:multiLevelType w:val="hybridMultilevel"/>
    <w:tmpl w:val="8DD00BCE"/>
    <w:lvl w:ilvl="0" w:tplc="20D027E0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="Times New Roman" w:hint="default"/>
      </w:rPr>
    </w:lvl>
    <w:lvl w:ilvl="1" w:tplc="0192A852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BCE66C8C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ABDA66C8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79C03E46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61DCC862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E7D224BE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19344D80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9EA235AA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abstractNum w:abstractNumId="10" w15:restartNumberingAfterBreak="0">
    <w:nsid w:val="664D5C46"/>
    <w:multiLevelType w:val="hybridMultilevel"/>
    <w:tmpl w:val="B32AF4F0"/>
    <w:lvl w:ilvl="0" w:tplc="03F87F82">
      <w:start w:val="1"/>
      <w:numFmt w:val="bullet"/>
      <w:lvlText w:val=""/>
      <w:lvlJc w:val="left"/>
      <w:pPr>
        <w:ind w:left="889" w:hanging="360"/>
      </w:pPr>
      <w:rPr>
        <w:rFonts w:ascii="Symbol" w:eastAsia="Calibri" w:hAnsi="Symbol" w:cstheme="majorBidi" w:hint="default"/>
      </w:rPr>
    </w:lvl>
    <w:lvl w:ilvl="1" w:tplc="0F220E3C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86A02468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F2DEB6D2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3DC47AC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016B076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F64B9DC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DCE257F2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5D0E5890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1" w15:restartNumberingAfterBreak="0">
    <w:nsid w:val="6F637182"/>
    <w:multiLevelType w:val="hybridMultilevel"/>
    <w:tmpl w:val="5F9429B0"/>
    <w:lvl w:ilvl="0" w:tplc="B27A7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644296" w:tentative="1">
      <w:start w:val="1"/>
      <w:numFmt w:val="lowerLetter"/>
      <w:lvlText w:val="%2."/>
      <w:lvlJc w:val="left"/>
      <w:pPr>
        <w:ind w:left="1080" w:hanging="360"/>
      </w:pPr>
    </w:lvl>
    <w:lvl w:ilvl="2" w:tplc="F0E4EA62" w:tentative="1">
      <w:start w:val="1"/>
      <w:numFmt w:val="lowerRoman"/>
      <w:lvlText w:val="%3."/>
      <w:lvlJc w:val="right"/>
      <w:pPr>
        <w:ind w:left="1800" w:hanging="180"/>
      </w:pPr>
    </w:lvl>
    <w:lvl w:ilvl="3" w:tplc="4544CD1C" w:tentative="1">
      <w:start w:val="1"/>
      <w:numFmt w:val="decimal"/>
      <w:lvlText w:val="%4."/>
      <w:lvlJc w:val="left"/>
      <w:pPr>
        <w:ind w:left="2520" w:hanging="360"/>
      </w:pPr>
    </w:lvl>
    <w:lvl w:ilvl="4" w:tplc="282CAC64" w:tentative="1">
      <w:start w:val="1"/>
      <w:numFmt w:val="lowerLetter"/>
      <w:lvlText w:val="%5."/>
      <w:lvlJc w:val="left"/>
      <w:pPr>
        <w:ind w:left="3240" w:hanging="360"/>
      </w:pPr>
    </w:lvl>
    <w:lvl w:ilvl="5" w:tplc="05CCC57C" w:tentative="1">
      <w:start w:val="1"/>
      <w:numFmt w:val="lowerRoman"/>
      <w:lvlText w:val="%6."/>
      <w:lvlJc w:val="right"/>
      <w:pPr>
        <w:ind w:left="3960" w:hanging="180"/>
      </w:pPr>
    </w:lvl>
    <w:lvl w:ilvl="6" w:tplc="CA5261EC" w:tentative="1">
      <w:start w:val="1"/>
      <w:numFmt w:val="decimal"/>
      <w:lvlText w:val="%7."/>
      <w:lvlJc w:val="left"/>
      <w:pPr>
        <w:ind w:left="4680" w:hanging="360"/>
      </w:pPr>
    </w:lvl>
    <w:lvl w:ilvl="7" w:tplc="2DC8D736" w:tentative="1">
      <w:start w:val="1"/>
      <w:numFmt w:val="lowerLetter"/>
      <w:lvlText w:val="%8."/>
      <w:lvlJc w:val="left"/>
      <w:pPr>
        <w:ind w:left="5400" w:hanging="360"/>
      </w:pPr>
    </w:lvl>
    <w:lvl w:ilvl="8" w:tplc="AE7691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817EE6"/>
    <w:multiLevelType w:val="hybridMultilevel"/>
    <w:tmpl w:val="1472AC42"/>
    <w:lvl w:ilvl="0" w:tplc="3F24C00E">
      <w:start w:val="1"/>
      <w:numFmt w:val="bullet"/>
      <w:lvlText w:val=""/>
      <w:lvlJc w:val="left"/>
      <w:pPr>
        <w:ind w:left="529" w:hanging="360"/>
      </w:pPr>
      <w:rPr>
        <w:rFonts w:ascii="Symbol" w:eastAsia="Calibri" w:hAnsi="Symbol" w:cstheme="majorBidi" w:hint="default"/>
      </w:rPr>
    </w:lvl>
    <w:lvl w:ilvl="1" w:tplc="94506C32" w:tentative="1">
      <w:start w:val="1"/>
      <w:numFmt w:val="bullet"/>
      <w:lvlText w:val="o"/>
      <w:lvlJc w:val="left"/>
      <w:pPr>
        <w:ind w:left="1249" w:hanging="360"/>
      </w:pPr>
      <w:rPr>
        <w:rFonts w:ascii="Courier New" w:hAnsi="Courier New" w:cs="Courier New" w:hint="default"/>
      </w:rPr>
    </w:lvl>
    <w:lvl w:ilvl="2" w:tplc="481A6824" w:tentative="1">
      <w:start w:val="1"/>
      <w:numFmt w:val="bullet"/>
      <w:lvlText w:val=""/>
      <w:lvlJc w:val="left"/>
      <w:pPr>
        <w:ind w:left="1969" w:hanging="360"/>
      </w:pPr>
      <w:rPr>
        <w:rFonts w:ascii="Wingdings" w:hAnsi="Wingdings" w:hint="default"/>
      </w:rPr>
    </w:lvl>
    <w:lvl w:ilvl="3" w:tplc="C6DA0D54" w:tentative="1">
      <w:start w:val="1"/>
      <w:numFmt w:val="bullet"/>
      <w:lvlText w:val=""/>
      <w:lvlJc w:val="left"/>
      <w:pPr>
        <w:ind w:left="2689" w:hanging="360"/>
      </w:pPr>
      <w:rPr>
        <w:rFonts w:ascii="Symbol" w:hAnsi="Symbol" w:hint="default"/>
      </w:rPr>
    </w:lvl>
    <w:lvl w:ilvl="4" w:tplc="B33202F8" w:tentative="1">
      <w:start w:val="1"/>
      <w:numFmt w:val="bullet"/>
      <w:lvlText w:val="o"/>
      <w:lvlJc w:val="left"/>
      <w:pPr>
        <w:ind w:left="3409" w:hanging="360"/>
      </w:pPr>
      <w:rPr>
        <w:rFonts w:ascii="Courier New" w:hAnsi="Courier New" w:cs="Courier New" w:hint="default"/>
      </w:rPr>
    </w:lvl>
    <w:lvl w:ilvl="5" w:tplc="60A0774A" w:tentative="1">
      <w:start w:val="1"/>
      <w:numFmt w:val="bullet"/>
      <w:lvlText w:val=""/>
      <w:lvlJc w:val="left"/>
      <w:pPr>
        <w:ind w:left="4129" w:hanging="360"/>
      </w:pPr>
      <w:rPr>
        <w:rFonts w:ascii="Wingdings" w:hAnsi="Wingdings" w:hint="default"/>
      </w:rPr>
    </w:lvl>
    <w:lvl w:ilvl="6" w:tplc="B3D47C30" w:tentative="1">
      <w:start w:val="1"/>
      <w:numFmt w:val="bullet"/>
      <w:lvlText w:val=""/>
      <w:lvlJc w:val="left"/>
      <w:pPr>
        <w:ind w:left="4849" w:hanging="360"/>
      </w:pPr>
      <w:rPr>
        <w:rFonts w:ascii="Symbol" w:hAnsi="Symbol" w:hint="default"/>
      </w:rPr>
    </w:lvl>
    <w:lvl w:ilvl="7" w:tplc="AE7C5FE4" w:tentative="1">
      <w:start w:val="1"/>
      <w:numFmt w:val="bullet"/>
      <w:lvlText w:val="o"/>
      <w:lvlJc w:val="left"/>
      <w:pPr>
        <w:ind w:left="5569" w:hanging="360"/>
      </w:pPr>
      <w:rPr>
        <w:rFonts w:ascii="Courier New" w:hAnsi="Courier New" w:cs="Courier New" w:hint="default"/>
      </w:rPr>
    </w:lvl>
    <w:lvl w:ilvl="8" w:tplc="11B83448" w:tentative="1">
      <w:start w:val="1"/>
      <w:numFmt w:val="bullet"/>
      <w:lvlText w:val=""/>
      <w:lvlJc w:val="left"/>
      <w:pPr>
        <w:ind w:left="6289" w:hanging="360"/>
      </w:pPr>
      <w:rPr>
        <w:rFonts w:ascii="Wingdings" w:hAnsi="Wingdings" w:hint="default"/>
      </w:rPr>
    </w:lvl>
  </w:abstractNum>
  <w:num w:numId="1" w16cid:durableId="1851989110">
    <w:abstractNumId w:val="7"/>
  </w:num>
  <w:num w:numId="2" w16cid:durableId="1823738371">
    <w:abstractNumId w:val="11"/>
  </w:num>
  <w:num w:numId="3" w16cid:durableId="1456176373">
    <w:abstractNumId w:val="2"/>
  </w:num>
  <w:num w:numId="4" w16cid:durableId="879826389">
    <w:abstractNumId w:val="6"/>
  </w:num>
  <w:num w:numId="5" w16cid:durableId="1624143894">
    <w:abstractNumId w:val="12"/>
  </w:num>
  <w:num w:numId="6" w16cid:durableId="899823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4381">
    <w:abstractNumId w:val="3"/>
  </w:num>
  <w:num w:numId="8" w16cid:durableId="291206441">
    <w:abstractNumId w:val="5"/>
  </w:num>
  <w:num w:numId="9" w16cid:durableId="1732269827">
    <w:abstractNumId w:val="9"/>
  </w:num>
  <w:num w:numId="10" w16cid:durableId="466362681">
    <w:abstractNumId w:val="10"/>
  </w:num>
  <w:num w:numId="11" w16cid:durableId="853885772">
    <w:abstractNumId w:val="4"/>
  </w:num>
  <w:num w:numId="12" w16cid:durableId="464127206">
    <w:abstractNumId w:val="1"/>
  </w:num>
  <w:num w:numId="13" w16cid:durableId="157327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5B7E"/>
    <w:rsid w:val="00013233"/>
    <w:rsid w:val="000138C4"/>
    <w:rsid w:val="00014765"/>
    <w:rsid w:val="000148CF"/>
    <w:rsid w:val="000158D5"/>
    <w:rsid w:val="00017389"/>
    <w:rsid w:val="000204E7"/>
    <w:rsid w:val="00025238"/>
    <w:rsid w:val="0002595F"/>
    <w:rsid w:val="00026402"/>
    <w:rsid w:val="00032F9B"/>
    <w:rsid w:val="00032FDF"/>
    <w:rsid w:val="0003564B"/>
    <w:rsid w:val="00042B15"/>
    <w:rsid w:val="0005418E"/>
    <w:rsid w:val="0005434A"/>
    <w:rsid w:val="00064A0F"/>
    <w:rsid w:val="000675BE"/>
    <w:rsid w:val="00075D48"/>
    <w:rsid w:val="000762FF"/>
    <w:rsid w:val="000826EC"/>
    <w:rsid w:val="00083243"/>
    <w:rsid w:val="0008486B"/>
    <w:rsid w:val="00085130"/>
    <w:rsid w:val="000875A7"/>
    <w:rsid w:val="000A264D"/>
    <w:rsid w:val="000A487A"/>
    <w:rsid w:val="000B14DD"/>
    <w:rsid w:val="000B2624"/>
    <w:rsid w:val="000B2F72"/>
    <w:rsid w:val="000B3339"/>
    <w:rsid w:val="000B3979"/>
    <w:rsid w:val="000B464D"/>
    <w:rsid w:val="000C103D"/>
    <w:rsid w:val="000C439C"/>
    <w:rsid w:val="000C5A1B"/>
    <w:rsid w:val="000C75EF"/>
    <w:rsid w:val="000D135A"/>
    <w:rsid w:val="000D33F0"/>
    <w:rsid w:val="000D7806"/>
    <w:rsid w:val="000E31F9"/>
    <w:rsid w:val="000E35B1"/>
    <w:rsid w:val="000E6E9D"/>
    <w:rsid w:val="000E7759"/>
    <w:rsid w:val="000F0CD9"/>
    <w:rsid w:val="000F11D2"/>
    <w:rsid w:val="000F13A9"/>
    <w:rsid w:val="000F17B9"/>
    <w:rsid w:val="000F2FDF"/>
    <w:rsid w:val="000F6D19"/>
    <w:rsid w:val="000F729B"/>
    <w:rsid w:val="000F785D"/>
    <w:rsid w:val="001008B1"/>
    <w:rsid w:val="001019A4"/>
    <w:rsid w:val="001125A4"/>
    <w:rsid w:val="00120C20"/>
    <w:rsid w:val="0012198B"/>
    <w:rsid w:val="001270E3"/>
    <w:rsid w:val="00127992"/>
    <w:rsid w:val="00131564"/>
    <w:rsid w:val="0013502D"/>
    <w:rsid w:val="0013507A"/>
    <w:rsid w:val="001354F9"/>
    <w:rsid w:val="00136883"/>
    <w:rsid w:val="00136E87"/>
    <w:rsid w:val="001405B8"/>
    <w:rsid w:val="0014190C"/>
    <w:rsid w:val="001443FD"/>
    <w:rsid w:val="001455C7"/>
    <w:rsid w:val="001465F4"/>
    <w:rsid w:val="0014698A"/>
    <w:rsid w:val="00150BC9"/>
    <w:rsid w:val="00156BF9"/>
    <w:rsid w:val="0015730A"/>
    <w:rsid w:val="00157936"/>
    <w:rsid w:val="00163F0A"/>
    <w:rsid w:val="00165896"/>
    <w:rsid w:val="00166BCF"/>
    <w:rsid w:val="00170656"/>
    <w:rsid w:val="0017734C"/>
    <w:rsid w:val="00180435"/>
    <w:rsid w:val="00182D2E"/>
    <w:rsid w:val="00190CD2"/>
    <w:rsid w:val="0019524F"/>
    <w:rsid w:val="001A1C08"/>
    <w:rsid w:val="001A21D3"/>
    <w:rsid w:val="001A4AA5"/>
    <w:rsid w:val="001B2339"/>
    <w:rsid w:val="001B3DB4"/>
    <w:rsid w:val="001B44BC"/>
    <w:rsid w:val="001C0FF1"/>
    <w:rsid w:val="001C6ACA"/>
    <w:rsid w:val="001D04CF"/>
    <w:rsid w:val="001D1F1C"/>
    <w:rsid w:val="001D2629"/>
    <w:rsid w:val="001D3D67"/>
    <w:rsid w:val="001D5DAB"/>
    <w:rsid w:val="001E17F0"/>
    <w:rsid w:val="001E2B6A"/>
    <w:rsid w:val="001E3E70"/>
    <w:rsid w:val="001F172E"/>
    <w:rsid w:val="001F1E8B"/>
    <w:rsid w:val="001F2945"/>
    <w:rsid w:val="00202922"/>
    <w:rsid w:val="00202FFA"/>
    <w:rsid w:val="002172B5"/>
    <w:rsid w:val="002203BF"/>
    <w:rsid w:val="00221FDB"/>
    <w:rsid w:val="002236B2"/>
    <w:rsid w:val="00223E0E"/>
    <w:rsid w:val="002246D4"/>
    <w:rsid w:val="00226E57"/>
    <w:rsid w:val="00227BF3"/>
    <w:rsid w:val="00230155"/>
    <w:rsid w:val="00230829"/>
    <w:rsid w:val="00230AEB"/>
    <w:rsid w:val="00231B08"/>
    <w:rsid w:val="00231E79"/>
    <w:rsid w:val="00232502"/>
    <w:rsid w:val="00233079"/>
    <w:rsid w:val="002338F8"/>
    <w:rsid w:val="002339CD"/>
    <w:rsid w:val="002358DE"/>
    <w:rsid w:val="0023731F"/>
    <w:rsid w:val="00241DFD"/>
    <w:rsid w:val="00242F04"/>
    <w:rsid w:val="002436C9"/>
    <w:rsid w:val="00243716"/>
    <w:rsid w:val="0024515A"/>
    <w:rsid w:val="00245C33"/>
    <w:rsid w:val="00247D99"/>
    <w:rsid w:val="00247E0F"/>
    <w:rsid w:val="00252AC3"/>
    <w:rsid w:val="00254372"/>
    <w:rsid w:val="002577FE"/>
    <w:rsid w:val="002718A8"/>
    <w:rsid w:val="0027243B"/>
    <w:rsid w:val="0027491A"/>
    <w:rsid w:val="00293146"/>
    <w:rsid w:val="00296045"/>
    <w:rsid w:val="002A0967"/>
    <w:rsid w:val="002A4534"/>
    <w:rsid w:val="002A58D9"/>
    <w:rsid w:val="002B065D"/>
    <w:rsid w:val="002B1F76"/>
    <w:rsid w:val="002B5756"/>
    <w:rsid w:val="002B75AE"/>
    <w:rsid w:val="002C056B"/>
    <w:rsid w:val="002D0FF2"/>
    <w:rsid w:val="002D4D1B"/>
    <w:rsid w:val="002D5F4B"/>
    <w:rsid w:val="002D6568"/>
    <w:rsid w:val="002E0A07"/>
    <w:rsid w:val="002E1925"/>
    <w:rsid w:val="002E4976"/>
    <w:rsid w:val="002E76E8"/>
    <w:rsid w:val="002F0F03"/>
    <w:rsid w:val="002F6587"/>
    <w:rsid w:val="002F7C4C"/>
    <w:rsid w:val="00301039"/>
    <w:rsid w:val="0030773A"/>
    <w:rsid w:val="0031192D"/>
    <w:rsid w:val="00321290"/>
    <w:rsid w:val="0032254F"/>
    <w:rsid w:val="00322608"/>
    <w:rsid w:val="00323A7C"/>
    <w:rsid w:val="00327CC6"/>
    <w:rsid w:val="003314D7"/>
    <w:rsid w:val="00332680"/>
    <w:rsid w:val="003333F7"/>
    <w:rsid w:val="003342F6"/>
    <w:rsid w:val="00340A06"/>
    <w:rsid w:val="0034449C"/>
    <w:rsid w:val="0034510A"/>
    <w:rsid w:val="003455E5"/>
    <w:rsid w:val="00345B78"/>
    <w:rsid w:val="00347374"/>
    <w:rsid w:val="00347CF5"/>
    <w:rsid w:val="003516E8"/>
    <w:rsid w:val="003525DE"/>
    <w:rsid w:val="00356938"/>
    <w:rsid w:val="00356FEA"/>
    <w:rsid w:val="00357AA4"/>
    <w:rsid w:val="0036007D"/>
    <w:rsid w:val="00360C30"/>
    <w:rsid w:val="0036276D"/>
    <w:rsid w:val="00363D2C"/>
    <w:rsid w:val="00363F0D"/>
    <w:rsid w:val="00371EE1"/>
    <w:rsid w:val="00376175"/>
    <w:rsid w:val="003821AD"/>
    <w:rsid w:val="00383198"/>
    <w:rsid w:val="003839B8"/>
    <w:rsid w:val="00384059"/>
    <w:rsid w:val="00384EAD"/>
    <w:rsid w:val="003954B0"/>
    <w:rsid w:val="00395537"/>
    <w:rsid w:val="003A0B47"/>
    <w:rsid w:val="003A1731"/>
    <w:rsid w:val="003A28DB"/>
    <w:rsid w:val="003A3A40"/>
    <w:rsid w:val="003A65A1"/>
    <w:rsid w:val="003A7CB6"/>
    <w:rsid w:val="003B032C"/>
    <w:rsid w:val="003B1B5E"/>
    <w:rsid w:val="003B305E"/>
    <w:rsid w:val="003B3D9F"/>
    <w:rsid w:val="003B5079"/>
    <w:rsid w:val="003B5B93"/>
    <w:rsid w:val="003B79B4"/>
    <w:rsid w:val="003C25F3"/>
    <w:rsid w:val="003C2761"/>
    <w:rsid w:val="003C28CF"/>
    <w:rsid w:val="003C63B7"/>
    <w:rsid w:val="003C7540"/>
    <w:rsid w:val="003D13F8"/>
    <w:rsid w:val="003D61B1"/>
    <w:rsid w:val="003E111B"/>
    <w:rsid w:val="003E24FC"/>
    <w:rsid w:val="003E53BB"/>
    <w:rsid w:val="003E7414"/>
    <w:rsid w:val="003F02C0"/>
    <w:rsid w:val="003F5128"/>
    <w:rsid w:val="003F6442"/>
    <w:rsid w:val="003F7433"/>
    <w:rsid w:val="003F7AE6"/>
    <w:rsid w:val="00401562"/>
    <w:rsid w:val="0040386E"/>
    <w:rsid w:val="0040463F"/>
    <w:rsid w:val="00412F67"/>
    <w:rsid w:val="00413130"/>
    <w:rsid w:val="004141B4"/>
    <w:rsid w:val="00415AF3"/>
    <w:rsid w:val="004160D6"/>
    <w:rsid w:val="0043151E"/>
    <w:rsid w:val="00437D3E"/>
    <w:rsid w:val="004409E7"/>
    <w:rsid w:val="004421C0"/>
    <w:rsid w:val="004445B3"/>
    <w:rsid w:val="00445389"/>
    <w:rsid w:val="0044653E"/>
    <w:rsid w:val="00451628"/>
    <w:rsid w:val="00452210"/>
    <w:rsid w:val="00452595"/>
    <w:rsid w:val="0045515B"/>
    <w:rsid w:val="00455707"/>
    <w:rsid w:val="004602FB"/>
    <w:rsid w:val="00464775"/>
    <w:rsid w:val="004652E0"/>
    <w:rsid w:val="00467215"/>
    <w:rsid w:val="00471E1D"/>
    <w:rsid w:val="00471E4F"/>
    <w:rsid w:val="00474C76"/>
    <w:rsid w:val="004763EB"/>
    <w:rsid w:val="004770AD"/>
    <w:rsid w:val="0048527F"/>
    <w:rsid w:val="0049195F"/>
    <w:rsid w:val="00495C4D"/>
    <w:rsid w:val="00496B92"/>
    <w:rsid w:val="004A1ABD"/>
    <w:rsid w:val="004A32BE"/>
    <w:rsid w:val="004A517A"/>
    <w:rsid w:val="004A776A"/>
    <w:rsid w:val="004B714C"/>
    <w:rsid w:val="004B7D92"/>
    <w:rsid w:val="004C07A8"/>
    <w:rsid w:val="004C0A1A"/>
    <w:rsid w:val="004C2EB4"/>
    <w:rsid w:val="004C4FA8"/>
    <w:rsid w:val="004D2B2A"/>
    <w:rsid w:val="004D686D"/>
    <w:rsid w:val="004E1E77"/>
    <w:rsid w:val="004E2F98"/>
    <w:rsid w:val="004E3C89"/>
    <w:rsid w:val="004E6F71"/>
    <w:rsid w:val="004E7A1F"/>
    <w:rsid w:val="004F0215"/>
    <w:rsid w:val="004F11ED"/>
    <w:rsid w:val="004F2A2B"/>
    <w:rsid w:val="004F4861"/>
    <w:rsid w:val="00500035"/>
    <w:rsid w:val="00501742"/>
    <w:rsid w:val="0050332C"/>
    <w:rsid w:val="0050624D"/>
    <w:rsid w:val="00506507"/>
    <w:rsid w:val="00507781"/>
    <w:rsid w:val="00511D37"/>
    <w:rsid w:val="00515CEC"/>
    <w:rsid w:val="005221DF"/>
    <w:rsid w:val="005251CF"/>
    <w:rsid w:val="005278B7"/>
    <w:rsid w:val="00527B43"/>
    <w:rsid w:val="005307AA"/>
    <w:rsid w:val="005314C1"/>
    <w:rsid w:val="0053205D"/>
    <w:rsid w:val="00537932"/>
    <w:rsid w:val="00543233"/>
    <w:rsid w:val="00546D25"/>
    <w:rsid w:val="00551DFE"/>
    <w:rsid w:val="00553821"/>
    <w:rsid w:val="00554081"/>
    <w:rsid w:val="005566C3"/>
    <w:rsid w:val="00566AC1"/>
    <w:rsid w:val="00567A0E"/>
    <w:rsid w:val="00570BCC"/>
    <w:rsid w:val="00571693"/>
    <w:rsid w:val="00571F70"/>
    <w:rsid w:val="00574EAD"/>
    <w:rsid w:val="005761DF"/>
    <w:rsid w:val="00576428"/>
    <w:rsid w:val="005802FB"/>
    <w:rsid w:val="00587A7F"/>
    <w:rsid w:val="0059086F"/>
    <w:rsid w:val="0059686B"/>
    <w:rsid w:val="005A0E6D"/>
    <w:rsid w:val="005A37E7"/>
    <w:rsid w:val="005A4FBF"/>
    <w:rsid w:val="005B448B"/>
    <w:rsid w:val="005B4B86"/>
    <w:rsid w:val="005B50FC"/>
    <w:rsid w:val="005B71AA"/>
    <w:rsid w:val="005C450B"/>
    <w:rsid w:val="005C69A9"/>
    <w:rsid w:val="005D4B1D"/>
    <w:rsid w:val="005D557F"/>
    <w:rsid w:val="005D5ACD"/>
    <w:rsid w:val="005D6805"/>
    <w:rsid w:val="005D7089"/>
    <w:rsid w:val="005E0171"/>
    <w:rsid w:val="005E2EF2"/>
    <w:rsid w:val="005E450F"/>
    <w:rsid w:val="005E4DE5"/>
    <w:rsid w:val="005E77E7"/>
    <w:rsid w:val="005F030C"/>
    <w:rsid w:val="005F0A02"/>
    <w:rsid w:val="005F13E4"/>
    <w:rsid w:val="005F2A9C"/>
    <w:rsid w:val="00602ED6"/>
    <w:rsid w:val="00606B29"/>
    <w:rsid w:val="006110A7"/>
    <w:rsid w:val="0061149B"/>
    <w:rsid w:val="00611526"/>
    <w:rsid w:val="0061214B"/>
    <w:rsid w:val="006137A1"/>
    <w:rsid w:val="0061563C"/>
    <w:rsid w:val="00615951"/>
    <w:rsid w:val="0061749E"/>
    <w:rsid w:val="006177C7"/>
    <w:rsid w:val="00621BE4"/>
    <w:rsid w:val="00621E31"/>
    <w:rsid w:val="00624E1A"/>
    <w:rsid w:val="00625992"/>
    <w:rsid w:val="00625D5B"/>
    <w:rsid w:val="00630064"/>
    <w:rsid w:val="0063641E"/>
    <w:rsid w:val="006364C5"/>
    <w:rsid w:val="00636D0A"/>
    <w:rsid w:val="00637DF2"/>
    <w:rsid w:val="00640DD0"/>
    <w:rsid w:val="00644589"/>
    <w:rsid w:val="00650695"/>
    <w:rsid w:val="006516A8"/>
    <w:rsid w:val="00653BE9"/>
    <w:rsid w:val="00657094"/>
    <w:rsid w:val="00666604"/>
    <w:rsid w:val="0067261A"/>
    <w:rsid w:val="0067443A"/>
    <w:rsid w:val="00674E51"/>
    <w:rsid w:val="006778AD"/>
    <w:rsid w:val="006803FE"/>
    <w:rsid w:val="006822C5"/>
    <w:rsid w:val="00683F06"/>
    <w:rsid w:val="00687F7F"/>
    <w:rsid w:val="00692136"/>
    <w:rsid w:val="00692A17"/>
    <w:rsid w:val="00695D6A"/>
    <w:rsid w:val="006A120B"/>
    <w:rsid w:val="006A2472"/>
    <w:rsid w:val="006A2501"/>
    <w:rsid w:val="006B4BDF"/>
    <w:rsid w:val="006C030C"/>
    <w:rsid w:val="006C203A"/>
    <w:rsid w:val="006C45C9"/>
    <w:rsid w:val="006C6EF4"/>
    <w:rsid w:val="006D5642"/>
    <w:rsid w:val="006D65F5"/>
    <w:rsid w:val="006D72A6"/>
    <w:rsid w:val="006D7859"/>
    <w:rsid w:val="006E2D71"/>
    <w:rsid w:val="006E3F11"/>
    <w:rsid w:val="006E60A9"/>
    <w:rsid w:val="006F6B48"/>
    <w:rsid w:val="0070012A"/>
    <w:rsid w:val="00703F44"/>
    <w:rsid w:val="007054E2"/>
    <w:rsid w:val="0071487D"/>
    <w:rsid w:val="00722503"/>
    <w:rsid w:val="00724E03"/>
    <w:rsid w:val="007250FA"/>
    <w:rsid w:val="00727674"/>
    <w:rsid w:val="00727D62"/>
    <w:rsid w:val="00736670"/>
    <w:rsid w:val="00737E5F"/>
    <w:rsid w:val="00742A22"/>
    <w:rsid w:val="007452B1"/>
    <w:rsid w:val="007473DE"/>
    <w:rsid w:val="007513D0"/>
    <w:rsid w:val="00752AAB"/>
    <w:rsid w:val="00753B4D"/>
    <w:rsid w:val="00754CD5"/>
    <w:rsid w:val="00767EFB"/>
    <w:rsid w:val="0077331A"/>
    <w:rsid w:val="00774EAD"/>
    <w:rsid w:val="0077606F"/>
    <w:rsid w:val="007850B1"/>
    <w:rsid w:val="0078618C"/>
    <w:rsid w:val="00787926"/>
    <w:rsid w:val="00793799"/>
    <w:rsid w:val="00793FA4"/>
    <w:rsid w:val="0079524D"/>
    <w:rsid w:val="007A4203"/>
    <w:rsid w:val="007A4413"/>
    <w:rsid w:val="007A7A86"/>
    <w:rsid w:val="007B1265"/>
    <w:rsid w:val="007B1CC0"/>
    <w:rsid w:val="007B39B6"/>
    <w:rsid w:val="007B58F9"/>
    <w:rsid w:val="007B636D"/>
    <w:rsid w:val="007B7878"/>
    <w:rsid w:val="007C1819"/>
    <w:rsid w:val="007C2182"/>
    <w:rsid w:val="007C4ACA"/>
    <w:rsid w:val="007C7620"/>
    <w:rsid w:val="007D0DBA"/>
    <w:rsid w:val="007D2891"/>
    <w:rsid w:val="007D7000"/>
    <w:rsid w:val="007D7B0C"/>
    <w:rsid w:val="007E0704"/>
    <w:rsid w:val="007E5859"/>
    <w:rsid w:val="007E788C"/>
    <w:rsid w:val="007F1B7A"/>
    <w:rsid w:val="007F25E2"/>
    <w:rsid w:val="007F5178"/>
    <w:rsid w:val="007F5350"/>
    <w:rsid w:val="007F6299"/>
    <w:rsid w:val="007F6DE4"/>
    <w:rsid w:val="008047F8"/>
    <w:rsid w:val="0080551A"/>
    <w:rsid w:val="008066E6"/>
    <w:rsid w:val="00806D70"/>
    <w:rsid w:val="00810DB1"/>
    <w:rsid w:val="00814308"/>
    <w:rsid w:val="00821F93"/>
    <w:rsid w:val="00831884"/>
    <w:rsid w:val="008327A7"/>
    <w:rsid w:val="00837178"/>
    <w:rsid w:val="00846435"/>
    <w:rsid w:val="00850609"/>
    <w:rsid w:val="00851123"/>
    <w:rsid w:val="00851274"/>
    <w:rsid w:val="00855A98"/>
    <w:rsid w:val="00856152"/>
    <w:rsid w:val="008604E0"/>
    <w:rsid w:val="008635F5"/>
    <w:rsid w:val="00864E5F"/>
    <w:rsid w:val="0086500A"/>
    <w:rsid w:val="00865598"/>
    <w:rsid w:val="00870B70"/>
    <w:rsid w:val="0087255E"/>
    <w:rsid w:val="00876AFB"/>
    <w:rsid w:val="00880F3D"/>
    <w:rsid w:val="00881ED0"/>
    <w:rsid w:val="00883DB2"/>
    <w:rsid w:val="0089255E"/>
    <w:rsid w:val="0089436F"/>
    <w:rsid w:val="00895A3D"/>
    <w:rsid w:val="00897D32"/>
    <w:rsid w:val="008A0320"/>
    <w:rsid w:val="008A1090"/>
    <w:rsid w:val="008A115A"/>
    <w:rsid w:val="008A3AC6"/>
    <w:rsid w:val="008A4C48"/>
    <w:rsid w:val="008A5D08"/>
    <w:rsid w:val="008A5F18"/>
    <w:rsid w:val="008A718E"/>
    <w:rsid w:val="008A7A67"/>
    <w:rsid w:val="008B0960"/>
    <w:rsid w:val="008B0AFC"/>
    <w:rsid w:val="008B1F24"/>
    <w:rsid w:val="008B4E04"/>
    <w:rsid w:val="008B4E30"/>
    <w:rsid w:val="008B511E"/>
    <w:rsid w:val="008C039C"/>
    <w:rsid w:val="008C1969"/>
    <w:rsid w:val="008C320C"/>
    <w:rsid w:val="008C52C7"/>
    <w:rsid w:val="008C7730"/>
    <w:rsid w:val="008D089B"/>
    <w:rsid w:val="008D46D5"/>
    <w:rsid w:val="008D78D2"/>
    <w:rsid w:val="008E2390"/>
    <w:rsid w:val="008E6096"/>
    <w:rsid w:val="008E6562"/>
    <w:rsid w:val="008E7922"/>
    <w:rsid w:val="008F105B"/>
    <w:rsid w:val="008F45C4"/>
    <w:rsid w:val="00904B38"/>
    <w:rsid w:val="0090566B"/>
    <w:rsid w:val="00921721"/>
    <w:rsid w:val="0092232B"/>
    <w:rsid w:val="00922347"/>
    <w:rsid w:val="00924803"/>
    <w:rsid w:val="00925473"/>
    <w:rsid w:val="00925BC0"/>
    <w:rsid w:val="00925C01"/>
    <w:rsid w:val="00930589"/>
    <w:rsid w:val="00931FB3"/>
    <w:rsid w:val="009343BA"/>
    <w:rsid w:val="00934437"/>
    <w:rsid w:val="009361DD"/>
    <w:rsid w:val="00937E31"/>
    <w:rsid w:val="0094063D"/>
    <w:rsid w:val="00941A50"/>
    <w:rsid w:val="00941D5F"/>
    <w:rsid w:val="00942E55"/>
    <w:rsid w:val="0094549A"/>
    <w:rsid w:val="009458E2"/>
    <w:rsid w:val="0094674E"/>
    <w:rsid w:val="009505E1"/>
    <w:rsid w:val="009510A1"/>
    <w:rsid w:val="00952D15"/>
    <w:rsid w:val="00956509"/>
    <w:rsid w:val="00961D6D"/>
    <w:rsid w:val="00964998"/>
    <w:rsid w:val="0097329E"/>
    <w:rsid w:val="0097500A"/>
    <w:rsid w:val="00983FC2"/>
    <w:rsid w:val="00984514"/>
    <w:rsid w:val="00990078"/>
    <w:rsid w:val="009916B6"/>
    <w:rsid w:val="009928CF"/>
    <w:rsid w:val="009947F5"/>
    <w:rsid w:val="009970E5"/>
    <w:rsid w:val="009976D2"/>
    <w:rsid w:val="00997CA0"/>
    <w:rsid w:val="00997CF7"/>
    <w:rsid w:val="009A19AE"/>
    <w:rsid w:val="009A40DA"/>
    <w:rsid w:val="009A7037"/>
    <w:rsid w:val="009B1225"/>
    <w:rsid w:val="009B1D64"/>
    <w:rsid w:val="009C1461"/>
    <w:rsid w:val="009C2373"/>
    <w:rsid w:val="009C23DB"/>
    <w:rsid w:val="009C2506"/>
    <w:rsid w:val="009C2C60"/>
    <w:rsid w:val="009C3364"/>
    <w:rsid w:val="009C5BF3"/>
    <w:rsid w:val="009D1AAA"/>
    <w:rsid w:val="009D1DB6"/>
    <w:rsid w:val="009D20C1"/>
    <w:rsid w:val="009D30F5"/>
    <w:rsid w:val="009D3FA3"/>
    <w:rsid w:val="009D4C22"/>
    <w:rsid w:val="009D7517"/>
    <w:rsid w:val="009E2811"/>
    <w:rsid w:val="009E3F12"/>
    <w:rsid w:val="009E62DA"/>
    <w:rsid w:val="009F0E90"/>
    <w:rsid w:val="009F1438"/>
    <w:rsid w:val="009F73AB"/>
    <w:rsid w:val="009F7CAA"/>
    <w:rsid w:val="009F7E83"/>
    <w:rsid w:val="00A011F1"/>
    <w:rsid w:val="00A02989"/>
    <w:rsid w:val="00A05193"/>
    <w:rsid w:val="00A14041"/>
    <w:rsid w:val="00A20A5D"/>
    <w:rsid w:val="00A21292"/>
    <w:rsid w:val="00A21BA6"/>
    <w:rsid w:val="00A229D3"/>
    <w:rsid w:val="00A22F46"/>
    <w:rsid w:val="00A238D3"/>
    <w:rsid w:val="00A26160"/>
    <w:rsid w:val="00A276CE"/>
    <w:rsid w:val="00A30B19"/>
    <w:rsid w:val="00A32148"/>
    <w:rsid w:val="00A322A3"/>
    <w:rsid w:val="00A32712"/>
    <w:rsid w:val="00A410A4"/>
    <w:rsid w:val="00A44E26"/>
    <w:rsid w:val="00A4548F"/>
    <w:rsid w:val="00A462AD"/>
    <w:rsid w:val="00A4672C"/>
    <w:rsid w:val="00A5087A"/>
    <w:rsid w:val="00A57C0C"/>
    <w:rsid w:val="00A640C5"/>
    <w:rsid w:val="00A674E5"/>
    <w:rsid w:val="00A7010A"/>
    <w:rsid w:val="00A71008"/>
    <w:rsid w:val="00A721DD"/>
    <w:rsid w:val="00A73BA6"/>
    <w:rsid w:val="00A765D9"/>
    <w:rsid w:val="00A83003"/>
    <w:rsid w:val="00A86FBB"/>
    <w:rsid w:val="00A903B2"/>
    <w:rsid w:val="00A90D17"/>
    <w:rsid w:val="00A92342"/>
    <w:rsid w:val="00A94D1E"/>
    <w:rsid w:val="00A96DAC"/>
    <w:rsid w:val="00AA1777"/>
    <w:rsid w:val="00AA1AC4"/>
    <w:rsid w:val="00AA4A40"/>
    <w:rsid w:val="00AA4C09"/>
    <w:rsid w:val="00AB2637"/>
    <w:rsid w:val="00AB48A4"/>
    <w:rsid w:val="00AB4EC0"/>
    <w:rsid w:val="00AB6D62"/>
    <w:rsid w:val="00AC31A4"/>
    <w:rsid w:val="00AC32C8"/>
    <w:rsid w:val="00AC556C"/>
    <w:rsid w:val="00AC6863"/>
    <w:rsid w:val="00AD0DBE"/>
    <w:rsid w:val="00AD1CB7"/>
    <w:rsid w:val="00AD21D4"/>
    <w:rsid w:val="00AD285E"/>
    <w:rsid w:val="00AD2A12"/>
    <w:rsid w:val="00AD2E85"/>
    <w:rsid w:val="00AD793B"/>
    <w:rsid w:val="00AF6AE1"/>
    <w:rsid w:val="00AF6CAD"/>
    <w:rsid w:val="00AF7EB2"/>
    <w:rsid w:val="00B014D1"/>
    <w:rsid w:val="00B039E0"/>
    <w:rsid w:val="00B03AC5"/>
    <w:rsid w:val="00B06266"/>
    <w:rsid w:val="00B078DC"/>
    <w:rsid w:val="00B11D32"/>
    <w:rsid w:val="00B11F57"/>
    <w:rsid w:val="00B12B54"/>
    <w:rsid w:val="00B130A5"/>
    <w:rsid w:val="00B164A9"/>
    <w:rsid w:val="00B226FF"/>
    <w:rsid w:val="00B2409C"/>
    <w:rsid w:val="00B245B0"/>
    <w:rsid w:val="00B25CAC"/>
    <w:rsid w:val="00B37326"/>
    <w:rsid w:val="00B404F1"/>
    <w:rsid w:val="00B42D8F"/>
    <w:rsid w:val="00B459B2"/>
    <w:rsid w:val="00B47599"/>
    <w:rsid w:val="00B5023F"/>
    <w:rsid w:val="00B60BEC"/>
    <w:rsid w:val="00B62901"/>
    <w:rsid w:val="00B62DC4"/>
    <w:rsid w:val="00B67C8B"/>
    <w:rsid w:val="00B704F3"/>
    <w:rsid w:val="00B7086A"/>
    <w:rsid w:val="00B7124A"/>
    <w:rsid w:val="00B7389D"/>
    <w:rsid w:val="00B769E0"/>
    <w:rsid w:val="00B80B1F"/>
    <w:rsid w:val="00B846A8"/>
    <w:rsid w:val="00B85721"/>
    <w:rsid w:val="00B85D6E"/>
    <w:rsid w:val="00B86CCE"/>
    <w:rsid w:val="00B87E42"/>
    <w:rsid w:val="00B926A0"/>
    <w:rsid w:val="00B94C23"/>
    <w:rsid w:val="00B950F6"/>
    <w:rsid w:val="00B964F3"/>
    <w:rsid w:val="00B975FE"/>
    <w:rsid w:val="00B97E79"/>
    <w:rsid w:val="00BA05A2"/>
    <w:rsid w:val="00BA2B0D"/>
    <w:rsid w:val="00BB1F47"/>
    <w:rsid w:val="00BB4A7B"/>
    <w:rsid w:val="00BB7DBF"/>
    <w:rsid w:val="00BC3E3B"/>
    <w:rsid w:val="00BC4CB0"/>
    <w:rsid w:val="00BC5384"/>
    <w:rsid w:val="00BC5BF7"/>
    <w:rsid w:val="00BC65B1"/>
    <w:rsid w:val="00BC6694"/>
    <w:rsid w:val="00BC730F"/>
    <w:rsid w:val="00BC7DA7"/>
    <w:rsid w:val="00BD2B75"/>
    <w:rsid w:val="00BD3396"/>
    <w:rsid w:val="00BD3950"/>
    <w:rsid w:val="00BD6527"/>
    <w:rsid w:val="00BD6E2D"/>
    <w:rsid w:val="00BE16EB"/>
    <w:rsid w:val="00BF3BDA"/>
    <w:rsid w:val="00BF5E5D"/>
    <w:rsid w:val="00C03C16"/>
    <w:rsid w:val="00C04FF6"/>
    <w:rsid w:val="00C06BB3"/>
    <w:rsid w:val="00C124D3"/>
    <w:rsid w:val="00C264D6"/>
    <w:rsid w:val="00C278E8"/>
    <w:rsid w:val="00C3474E"/>
    <w:rsid w:val="00C3685F"/>
    <w:rsid w:val="00C42D3F"/>
    <w:rsid w:val="00C52B23"/>
    <w:rsid w:val="00C53629"/>
    <w:rsid w:val="00C60100"/>
    <w:rsid w:val="00C62700"/>
    <w:rsid w:val="00C63874"/>
    <w:rsid w:val="00C72C88"/>
    <w:rsid w:val="00C764A4"/>
    <w:rsid w:val="00C76854"/>
    <w:rsid w:val="00C80CAB"/>
    <w:rsid w:val="00C8155E"/>
    <w:rsid w:val="00C917FC"/>
    <w:rsid w:val="00C95477"/>
    <w:rsid w:val="00C97303"/>
    <w:rsid w:val="00CA0BC4"/>
    <w:rsid w:val="00CA1509"/>
    <w:rsid w:val="00CA259A"/>
    <w:rsid w:val="00CA27DE"/>
    <w:rsid w:val="00CB03D4"/>
    <w:rsid w:val="00CB2052"/>
    <w:rsid w:val="00CB34B3"/>
    <w:rsid w:val="00CB4C5E"/>
    <w:rsid w:val="00CC0717"/>
    <w:rsid w:val="00CC1D4E"/>
    <w:rsid w:val="00CC1F68"/>
    <w:rsid w:val="00CC3465"/>
    <w:rsid w:val="00CC408F"/>
    <w:rsid w:val="00CC5913"/>
    <w:rsid w:val="00CD03AC"/>
    <w:rsid w:val="00CD12A7"/>
    <w:rsid w:val="00CD451E"/>
    <w:rsid w:val="00CD52D0"/>
    <w:rsid w:val="00CE0CCB"/>
    <w:rsid w:val="00CE651C"/>
    <w:rsid w:val="00CE6DA1"/>
    <w:rsid w:val="00CE717D"/>
    <w:rsid w:val="00CF24BC"/>
    <w:rsid w:val="00CF3523"/>
    <w:rsid w:val="00CF5A5A"/>
    <w:rsid w:val="00CF5ECE"/>
    <w:rsid w:val="00CF6790"/>
    <w:rsid w:val="00CF7835"/>
    <w:rsid w:val="00D01396"/>
    <w:rsid w:val="00D106F4"/>
    <w:rsid w:val="00D12D97"/>
    <w:rsid w:val="00D138BC"/>
    <w:rsid w:val="00D21842"/>
    <w:rsid w:val="00D23937"/>
    <w:rsid w:val="00D239AD"/>
    <w:rsid w:val="00D23F59"/>
    <w:rsid w:val="00D254E1"/>
    <w:rsid w:val="00D26CA4"/>
    <w:rsid w:val="00D3009B"/>
    <w:rsid w:val="00D3242B"/>
    <w:rsid w:val="00D324A8"/>
    <w:rsid w:val="00D34EA7"/>
    <w:rsid w:val="00D360B0"/>
    <w:rsid w:val="00D42998"/>
    <w:rsid w:val="00D43218"/>
    <w:rsid w:val="00D436CB"/>
    <w:rsid w:val="00D45931"/>
    <w:rsid w:val="00D45AEA"/>
    <w:rsid w:val="00D50D65"/>
    <w:rsid w:val="00D511FC"/>
    <w:rsid w:val="00D549C7"/>
    <w:rsid w:val="00D54CFB"/>
    <w:rsid w:val="00D615E2"/>
    <w:rsid w:val="00D63046"/>
    <w:rsid w:val="00D63DD9"/>
    <w:rsid w:val="00D64920"/>
    <w:rsid w:val="00D660BE"/>
    <w:rsid w:val="00D70CAD"/>
    <w:rsid w:val="00D73340"/>
    <w:rsid w:val="00D73977"/>
    <w:rsid w:val="00D73CFB"/>
    <w:rsid w:val="00D74991"/>
    <w:rsid w:val="00D74CF2"/>
    <w:rsid w:val="00D76CF7"/>
    <w:rsid w:val="00D81552"/>
    <w:rsid w:val="00D8207D"/>
    <w:rsid w:val="00D82718"/>
    <w:rsid w:val="00D82937"/>
    <w:rsid w:val="00D8296D"/>
    <w:rsid w:val="00D907EE"/>
    <w:rsid w:val="00D925B0"/>
    <w:rsid w:val="00D92DA0"/>
    <w:rsid w:val="00D976B1"/>
    <w:rsid w:val="00DA109B"/>
    <w:rsid w:val="00DA375C"/>
    <w:rsid w:val="00DB0095"/>
    <w:rsid w:val="00DB2E99"/>
    <w:rsid w:val="00DB4F18"/>
    <w:rsid w:val="00DB6B45"/>
    <w:rsid w:val="00DB70E1"/>
    <w:rsid w:val="00DC0CE7"/>
    <w:rsid w:val="00DC0F63"/>
    <w:rsid w:val="00DC1DFB"/>
    <w:rsid w:val="00DC29B8"/>
    <w:rsid w:val="00DC4AE2"/>
    <w:rsid w:val="00DC4E9D"/>
    <w:rsid w:val="00DC70E7"/>
    <w:rsid w:val="00DD1F4D"/>
    <w:rsid w:val="00DD37E2"/>
    <w:rsid w:val="00DD47AA"/>
    <w:rsid w:val="00DD4A6E"/>
    <w:rsid w:val="00DE2125"/>
    <w:rsid w:val="00DE3A01"/>
    <w:rsid w:val="00DE7979"/>
    <w:rsid w:val="00DF0D6A"/>
    <w:rsid w:val="00DF0E58"/>
    <w:rsid w:val="00E02AB9"/>
    <w:rsid w:val="00E13382"/>
    <w:rsid w:val="00E13806"/>
    <w:rsid w:val="00E163EE"/>
    <w:rsid w:val="00E169B7"/>
    <w:rsid w:val="00E21BC2"/>
    <w:rsid w:val="00E21BF5"/>
    <w:rsid w:val="00E25F7D"/>
    <w:rsid w:val="00E26F9A"/>
    <w:rsid w:val="00E27611"/>
    <w:rsid w:val="00E3049A"/>
    <w:rsid w:val="00E33060"/>
    <w:rsid w:val="00E33657"/>
    <w:rsid w:val="00E40020"/>
    <w:rsid w:val="00E4039F"/>
    <w:rsid w:val="00E43E77"/>
    <w:rsid w:val="00E46927"/>
    <w:rsid w:val="00E53385"/>
    <w:rsid w:val="00E54D15"/>
    <w:rsid w:val="00E557CB"/>
    <w:rsid w:val="00E614E7"/>
    <w:rsid w:val="00E6185E"/>
    <w:rsid w:val="00E61C88"/>
    <w:rsid w:val="00E676D2"/>
    <w:rsid w:val="00E75720"/>
    <w:rsid w:val="00E75A52"/>
    <w:rsid w:val="00E800A4"/>
    <w:rsid w:val="00E805DF"/>
    <w:rsid w:val="00E84F4E"/>
    <w:rsid w:val="00E85B95"/>
    <w:rsid w:val="00E85F3A"/>
    <w:rsid w:val="00E8696E"/>
    <w:rsid w:val="00E869E0"/>
    <w:rsid w:val="00E92BBE"/>
    <w:rsid w:val="00E94390"/>
    <w:rsid w:val="00EA1ADF"/>
    <w:rsid w:val="00EB0340"/>
    <w:rsid w:val="00EB3D1D"/>
    <w:rsid w:val="00EB4BC0"/>
    <w:rsid w:val="00EB4EC8"/>
    <w:rsid w:val="00EB7E96"/>
    <w:rsid w:val="00EC2377"/>
    <w:rsid w:val="00EC6BCE"/>
    <w:rsid w:val="00EC7D90"/>
    <w:rsid w:val="00ED16DE"/>
    <w:rsid w:val="00ED1AD8"/>
    <w:rsid w:val="00ED335E"/>
    <w:rsid w:val="00ED3F74"/>
    <w:rsid w:val="00ED427C"/>
    <w:rsid w:val="00EE1DF8"/>
    <w:rsid w:val="00EF0A0D"/>
    <w:rsid w:val="00EF1538"/>
    <w:rsid w:val="00EF2601"/>
    <w:rsid w:val="00EF2986"/>
    <w:rsid w:val="00EF3990"/>
    <w:rsid w:val="00EF3A43"/>
    <w:rsid w:val="00EF6AB3"/>
    <w:rsid w:val="00EF7656"/>
    <w:rsid w:val="00F03384"/>
    <w:rsid w:val="00F052E8"/>
    <w:rsid w:val="00F1154F"/>
    <w:rsid w:val="00F1177F"/>
    <w:rsid w:val="00F11861"/>
    <w:rsid w:val="00F224E7"/>
    <w:rsid w:val="00F237AE"/>
    <w:rsid w:val="00F244AE"/>
    <w:rsid w:val="00F24BE8"/>
    <w:rsid w:val="00F24F9C"/>
    <w:rsid w:val="00F269BE"/>
    <w:rsid w:val="00F26BE5"/>
    <w:rsid w:val="00F279B9"/>
    <w:rsid w:val="00F32A66"/>
    <w:rsid w:val="00F37A09"/>
    <w:rsid w:val="00F434CA"/>
    <w:rsid w:val="00F519D8"/>
    <w:rsid w:val="00F51D6A"/>
    <w:rsid w:val="00F5603C"/>
    <w:rsid w:val="00F6202C"/>
    <w:rsid w:val="00F7032F"/>
    <w:rsid w:val="00F762AB"/>
    <w:rsid w:val="00F80DF3"/>
    <w:rsid w:val="00F823F2"/>
    <w:rsid w:val="00F83216"/>
    <w:rsid w:val="00F83CCD"/>
    <w:rsid w:val="00F8417E"/>
    <w:rsid w:val="00F85DDB"/>
    <w:rsid w:val="00F87127"/>
    <w:rsid w:val="00F90F61"/>
    <w:rsid w:val="00F92E45"/>
    <w:rsid w:val="00F92E64"/>
    <w:rsid w:val="00F93EDE"/>
    <w:rsid w:val="00F94480"/>
    <w:rsid w:val="00F95E0D"/>
    <w:rsid w:val="00F96180"/>
    <w:rsid w:val="00F9746E"/>
    <w:rsid w:val="00FA536A"/>
    <w:rsid w:val="00FA6242"/>
    <w:rsid w:val="00FA7FD1"/>
    <w:rsid w:val="00FB14C0"/>
    <w:rsid w:val="00FB3B78"/>
    <w:rsid w:val="00FB51E3"/>
    <w:rsid w:val="00FB524F"/>
    <w:rsid w:val="00FB63DB"/>
    <w:rsid w:val="00FB673F"/>
    <w:rsid w:val="00FD18DE"/>
    <w:rsid w:val="00FD1912"/>
    <w:rsid w:val="00FD3AF5"/>
    <w:rsid w:val="00FD4132"/>
    <w:rsid w:val="00FD6E2A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8A8F6E"/>
  <w15:docId w15:val="{82C3E4C2-7434-41F3-986C-BD616673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essible-docs.ai/?utm_source=document_icon&amp;utm_medium=file_embedded&amp;utm_campaign=template_processing&amp;utm_content=icon_top_right&amp;document_id=73021520-a1c3-479f-9026-be45a0aceef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B06A86EA2268745A376D0205EF2F553" ma:contentTypeVersion="10" ma:contentTypeDescription="צור מסמך חדש." ma:contentTypeScope="" ma:versionID="e4ff88928c0a15e7a86680c520833d1e">
  <xsd:schema xmlns:xsd="http://www.w3.org/2001/XMLSchema" xmlns:xs="http://www.w3.org/2001/XMLSchema" xmlns:p="http://schemas.microsoft.com/office/2006/metadata/properties" xmlns:ns2="988b3bf5-9457-4be1-8a88-4bde119283a5" xmlns:ns3="5154934d-1c6a-4c92-afc1-765caf070e39" targetNamespace="http://schemas.microsoft.com/office/2006/metadata/properties" ma:root="true" ma:fieldsID="3d8f218fcf130d3e13f35ecb85a36ad0" ns2:_="" ns3:_="">
    <xsd:import namespace="988b3bf5-9457-4be1-8a88-4bde119283a5"/>
    <xsd:import namespace="5154934d-1c6a-4c92-afc1-765caf070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b3bf5-9457-4be1-8a88-4bde1192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5b771cc7-d80c-4281-9a64-32f9c371a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4934d-1c6a-4c92-afc1-765caf070e3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718444-75eb-4878-b2c2-25570bf314a5}" ma:internalName="TaxCatchAll" ma:showField="CatchAllData" ma:web="5154934d-1c6a-4c92-afc1-765caf070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54934d-1c6a-4c92-afc1-765caf070e39" xsi:nil="true"/>
    <lcf76f155ced4ddcb4097134ff3c332f xmlns="988b3bf5-9457-4be1-8a88-4bde11928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3B417D-3E0A-400A-81CF-F6E192E9EC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480D0C-4981-4FBA-A4E1-A0626E5CBD06}"/>
</file>

<file path=customXml/itemProps3.xml><?xml version="1.0" encoding="utf-8"?>
<ds:datastoreItem xmlns:ds="http://schemas.openxmlformats.org/officeDocument/2006/customXml" ds:itemID="{D8F03812-F9BB-4F69-920C-E2635A48889A}"/>
</file>

<file path=customXml/itemProps4.xml><?xml version="1.0" encoding="utf-8"?>
<ds:datastoreItem xmlns:ds="http://schemas.openxmlformats.org/officeDocument/2006/customXml" ds:itemID="{68D8ED46-AB9A-49D2-8E34-3C3846BADA4A}"/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0</TotalTime>
  <Pages>2</Pages>
  <Words>240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פרוטקול 3.25 מישיבת ועדת בטחון עירוני</vt:lpstr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פרוטקול 3.25 מישיבת ועדת בטחון עירוני</dc:title>
  <dc:creator>שניידר מאיה</dc:creator>
  <cp:lastModifiedBy>סינדקי אדיס</cp:lastModifiedBy>
  <cp:revision>2</cp:revision>
  <cp:lastPrinted>2025-08-06T12:51:00Z</cp:lastPrinted>
  <dcterms:created xsi:type="dcterms:W3CDTF">2025-08-06T13:16:00Z</dcterms:created>
  <dcterms:modified xsi:type="dcterms:W3CDTF">2025-08-06T13:16:00Z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0x0101003B06A86EA2268745A376D0205EF2F553</vt:lpwstr>
  </property>
</Properties>
</file>