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3C6A" w14:textId="77777777" w:rsidR="00987FC6" w:rsidRDefault="00987FC6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137DAF49" w14:textId="77777777" w:rsidR="004A59B8" w:rsidRDefault="004A59B8" w:rsidP="0043779C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‏כ</w:t>
      </w:r>
      <w:r>
        <w:rPr>
          <w:noProof/>
          <w:sz w:val="28"/>
          <w:szCs w:val="28"/>
          <w:rtl/>
        </w:rPr>
        <w:t>"ג סיון, תשפ"ה</w:t>
      </w:r>
    </w:p>
    <w:p w14:paraId="1A5EB72E" w14:textId="42E56863" w:rsidR="00524B7E" w:rsidRDefault="004A59B8" w:rsidP="0043779C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19 יוני, 2025 </w:t>
      </w:r>
    </w:p>
    <w:p w14:paraId="41828EE1" w14:textId="0ED4F243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682D9D55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F2577">
        <w:rPr>
          <w:rFonts w:hint="cs"/>
          <w:noProof/>
          <w:sz w:val="30"/>
          <w:szCs w:val="30"/>
          <w:rtl/>
        </w:rPr>
        <w:t xml:space="preserve"> </w:t>
      </w:r>
      <w:r w:rsidR="003616B2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524B7E">
        <w:rPr>
          <w:rFonts w:hint="cs"/>
          <w:b/>
          <w:bCs/>
          <w:noProof/>
          <w:sz w:val="30"/>
          <w:szCs w:val="30"/>
          <w:u w:val="single"/>
          <w:rtl/>
        </w:rPr>
        <w:t>3</w:t>
      </w:r>
      <w:r w:rsidR="004A59B8">
        <w:rPr>
          <w:rFonts w:hint="cs"/>
          <w:b/>
          <w:bCs/>
          <w:noProof/>
          <w:sz w:val="30"/>
          <w:szCs w:val="30"/>
          <w:u w:val="single"/>
          <w:rtl/>
        </w:rPr>
        <w:t>7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4A59B8">
        <w:rPr>
          <w:rFonts w:hint="cs"/>
          <w:noProof/>
          <w:sz w:val="30"/>
          <w:szCs w:val="30"/>
          <w:rtl/>
        </w:rPr>
        <w:t>ה</w:t>
      </w:r>
      <w:r>
        <w:rPr>
          <w:rFonts w:hint="cs"/>
          <w:noProof/>
          <w:sz w:val="30"/>
          <w:szCs w:val="30"/>
          <w:rtl/>
        </w:rPr>
        <w:t>',</w:t>
      </w:r>
    </w:p>
    <w:p w14:paraId="250EE992" w14:textId="0F3BFB49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4A59B8">
        <w:rPr>
          <w:rFonts w:hint="cs"/>
          <w:b/>
          <w:bCs/>
          <w:noProof/>
          <w:sz w:val="30"/>
          <w:szCs w:val="30"/>
          <w:u w:val="single"/>
          <w:rtl/>
        </w:rPr>
        <w:t>19</w:t>
      </w:r>
      <w:r w:rsidR="0043779C">
        <w:rPr>
          <w:rFonts w:hint="cs"/>
          <w:b/>
          <w:bCs/>
          <w:noProof/>
          <w:sz w:val="30"/>
          <w:szCs w:val="30"/>
          <w:u w:val="single"/>
          <w:rtl/>
        </w:rPr>
        <w:t>.6</w:t>
      </w:r>
      <w:r>
        <w:rPr>
          <w:rFonts w:hint="cs"/>
          <w:b/>
          <w:bCs/>
          <w:noProof/>
          <w:sz w:val="30"/>
          <w:szCs w:val="30"/>
          <w:u w:val="single"/>
          <w:rtl/>
        </w:rPr>
        <w:t>.2</w:t>
      </w:r>
      <w:r w:rsidR="00050E32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5A2978">
        <w:rPr>
          <w:rFonts w:hint="cs"/>
          <w:noProof/>
          <w:sz w:val="30"/>
          <w:szCs w:val="30"/>
          <w:rtl/>
        </w:rPr>
        <w:t>0</w:t>
      </w:r>
      <w:r w:rsidR="001874BD">
        <w:rPr>
          <w:rFonts w:hint="cs"/>
          <w:noProof/>
          <w:sz w:val="30"/>
          <w:szCs w:val="30"/>
          <w:rtl/>
        </w:rPr>
        <w:t xml:space="preserve">0, </w:t>
      </w:r>
      <w:r w:rsidR="008F2829">
        <w:rPr>
          <w:rFonts w:hint="cs"/>
          <w:noProof/>
          <w:sz w:val="30"/>
          <w:szCs w:val="30"/>
          <w:rtl/>
        </w:rPr>
        <w:t>באמצעות תוכנת הזום</w:t>
      </w:r>
      <w:r w:rsidR="001874BD">
        <w:rPr>
          <w:rFonts w:hint="cs"/>
          <w:noProof/>
          <w:sz w:val="30"/>
          <w:szCs w:val="30"/>
          <w:rtl/>
        </w:rPr>
        <w:t>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2B5F6D17" w14:textId="5EB7C727" w:rsidR="003616B2" w:rsidRDefault="003616B2" w:rsidP="003616B2">
      <w:pPr>
        <w:pStyle w:val="a9"/>
        <w:numPr>
          <w:ilvl w:val="0"/>
          <w:numId w:val="15"/>
        </w:numPr>
        <w:rPr>
          <w:noProof/>
          <w:sz w:val="28"/>
          <w:szCs w:val="28"/>
        </w:rPr>
      </w:pPr>
      <w:r w:rsidRPr="003616B2">
        <w:rPr>
          <w:noProof/>
          <w:sz w:val="28"/>
          <w:szCs w:val="28"/>
          <w:rtl/>
        </w:rPr>
        <w:t xml:space="preserve">עדכון </w:t>
      </w:r>
      <w:r w:rsidR="004A59B8">
        <w:rPr>
          <w:rFonts w:hint="cs"/>
          <w:noProof/>
          <w:sz w:val="28"/>
          <w:szCs w:val="28"/>
          <w:rtl/>
        </w:rPr>
        <w:t>ראש העיר</w:t>
      </w:r>
      <w:r w:rsidRPr="003616B2">
        <w:rPr>
          <w:noProof/>
          <w:sz w:val="28"/>
          <w:szCs w:val="28"/>
          <w:rtl/>
        </w:rPr>
        <w:t>.</w:t>
      </w:r>
    </w:p>
    <w:p w14:paraId="3DB6392C" w14:textId="6A1A6F26" w:rsidR="004A59B8" w:rsidRPr="003616B2" w:rsidRDefault="004A59B8" w:rsidP="003616B2">
      <w:pPr>
        <w:pStyle w:val="a9"/>
        <w:numPr>
          <w:ilvl w:val="0"/>
          <w:numId w:val="15"/>
        </w:num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אישור תב"ר חירום, שיקום וטיפול באתרי הרס ע"ס 60 מלש"ח.</w:t>
      </w:r>
    </w:p>
    <w:p w14:paraId="738A47F6" w14:textId="77777777" w:rsidR="009248FB" w:rsidRDefault="009248FB" w:rsidP="009248FB">
      <w:pPr>
        <w:rPr>
          <w:noProof/>
          <w:sz w:val="28"/>
          <w:szCs w:val="28"/>
          <w:rtl/>
        </w:rPr>
      </w:pPr>
    </w:p>
    <w:p w14:paraId="08D79F84" w14:textId="530F40D3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2FDCC119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7566E718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61D3B7E2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11D6EBA6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0C34679A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64D06B2A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2550F74E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72586D2C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3D274A7F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6974E459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0F4A15B3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32DD7F1E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729E1B51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2C4CAC61" w14:textId="67FADA18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6ABF604A" w14:textId="77777777" w:rsidR="0043774B" w:rsidRDefault="0043774B" w:rsidP="00C300E3">
      <w:pPr>
        <w:rPr>
          <w:noProof/>
          <w:sz w:val="28"/>
          <w:szCs w:val="28"/>
          <w:rtl/>
        </w:rPr>
      </w:pPr>
    </w:p>
    <w:p w14:paraId="765EDB9B" w14:textId="77777777" w:rsidR="00EE4BC7" w:rsidRDefault="00EE4BC7" w:rsidP="00C300E3">
      <w:pPr>
        <w:rPr>
          <w:noProof/>
          <w:sz w:val="28"/>
          <w:szCs w:val="28"/>
          <w:rtl/>
        </w:rPr>
      </w:pPr>
    </w:p>
    <w:p w14:paraId="35FCF8D2" w14:textId="7A462834" w:rsidR="003B5079" w:rsidRPr="0089057C" w:rsidRDefault="0053135A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472DCD4B">
            <wp:simplePos x="0" y="0"/>
            <wp:positionH relativeFrom="column">
              <wp:posOffset>6031954</wp:posOffset>
            </wp:positionH>
            <wp:positionV relativeFrom="paragraph">
              <wp:posOffset>195363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4655" w14:textId="77777777" w:rsidR="008E4E8D" w:rsidRDefault="008E4E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CE63" w14:textId="77777777" w:rsidR="008E4E8D" w:rsidRDefault="008E4E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E44" w14:textId="77777777" w:rsidR="008E4E8D" w:rsidRDefault="008E4E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7E046C5A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  <w:p w14:paraId="2D6832A2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1CF9" w14:textId="77777777" w:rsidR="008E4E8D" w:rsidRDefault="008E4E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9"/>
  </w:num>
  <w:num w:numId="2" w16cid:durableId="92475897">
    <w:abstractNumId w:val="12"/>
  </w:num>
  <w:num w:numId="3" w16cid:durableId="850872230">
    <w:abstractNumId w:val="3"/>
  </w:num>
  <w:num w:numId="4" w16cid:durableId="682779741">
    <w:abstractNumId w:val="6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7"/>
  </w:num>
  <w:num w:numId="8" w16cid:durableId="1894736793">
    <w:abstractNumId w:val="10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8"/>
  </w:num>
  <w:num w:numId="13" w16cid:durableId="588346538">
    <w:abstractNumId w:val="2"/>
  </w:num>
  <w:num w:numId="14" w16cid:durableId="1537309174">
    <w:abstractNumId w:val="13"/>
  </w:num>
  <w:num w:numId="15" w16cid:durableId="489518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4074"/>
    <w:rsid w:val="0004632A"/>
    <w:rsid w:val="00047FA5"/>
    <w:rsid w:val="00050E32"/>
    <w:rsid w:val="00070798"/>
    <w:rsid w:val="00076F82"/>
    <w:rsid w:val="000834EA"/>
    <w:rsid w:val="0008486B"/>
    <w:rsid w:val="00091021"/>
    <w:rsid w:val="0009199E"/>
    <w:rsid w:val="0009691C"/>
    <w:rsid w:val="00096BC6"/>
    <w:rsid w:val="000A264D"/>
    <w:rsid w:val="000A4D61"/>
    <w:rsid w:val="000B5C83"/>
    <w:rsid w:val="000B7F1E"/>
    <w:rsid w:val="000C3EA6"/>
    <w:rsid w:val="000C5CF9"/>
    <w:rsid w:val="000C75EF"/>
    <w:rsid w:val="000C772E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515A"/>
    <w:rsid w:val="002577FE"/>
    <w:rsid w:val="0026182F"/>
    <w:rsid w:val="00266CE3"/>
    <w:rsid w:val="00271A2D"/>
    <w:rsid w:val="002722EE"/>
    <w:rsid w:val="00274063"/>
    <w:rsid w:val="00274284"/>
    <w:rsid w:val="00276695"/>
    <w:rsid w:val="00276BDE"/>
    <w:rsid w:val="002841A4"/>
    <w:rsid w:val="00291CC9"/>
    <w:rsid w:val="00293418"/>
    <w:rsid w:val="00294170"/>
    <w:rsid w:val="0029434A"/>
    <w:rsid w:val="00296C66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35B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616B2"/>
    <w:rsid w:val="00371EE1"/>
    <w:rsid w:val="00375881"/>
    <w:rsid w:val="00376690"/>
    <w:rsid w:val="0038001F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1731"/>
    <w:rsid w:val="003A19AB"/>
    <w:rsid w:val="003A53ED"/>
    <w:rsid w:val="003B07C4"/>
    <w:rsid w:val="003B1B5E"/>
    <w:rsid w:val="003B48CB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5085"/>
    <w:rsid w:val="00435EF9"/>
    <w:rsid w:val="0043774B"/>
    <w:rsid w:val="0043779C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9753B"/>
    <w:rsid w:val="004A1ABD"/>
    <w:rsid w:val="004A3E42"/>
    <w:rsid w:val="004A59B8"/>
    <w:rsid w:val="004A63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24B7E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505A"/>
    <w:rsid w:val="00576428"/>
    <w:rsid w:val="005802FB"/>
    <w:rsid w:val="00580EA6"/>
    <w:rsid w:val="00584AA2"/>
    <w:rsid w:val="005863EA"/>
    <w:rsid w:val="00587A7F"/>
    <w:rsid w:val="00592539"/>
    <w:rsid w:val="00593CC3"/>
    <w:rsid w:val="00594616"/>
    <w:rsid w:val="00596C26"/>
    <w:rsid w:val="00597007"/>
    <w:rsid w:val="005A0E6D"/>
    <w:rsid w:val="005A2978"/>
    <w:rsid w:val="005B2C66"/>
    <w:rsid w:val="005B423A"/>
    <w:rsid w:val="005B448B"/>
    <w:rsid w:val="005B5B35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34E0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A08F8"/>
    <w:rsid w:val="006A1294"/>
    <w:rsid w:val="006A36CC"/>
    <w:rsid w:val="006A7724"/>
    <w:rsid w:val="006A7E9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21F6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4F02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4E7B"/>
    <w:rsid w:val="008229E4"/>
    <w:rsid w:val="00823F2A"/>
    <w:rsid w:val="00842D1B"/>
    <w:rsid w:val="008435B2"/>
    <w:rsid w:val="00843798"/>
    <w:rsid w:val="0084535A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4244"/>
    <w:rsid w:val="008D6782"/>
    <w:rsid w:val="008D70B9"/>
    <w:rsid w:val="008E1DAE"/>
    <w:rsid w:val="008E28E7"/>
    <w:rsid w:val="008E4E8D"/>
    <w:rsid w:val="008F1B96"/>
    <w:rsid w:val="008F2829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48F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2B3E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9645C"/>
    <w:rsid w:val="009A51E0"/>
    <w:rsid w:val="009B1225"/>
    <w:rsid w:val="009B58DB"/>
    <w:rsid w:val="009B6439"/>
    <w:rsid w:val="009C0756"/>
    <w:rsid w:val="009C2506"/>
    <w:rsid w:val="009C3D71"/>
    <w:rsid w:val="009C512C"/>
    <w:rsid w:val="009C68B5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18D3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A4A2C"/>
    <w:rsid w:val="00CB34B3"/>
    <w:rsid w:val="00CC1D4E"/>
    <w:rsid w:val="00CC57EF"/>
    <w:rsid w:val="00CD3950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1866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53AF"/>
    <w:rsid w:val="00EA7C32"/>
    <w:rsid w:val="00EC320E"/>
    <w:rsid w:val="00EC58F6"/>
    <w:rsid w:val="00EC7875"/>
    <w:rsid w:val="00EC7AFB"/>
    <w:rsid w:val="00ED1854"/>
    <w:rsid w:val="00ED1A88"/>
    <w:rsid w:val="00ED2024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C3D7A"/>
    <w:rsid w:val="00FC66EC"/>
    <w:rsid w:val="00FC67E0"/>
    <w:rsid w:val="00FC7268"/>
    <w:rsid w:val="00FC7764"/>
    <w:rsid w:val="00FD421B"/>
    <w:rsid w:val="00FD4DFF"/>
    <w:rsid w:val="00FD668A"/>
    <w:rsid w:val="00FD7161"/>
    <w:rsid w:val="00FE0CAF"/>
    <w:rsid w:val="00FE40D2"/>
    <w:rsid w:val="00FF26C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2</TotalTime>
  <Pages>1</Pages>
  <Words>62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5</cp:revision>
  <cp:lastPrinted>2025-05-21T10:33:00Z</cp:lastPrinted>
  <dcterms:created xsi:type="dcterms:W3CDTF">2025-06-19T10:37:00Z</dcterms:created>
  <dcterms:modified xsi:type="dcterms:W3CDTF">2025-06-19T10:41:00Z</dcterms:modified>
</cp:coreProperties>
</file>