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77777777" w:rsidR="00BF3BDA" w:rsidRDefault="00BF3BDA" w:rsidP="00942E55">
      <w:pPr>
        <w:rPr>
          <w:rtl/>
        </w:rPr>
      </w:pPr>
    </w:p>
    <w:p w14:paraId="7E4AD74F" w14:textId="77777777" w:rsidR="0061563C" w:rsidRDefault="0061563C" w:rsidP="00F32A66">
      <w:pPr>
        <w:tabs>
          <w:tab w:val="left" w:pos="302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1D0AA97" w14:textId="77777777" w:rsidR="000F729B" w:rsidRPr="000F729B" w:rsidRDefault="000F729B" w:rsidP="000F729B">
      <w:pPr>
        <w:rPr>
          <w:rFonts w:eastAsia="Calibri"/>
          <w:rtl/>
        </w:rPr>
      </w:pPr>
    </w:p>
    <w:p w14:paraId="4D2D4E01" w14:textId="7D2DBEB3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  <w:proofErr w:type="spellStart"/>
      <w:r w:rsidRPr="000F729B">
        <w:rPr>
          <w:rFonts w:hint="cs"/>
          <w:b/>
          <w:bCs/>
          <w:sz w:val="28"/>
          <w:szCs w:val="28"/>
          <w:u w:val="single"/>
          <w:rtl/>
        </w:rPr>
        <w:t>פרוטקול</w:t>
      </w:r>
      <w:proofErr w:type="spellEnd"/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9A19AE">
        <w:rPr>
          <w:rFonts w:hint="cs"/>
          <w:b/>
          <w:bCs/>
          <w:sz w:val="28"/>
          <w:szCs w:val="28"/>
          <w:u w:val="single"/>
          <w:rtl/>
        </w:rPr>
        <w:t>2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.25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מישיבת </w:t>
      </w:r>
      <w:r w:rsidR="00806D70">
        <w:rPr>
          <w:rFonts w:hint="cs"/>
          <w:b/>
          <w:bCs/>
          <w:sz w:val="28"/>
          <w:szCs w:val="28"/>
          <w:u w:val="single"/>
          <w:rtl/>
        </w:rPr>
        <w:t>ועדת בטחון עירוני</w:t>
      </w:r>
    </w:p>
    <w:p w14:paraId="5E164C76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</w:p>
    <w:p w14:paraId="18802B61" w14:textId="4ACD8670" w:rsidR="000F729B" w:rsidRPr="000F729B" w:rsidRDefault="000F729B" w:rsidP="009A19AE">
      <w:pPr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מישיבה שהתקיימה ביום </w:t>
      </w:r>
      <w:r w:rsidR="000E35B1">
        <w:rPr>
          <w:rFonts w:hint="cs"/>
          <w:b/>
          <w:bCs/>
          <w:sz w:val="28"/>
          <w:szCs w:val="28"/>
          <w:u w:val="single"/>
          <w:rtl/>
        </w:rPr>
        <w:t>19.</w:t>
      </w:r>
      <w:r w:rsidR="009A19AE">
        <w:rPr>
          <w:rFonts w:hint="cs"/>
          <w:b/>
          <w:bCs/>
          <w:sz w:val="28"/>
          <w:szCs w:val="28"/>
          <w:u w:val="single"/>
          <w:rtl/>
        </w:rPr>
        <w:t>5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.25 </w:t>
      </w:r>
      <w:r w:rsidR="008B1F24">
        <w:rPr>
          <w:rFonts w:hint="cs"/>
          <w:b/>
          <w:bCs/>
          <w:sz w:val="28"/>
          <w:szCs w:val="28"/>
          <w:u w:val="single"/>
          <w:rtl/>
        </w:rPr>
        <w:t>בחדר ישיבות בבניין העירייה</w:t>
      </w:r>
      <w:r w:rsidR="00C764A4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080CD9EB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</w:p>
    <w:p w14:paraId="7010D041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50123D2E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66C1F961" w14:textId="0B610AD2" w:rsidR="000F729B" w:rsidRDefault="000F729B" w:rsidP="000F729B">
      <w:pPr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806D70">
        <w:rPr>
          <w:rFonts w:hint="cs"/>
          <w:sz w:val="28"/>
          <w:szCs w:val="28"/>
          <w:rtl/>
        </w:rPr>
        <w:t>מר שלמה חכם פינטו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AB6D62">
        <w:rPr>
          <w:sz w:val="28"/>
          <w:szCs w:val="28"/>
          <w:rtl/>
        </w:rPr>
        <w:tab/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24E8CCA5" w14:textId="49AB668E" w:rsidR="00C764A4" w:rsidRDefault="00C764A4" w:rsidP="009A19AE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4F11ED">
        <w:rPr>
          <w:sz w:val="28"/>
          <w:szCs w:val="28"/>
          <w:rtl/>
        </w:rPr>
        <w:t xml:space="preserve">גב' יסמין </w:t>
      </w:r>
      <w:proofErr w:type="spellStart"/>
      <w:r w:rsidRPr="004F11ED">
        <w:rPr>
          <w:sz w:val="28"/>
          <w:szCs w:val="28"/>
          <w:rtl/>
        </w:rPr>
        <w:t>וולקומיר</w:t>
      </w:r>
      <w:proofErr w:type="spellEnd"/>
      <w:r w:rsidRPr="004F11ED">
        <w:rPr>
          <w:sz w:val="28"/>
          <w:szCs w:val="28"/>
          <w:rtl/>
        </w:rPr>
        <w:t xml:space="preserve"> </w:t>
      </w:r>
      <w:proofErr w:type="spellStart"/>
      <w:r w:rsidRPr="004F11ED">
        <w:rPr>
          <w:sz w:val="28"/>
          <w:szCs w:val="28"/>
          <w:rtl/>
        </w:rPr>
        <w:t>פרייסמן</w:t>
      </w:r>
      <w:proofErr w:type="spellEnd"/>
      <w:r w:rsidRPr="004F11ED">
        <w:rPr>
          <w:sz w:val="28"/>
          <w:szCs w:val="28"/>
          <w:rtl/>
        </w:rPr>
        <w:tab/>
        <w:t>-</w:t>
      </w:r>
      <w:r w:rsidRPr="004F11ED">
        <w:rPr>
          <w:sz w:val="28"/>
          <w:szCs w:val="28"/>
          <w:rtl/>
        </w:rPr>
        <w:tab/>
        <w:t>חברת הוועדה</w:t>
      </w:r>
      <w:r w:rsidR="00014765">
        <w:rPr>
          <w:rFonts w:hint="cs"/>
          <w:sz w:val="28"/>
          <w:szCs w:val="28"/>
          <w:rtl/>
        </w:rPr>
        <w:t xml:space="preserve"> </w:t>
      </w:r>
    </w:p>
    <w:p w14:paraId="7E63E8FB" w14:textId="27152C45" w:rsidR="00AB6D62" w:rsidRDefault="00241DFD" w:rsidP="00014765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AB6D62">
        <w:rPr>
          <w:rFonts w:hint="cs"/>
          <w:sz w:val="28"/>
          <w:szCs w:val="28"/>
          <w:rtl/>
        </w:rPr>
        <w:t xml:space="preserve">מר </w:t>
      </w:r>
      <w:proofErr w:type="spellStart"/>
      <w:r w:rsidR="00AB6D62">
        <w:rPr>
          <w:rFonts w:hint="cs"/>
          <w:sz w:val="28"/>
          <w:szCs w:val="28"/>
          <w:rtl/>
        </w:rPr>
        <w:t>פבל</w:t>
      </w:r>
      <w:proofErr w:type="spellEnd"/>
      <w:r w:rsidR="00AB6D62">
        <w:rPr>
          <w:rFonts w:hint="cs"/>
          <w:sz w:val="28"/>
          <w:szCs w:val="28"/>
          <w:rtl/>
        </w:rPr>
        <w:t xml:space="preserve"> </w:t>
      </w:r>
      <w:proofErr w:type="spellStart"/>
      <w:r w:rsidR="00AB6D62">
        <w:rPr>
          <w:rFonts w:hint="cs"/>
          <w:sz w:val="28"/>
          <w:szCs w:val="28"/>
          <w:rtl/>
        </w:rPr>
        <w:t>אסטחוב</w:t>
      </w:r>
      <w:proofErr w:type="spellEnd"/>
      <w:r w:rsidR="00AB6D62">
        <w:rPr>
          <w:sz w:val="28"/>
          <w:szCs w:val="28"/>
          <w:rtl/>
        </w:rPr>
        <w:tab/>
      </w:r>
      <w:r w:rsidR="00AB6D62">
        <w:rPr>
          <w:sz w:val="28"/>
          <w:szCs w:val="28"/>
          <w:rtl/>
        </w:rPr>
        <w:tab/>
      </w:r>
      <w:r w:rsidR="00AB6D62">
        <w:rPr>
          <w:rFonts w:hint="cs"/>
          <w:sz w:val="28"/>
          <w:szCs w:val="28"/>
          <w:rtl/>
        </w:rPr>
        <w:t>-</w:t>
      </w:r>
      <w:r w:rsidR="00AB6D62">
        <w:rPr>
          <w:sz w:val="28"/>
          <w:szCs w:val="28"/>
          <w:rtl/>
        </w:rPr>
        <w:tab/>
      </w:r>
      <w:r w:rsidR="00AB6D62">
        <w:rPr>
          <w:rFonts w:hint="cs"/>
          <w:sz w:val="28"/>
          <w:szCs w:val="28"/>
          <w:rtl/>
        </w:rPr>
        <w:t>חבר הוועדה</w:t>
      </w:r>
    </w:p>
    <w:p w14:paraId="701A0238" w14:textId="52F342D7" w:rsidR="004445B3" w:rsidRDefault="004445B3" w:rsidP="009A19AE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מר שלומי חזוני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מנהל אגף </w:t>
      </w:r>
      <w:r w:rsidR="009A19AE">
        <w:rPr>
          <w:rFonts w:hint="cs"/>
          <w:sz w:val="28"/>
          <w:szCs w:val="28"/>
          <w:rtl/>
        </w:rPr>
        <w:t>בטחון</w:t>
      </w:r>
    </w:p>
    <w:p w14:paraId="215939E4" w14:textId="7DA8F78B" w:rsidR="009A19AE" w:rsidRDefault="009A19AE" w:rsidP="009A19AE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מר ניסים ונונו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075D48">
        <w:rPr>
          <w:rFonts w:hint="cs"/>
          <w:sz w:val="28"/>
          <w:szCs w:val="28"/>
          <w:rtl/>
        </w:rPr>
        <w:t>-</w:t>
      </w:r>
      <w:r w:rsidR="00075D48">
        <w:rPr>
          <w:sz w:val="28"/>
          <w:szCs w:val="28"/>
          <w:rtl/>
        </w:rPr>
        <w:tab/>
      </w:r>
      <w:r w:rsidR="00075D48">
        <w:rPr>
          <w:rFonts w:hint="cs"/>
          <w:sz w:val="28"/>
          <w:szCs w:val="28"/>
          <w:rtl/>
        </w:rPr>
        <w:t>מנהל השיטור העירוני</w:t>
      </w:r>
    </w:p>
    <w:p w14:paraId="6265469F" w14:textId="434D0E9B" w:rsidR="00787926" w:rsidRDefault="004E1E77" w:rsidP="000E35B1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787926">
        <w:rPr>
          <w:rFonts w:hint="cs"/>
          <w:sz w:val="28"/>
          <w:szCs w:val="28"/>
          <w:rtl/>
        </w:rPr>
        <w:t xml:space="preserve">מר </w:t>
      </w:r>
      <w:r w:rsidR="009A19AE">
        <w:rPr>
          <w:rFonts w:hint="cs"/>
          <w:sz w:val="28"/>
          <w:szCs w:val="28"/>
          <w:rtl/>
        </w:rPr>
        <w:t>עוזי סיום</w:t>
      </w:r>
      <w:r w:rsidR="000E35B1">
        <w:rPr>
          <w:sz w:val="28"/>
          <w:szCs w:val="28"/>
          <w:rtl/>
        </w:rPr>
        <w:tab/>
      </w:r>
      <w:r w:rsidR="00787926">
        <w:rPr>
          <w:sz w:val="28"/>
          <w:szCs w:val="28"/>
          <w:rtl/>
        </w:rPr>
        <w:tab/>
      </w:r>
      <w:r w:rsidR="00787926">
        <w:rPr>
          <w:sz w:val="28"/>
          <w:szCs w:val="28"/>
          <w:rtl/>
        </w:rPr>
        <w:tab/>
      </w:r>
      <w:r w:rsidR="00787926">
        <w:rPr>
          <w:rFonts w:hint="cs"/>
          <w:sz w:val="28"/>
          <w:szCs w:val="28"/>
          <w:rtl/>
        </w:rPr>
        <w:t>-</w:t>
      </w:r>
      <w:r w:rsidR="00787926">
        <w:rPr>
          <w:sz w:val="28"/>
          <w:szCs w:val="28"/>
          <w:rtl/>
        </w:rPr>
        <w:tab/>
      </w:r>
      <w:r w:rsidR="001D2629">
        <w:rPr>
          <w:rFonts w:hint="cs"/>
          <w:sz w:val="28"/>
          <w:szCs w:val="28"/>
          <w:rtl/>
        </w:rPr>
        <w:t>משטרת ישראל</w:t>
      </w:r>
    </w:p>
    <w:p w14:paraId="233F0B3E" w14:textId="737D7DEA" w:rsidR="000F729B" w:rsidRPr="000F729B" w:rsidRDefault="00B12B54" w:rsidP="00F052E8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495C4D">
        <w:rPr>
          <w:rFonts w:hint="cs"/>
          <w:sz w:val="28"/>
          <w:szCs w:val="28"/>
          <w:rtl/>
        </w:rPr>
        <w:t>ג</w:t>
      </w:r>
      <w:r w:rsidR="000F729B" w:rsidRPr="000F729B">
        <w:rPr>
          <w:rFonts w:hint="cs"/>
          <w:sz w:val="28"/>
          <w:szCs w:val="28"/>
          <w:rtl/>
        </w:rPr>
        <w:t>ב' מאיה שניידר</w:t>
      </w:r>
      <w:r w:rsidR="00AB6D62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ab/>
        <w:t>-</w:t>
      </w:r>
      <w:r w:rsidR="000F729B" w:rsidRPr="000F729B">
        <w:rPr>
          <w:rFonts w:hint="cs"/>
          <w:sz w:val="28"/>
          <w:szCs w:val="28"/>
          <w:rtl/>
        </w:rPr>
        <w:tab/>
        <w:t>מזכירת הוועדה</w:t>
      </w:r>
    </w:p>
    <w:p w14:paraId="449F088A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241766C2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1894FAF3" w14:textId="41C4DFCC" w:rsidR="004F11ED" w:rsidRDefault="00AB6D62" w:rsidP="000F729B">
      <w:pPr>
        <w:rPr>
          <w:sz w:val="28"/>
          <w:szCs w:val="28"/>
          <w:rtl/>
        </w:rPr>
      </w:pPr>
      <w:r w:rsidRPr="00AB6D62">
        <w:rPr>
          <w:rFonts w:hint="cs"/>
          <w:b/>
          <w:bCs/>
          <w:sz w:val="28"/>
          <w:szCs w:val="28"/>
          <w:u w:val="single"/>
          <w:rtl/>
        </w:rPr>
        <w:t>חסרים ה"ה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>מר יוסי היזמי</w:t>
      </w:r>
      <w:r w:rsidR="00C764A4" w:rsidRPr="00C764A4"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ab/>
        <w:t>-</w:t>
      </w:r>
      <w:r w:rsidR="00C764A4" w:rsidRPr="00C764A4">
        <w:rPr>
          <w:sz w:val="28"/>
          <w:szCs w:val="28"/>
          <w:rtl/>
        </w:rPr>
        <w:tab/>
        <w:t>חבר הוועדה</w:t>
      </w:r>
    </w:p>
    <w:p w14:paraId="327BF491" w14:textId="7F0FBE38" w:rsidR="000F729B" w:rsidRPr="000F729B" w:rsidRDefault="00495C4D" w:rsidP="000F729B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 w:rsidR="000E35B1">
        <w:rPr>
          <w:rFonts w:eastAsia="Calibri"/>
          <w:sz w:val="28"/>
          <w:szCs w:val="28"/>
          <w:rtl/>
        </w:rPr>
        <w:tab/>
      </w:r>
      <w:r w:rsidR="000E35B1" w:rsidRPr="000E35B1">
        <w:rPr>
          <w:rFonts w:eastAsia="Calibri"/>
          <w:sz w:val="28"/>
          <w:szCs w:val="28"/>
          <w:rtl/>
        </w:rPr>
        <w:t>מר דוד פפיא</w:t>
      </w:r>
      <w:r w:rsidR="000E35B1" w:rsidRPr="000E35B1">
        <w:rPr>
          <w:rFonts w:eastAsia="Calibri"/>
          <w:sz w:val="28"/>
          <w:szCs w:val="28"/>
          <w:rtl/>
        </w:rPr>
        <w:tab/>
      </w:r>
      <w:r w:rsidR="000E35B1" w:rsidRPr="000E35B1">
        <w:rPr>
          <w:rFonts w:eastAsia="Calibri"/>
          <w:sz w:val="28"/>
          <w:szCs w:val="28"/>
          <w:rtl/>
        </w:rPr>
        <w:tab/>
      </w:r>
      <w:r w:rsidR="000E35B1" w:rsidRPr="000E35B1">
        <w:rPr>
          <w:rFonts w:eastAsia="Calibri"/>
          <w:sz w:val="28"/>
          <w:szCs w:val="28"/>
          <w:rtl/>
        </w:rPr>
        <w:tab/>
        <w:t>-</w:t>
      </w:r>
      <w:r w:rsidR="000E35B1" w:rsidRPr="000E35B1">
        <w:rPr>
          <w:rFonts w:eastAsia="Calibri"/>
          <w:sz w:val="28"/>
          <w:szCs w:val="28"/>
          <w:rtl/>
        </w:rPr>
        <w:tab/>
        <w:t>חבר הוועדה</w:t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 w:hint="cs"/>
          <w:sz w:val="28"/>
          <w:szCs w:val="28"/>
          <w:rtl/>
        </w:rPr>
        <w:t xml:space="preserve"> </w:t>
      </w:r>
    </w:p>
    <w:p w14:paraId="58621E4A" w14:textId="3ED16EC5" w:rsidR="000F729B" w:rsidRPr="000F729B" w:rsidRDefault="000E35B1" w:rsidP="000F729B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</w:p>
    <w:p w14:paraId="4730DEE4" w14:textId="77777777" w:rsidR="000F729B" w:rsidRPr="000F729B" w:rsidRDefault="000F729B" w:rsidP="000F729B">
      <w:pPr>
        <w:rPr>
          <w:rFonts w:eastAsia="Calibri"/>
          <w:sz w:val="28"/>
          <w:szCs w:val="28"/>
          <w:rtl/>
        </w:rPr>
      </w:pPr>
    </w:p>
    <w:p w14:paraId="38E39AC8" w14:textId="5759E643" w:rsidR="000F729B" w:rsidRDefault="000F729B" w:rsidP="000F729B">
      <w:pPr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716645E2" w14:textId="77777777" w:rsidR="00EC2377" w:rsidRPr="00EC2377" w:rsidRDefault="00EC2377" w:rsidP="00EC2377">
      <w:pPr>
        <w:rPr>
          <w:noProof/>
          <w:sz w:val="28"/>
          <w:szCs w:val="28"/>
          <w:rtl/>
        </w:rPr>
      </w:pPr>
    </w:p>
    <w:p w14:paraId="6317083F" w14:textId="77777777" w:rsidR="00464775" w:rsidRPr="00464775" w:rsidRDefault="00464775" w:rsidP="00464775">
      <w:pPr>
        <w:rPr>
          <w:noProof/>
          <w:sz w:val="28"/>
          <w:szCs w:val="28"/>
          <w:rtl/>
        </w:rPr>
      </w:pPr>
    </w:p>
    <w:p w14:paraId="0305B3FB" w14:textId="378EEA05" w:rsidR="00464775" w:rsidRPr="00464775" w:rsidRDefault="00464775" w:rsidP="000F13A9">
      <w:pPr>
        <w:rPr>
          <w:noProof/>
          <w:sz w:val="28"/>
          <w:szCs w:val="28"/>
          <w:rtl/>
        </w:rPr>
      </w:pPr>
      <w:r w:rsidRPr="00464775">
        <w:rPr>
          <w:rFonts w:hint="cs"/>
          <w:noProof/>
          <w:sz w:val="28"/>
          <w:szCs w:val="28"/>
          <w:rtl/>
        </w:rPr>
        <w:t>1.</w:t>
      </w:r>
      <w:r w:rsidRPr="00464775">
        <w:rPr>
          <w:noProof/>
          <w:sz w:val="28"/>
          <w:szCs w:val="28"/>
          <w:rtl/>
        </w:rPr>
        <w:tab/>
      </w:r>
      <w:r w:rsidR="007F1B7A">
        <w:rPr>
          <w:rFonts w:hint="cs"/>
          <w:noProof/>
          <w:sz w:val="28"/>
          <w:szCs w:val="28"/>
          <w:rtl/>
        </w:rPr>
        <w:t xml:space="preserve">חיזוק והעצמה של כיתות הכוננות </w:t>
      </w:r>
      <w:r w:rsidR="007F1B7A">
        <w:rPr>
          <w:noProof/>
          <w:sz w:val="28"/>
          <w:szCs w:val="28"/>
          <w:rtl/>
        </w:rPr>
        <w:t>–</w:t>
      </w:r>
      <w:r w:rsidR="007F1B7A">
        <w:rPr>
          <w:rFonts w:hint="cs"/>
          <w:noProof/>
          <w:sz w:val="28"/>
          <w:szCs w:val="28"/>
          <w:rtl/>
        </w:rPr>
        <w:t xml:space="preserve"> שיתוף בין גורמי הביטחון.</w:t>
      </w:r>
    </w:p>
    <w:p w14:paraId="0CD64C93" w14:textId="77777777" w:rsidR="00464775" w:rsidRPr="00464775" w:rsidRDefault="00464775" w:rsidP="00464775">
      <w:pPr>
        <w:rPr>
          <w:noProof/>
          <w:sz w:val="28"/>
          <w:szCs w:val="28"/>
          <w:rtl/>
        </w:rPr>
      </w:pPr>
    </w:p>
    <w:p w14:paraId="50D8FCB0" w14:textId="77777777" w:rsidR="00EC2377" w:rsidRPr="00EC2377" w:rsidRDefault="00EC2377" w:rsidP="00EC2377">
      <w:pPr>
        <w:ind w:left="720"/>
        <w:rPr>
          <w:noProof/>
          <w:sz w:val="28"/>
          <w:szCs w:val="28"/>
          <w:rtl/>
        </w:rPr>
      </w:pPr>
    </w:p>
    <w:p w14:paraId="61824F59" w14:textId="047AE53A" w:rsidR="00226E57" w:rsidRDefault="00226E57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79B88416" w14:textId="36B02BAA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1F87F359" w14:textId="3D8F67F6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41941EE9" w14:textId="77777777" w:rsidR="00964998" w:rsidRPr="00AA4A40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207B7A24" w14:textId="3C098C92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562A08B" w14:textId="43B5D6BA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1FB7C6E" w14:textId="17E16028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C3289FD" w14:textId="3BDF9CE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0C93ABAE" w14:textId="182DF08E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5722FDC" w14:textId="77777777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CE6A80A" w14:textId="77777777" w:rsidR="00226E57" w:rsidRDefault="00226E57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0C596BC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211E32B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1D559807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1DBBC9AD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3513250" w14:textId="72C29DF0" w:rsidR="002D4D1B" w:rsidRDefault="00964998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>ב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לבטחון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עירוני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3F02C0">
        <w:rPr>
          <w:rFonts w:eastAsia="Calibri" w:hint="cs"/>
          <w:b/>
          <w:bCs/>
          <w:noProof/>
          <w:sz w:val="28"/>
          <w:szCs w:val="28"/>
          <w:u w:val="single"/>
          <w:rtl/>
        </w:rPr>
        <w:t>19.</w:t>
      </w:r>
      <w:r w:rsidR="0043151E">
        <w:rPr>
          <w:rFonts w:eastAsia="Calibri" w:hint="cs"/>
          <w:b/>
          <w:bCs/>
          <w:noProof/>
          <w:sz w:val="28"/>
          <w:szCs w:val="28"/>
          <w:u w:val="single"/>
          <w:rtl/>
        </w:rPr>
        <w:t>5</w:t>
      </w:r>
      <w:r w:rsidR="003F02C0">
        <w:rPr>
          <w:rFonts w:eastAsia="Calibri" w:hint="cs"/>
          <w:b/>
          <w:bCs/>
          <w:noProof/>
          <w:sz w:val="28"/>
          <w:szCs w:val="28"/>
          <w:u w:val="single"/>
          <w:rtl/>
        </w:rPr>
        <w:t>.25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7BE6CD6B" w14:textId="77777777" w:rsidR="00395537" w:rsidRDefault="00395537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1A5E1A8C" w14:textId="0E826CA9" w:rsidR="003B305E" w:rsidRDefault="00BC3E3B" w:rsidP="00DC0CE7">
      <w:pPr>
        <w:pStyle w:val="a9"/>
        <w:numPr>
          <w:ilvl w:val="0"/>
          <w:numId w:val="9"/>
        </w:numPr>
        <w:spacing w:line="360" w:lineRule="auto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בתחילת המלחמה היו כיתות כוננות עם נשק צבאי ורכבים שכורים. זה נותן תחושת ביטחון לתושבים.</w:t>
      </w:r>
    </w:p>
    <w:p w14:paraId="621089ED" w14:textId="15C5D911" w:rsidR="00BC3E3B" w:rsidRDefault="00A32148" w:rsidP="00DC0CE7">
      <w:pPr>
        <w:pStyle w:val="a9"/>
        <w:numPr>
          <w:ilvl w:val="0"/>
          <w:numId w:val="9"/>
        </w:numPr>
        <w:spacing w:line="360" w:lineRule="auto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בל"ג בעומר היתה אזעקה באמפי בזמן הופעה </w:t>
      </w:r>
      <w:r>
        <w:rPr>
          <w:rFonts w:eastAsia="Calibri"/>
          <w:noProof/>
          <w:sz w:val="28"/>
          <w:szCs w:val="28"/>
          <w:rtl/>
        </w:rPr>
        <w:t>–</w:t>
      </w:r>
      <w:r>
        <w:rPr>
          <w:rFonts w:eastAsia="Calibri" w:hint="cs"/>
          <w:noProof/>
          <w:sz w:val="28"/>
          <w:szCs w:val="28"/>
          <w:rtl/>
        </w:rPr>
        <w:t xml:space="preserve"> התנהגות התושבים היתה מאוד טובה.</w:t>
      </w:r>
    </w:p>
    <w:p w14:paraId="44B2AF89" w14:textId="6D72325A" w:rsidR="00A32148" w:rsidRDefault="00A32148" w:rsidP="00DC0CE7">
      <w:pPr>
        <w:pStyle w:val="a9"/>
        <w:numPr>
          <w:ilvl w:val="0"/>
          <w:numId w:val="9"/>
        </w:numPr>
        <w:spacing w:line="360" w:lineRule="auto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ביום שישי התרסק מטוס קל בחוף הים, היה שת"פ טוב עם רשות שדות התעופה</w:t>
      </w:r>
      <w:r w:rsidR="005251CF">
        <w:rPr>
          <w:rFonts w:eastAsia="Calibri" w:hint="cs"/>
          <w:noProof/>
          <w:sz w:val="28"/>
          <w:szCs w:val="28"/>
          <w:rtl/>
        </w:rPr>
        <w:t xml:space="preserve">, </w:t>
      </w:r>
      <w:r>
        <w:rPr>
          <w:rFonts w:eastAsia="Calibri" w:hint="cs"/>
          <w:noProof/>
          <w:sz w:val="28"/>
          <w:szCs w:val="28"/>
          <w:rtl/>
        </w:rPr>
        <w:t>יחידת 669</w:t>
      </w:r>
      <w:r w:rsidR="005251CF">
        <w:rPr>
          <w:rFonts w:eastAsia="Calibri" w:hint="cs"/>
          <w:noProof/>
          <w:sz w:val="28"/>
          <w:szCs w:val="28"/>
          <w:rtl/>
        </w:rPr>
        <w:t xml:space="preserve">, הרשות והצבא. </w:t>
      </w:r>
    </w:p>
    <w:p w14:paraId="614EE8CD" w14:textId="0083F6EB" w:rsidR="00E61C88" w:rsidRDefault="005251CF" w:rsidP="00DC0CE7">
      <w:pPr>
        <w:pStyle w:val="a9"/>
        <w:numPr>
          <w:ilvl w:val="0"/>
          <w:numId w:val="9"/>
        </w:numPr>
        <w:spacing w:line="360" w:lineRule="auto"/>
        <w:jc w:val="both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ב 25.5 מתוכנן תרגיל פח"ע שהמשטרה תנהל, אח"כ </w:t>
      </w:r>
      <w:r w:rsidR="00E6185E">
        <w:rPr>
          <w:rFonts w:eastAsia="Calibri" w:hint="cs"/>
          <w:noProof/>
          <w:sz w:val="28"/>
          <w:szCs w:val="28"/>
          <w:rtl/>
        </w:rPr>
        <w:t>יבוצע תרגיל שטח בחניון תת קרקעי.</w:t>
      </w:r>
    </w:p>
    <w:p w14:paraId="13502693" w14:textId="77777777" w:rsidR="0043151E" w:rsidRPr="000148CF" w:rsidRDefault="0043151E" w:rsidP="0003564B">
      <w:pPr>
        <w:pStyle w:val="a9"/>
        <w:rPr>
          <w:rFonts w:eastAsia="Calibri"/>
          <w:noProof/>
          <w:sz w:val="28"/>
          <w:szCs w:val="28"/>
          <w:rtl/>
        </w:rPr>
      </w:pPr>
    </w:p>
    <w:p w14:paraId="1BF2AF69" w14:textId="548B5625" w:rsidR="0070012A" w:rsidRPr="00C42D3F" w:rsidRDefault="0070012A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C42D3F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035887DE" w14:textId="0E332851" w:rsidR="00C60100" w:rsidRPr="00DC0CE7" w:rsidRDefault="00BC3E3B" w:rsidP="00BC3E3B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  <w:r w:rsidRPr="00DC0CE7">
        <w:rPr>
          <w:rFonts w:asciiTheme="majorBidi" w:eastAsia="Calibri" w:hAnsiTheme="majorBidi" w:cstheme="majorBidi" w:hint="cs"/>
          <w:sz w:val="28"/>
          <w:szCs w:val="28"/>
          <w:rtl/>
        </w:rPr>
        <w:t>*לבקש תקציבים ל</w:t>
      </w:r>
      <w:r w:rsidR="00D76CF7" w:rsidRPr="00DC0CE7">
        <w:rPr>
          <w:rFonts w:asciiTheme="majorBidi" w:eastAsia="Calibri" w:hAnsiTheme="majorBidi" w:cstheme="majorBidi" w:hint="cs"/>
          <w:sz w:val="28"/>
          <w:szCs w:val="28"/>
          <w:rtl/>
        </w:rPr>
        <w:t>אופנועים בטיילת</w:t>
      </w:r>
      <w:r w:rsidRPr="00DC0CE7">
        <w:rPr>
          <w:rFonts w:asciiTheme="majorBidi" w:eastAsia="Calibri" w:hAnsiTheme="majorBidi" w:cstheme="majorBidi" w:hint="cs"/>
          <w:sz w:val="28"/>
          <w:szCs w:val="28"/>
          <w:rtl/>
        </w:rPr>
        <w:t>.</w:t>
      </w:r>
    </w:p>
    <w:p w14:paraId="03B81291" w14:textId="47ACF18F" w:rsidR="00C60100" w:rsidRDefault="00C60100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rtl/>
        </w:rPr>
      </w:pPr>
    </w:p>
    <w:p w14:paraId="50BBCD38" w14:textId="77777777" w:rsidR="00C60100" w:rsidRDefault="00C60100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rtl/>
        </w:rPr>
      </w:pPr>
    </w:p>
    <w:p w14:paraId="0B6A1504" w14:textId="16ADF6F4" w:rsidR="00D925B0" w:rsidRPr="003516E8" w:rsidRDefault="00511D37" w:rsidP="00227BF3">
      <w:pPr>
        <w:spacing w:line="360" w:lineRule="auto"/>
        <w:ind w:right="567"/>
        <w:contextualSpacing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 ________________</w:t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</w:t>
      </w:r>
    </w:p>
    <w:sectPr w:rsidR="00D925B0" w:rsidRPr="003516E8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BD0F" w14:textId="77777777" w:rsidR="007A4203" w:rsidRDefault="007A4203" w:rsidP="00AC32C8">
      <w:r>
        <w:separator/>
      </w:r>
    </w:p>
  </w:endnote>
  <w:endnote w:type="continuationSeparator" w:id="0">
    <w:p w14:paraId="3F371B1C" w14:textId="77777777" w:rsidR="007A4203" w:rsidRDefault="007A4203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47096884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476D" w14:textId="77777777" w:rsidR="007A4203" w:rsidRDefault="007A4203" w:rsidP="00AC32C8">
      <w:r>
        <w:separator/>
      </w:r>
    </w:p>
  </w:footnote>
  <w:footnote w:type="continuationSeparator" w:id="0">
    <w:p w14:paraId="7DBF59BC" w14:textId="77777777" w:rsidR="007A4203" w:rsidRDefault="007A4203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9BE"/>
    <w:multiLevelType w:val="hybridMultilevel"/>
    <w:tmpl w:val="E9FE57DA"/>
    <w:lvl w:ilvl="0" w:tplc="2DAED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549D1"/>
    <w:multiLevelType w:val="hybridMultilevel"/>
    <w:tmpl w:val="7C78AD1C"/>
    <w:lvl w:ilvl="0" w:tplc="46C0918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2" w15:restartNumberingAfterBreak="0">
    <w:nsid w:val="2BA80522"/>
    <w:multiLevelType w:val="hybridMultilevel"/>
    <w:tmpl w:val="31307840"/>
    <w:lvl w:ilvl="0" w:tplc="FC2833D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225EA"/>
    <w:multiLevelType w:val="hybridMultilevel"/>
    <w:tmpl w:val="C4C2E8B2"/>
    <w:lvl w:ilvl="0" w:tplc="73060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97AFB"/>
    <w:multiLevelType w:val="hybridMultilevel"/>
    <w:tmpl w:val="8DD00BCE"/>
    <w:lvl w:ilvl="0" w:tplc="CDB8B392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7" w15:restartNumberingAfterBreak="0">
    <w:nsid w:val="6F637182"/>
    <w:multiLevelType w:val="hybridMultilevel"/>
    <w:tmpl w:val="5F942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817EE6"/>
    <w:multiLevelType w:val="hybridMultilevel"/>
    <w:tmpl w:val="1472AC42"/>
    <w:lvl w:ilvl="0" w:tplc="6EB6A4C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4"/>
  </w:num>
  <w:num w:numId="2" w16cid:durableId="1823738371">
    <w:abstractNumId w:val="7"/>
  </w:num>
  <w:num w:numId="3" w16cid:durableId="1456176373">
    <w:abstractNumId w:val="0"/>
  </w:num>
  <w:num w:numId="4" w16cid:durableId="879826389">
    <w:abstractNumId w:val="3"/>
  </w:num>
  <w:num w:numId="5" w16cid:durableId="1624143894">
    <w:abstractNumId w:val="8"/>
  </w:num>
  <w:num w:numId="6" w16cid:durableId="8998230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4381">
    <w:abstractNumId w:val="1"/>
  </w:num>
  <w:num w:numId="8" w16cid:durableId="291206441">
    <w:abstractNumId w:val="2"/>
  </w:num>
  <w:num w:numId="9" w16cid:durableId="1732269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765"/>
    <w:rsid w:val="000148CF"/>
    <w:rsid w:val="000158D5"/>
    <w:rsid w:val="00017389"/>
    <w:rsid w:val="000204E7"/>
    <w:rsid w:val="00025238"/>
    <w:rsid w:val="0002595F"/>
    <w:rsid w:val="00026402"/>
    <w:rsid w:val="00032F9B"/>
    <w:rsid w:val="00032FDF"/>
    <w:rsid w:val="0003564B"/>
    <w:rsid w:val="0005418E"/>
    <w:rsid w:val="0005434A"/>
    <w:rsid w:val="00064A0F"/>
    <w:rsid w:val="000675BE"/>
    <w:rsid w:val="00075D48"/>
    <w:rsid w:val="000762FF"/>
    <w:rsid w:val="000826EC"/>
    <w:rsid w:val="00083243"/>
    <w:rsid w:val="0008486B"/>
    <w:rsid w:val="00085130"/>
    <w:rsid w:val="000875A7"/>
    <w:rsid w:val="000A264D"/>
    <w:rsid w:val="000A487A"/>
    <w:rsid w:val="000B14DD"/>
    <w:rsid w:val="000B2624"/>
    <w:rsid w:val="000B2F72"/>
    <w:rsid w:val="000B3339"/>
    <w:rsid w:val="000B3979"/>
    <w:rsid w:val="000B464D"/>
    <w:rsid w:val="000C103D"/>
    <w:rsid w:val="000C439C"/>
    <w:rsid w:val="000C5A1B"/>
    <w:rsid w:val="000C75EF"/>
    <w:rsid w:val="000D135A"/>
    <w:rsid w:val="000D33F0"/>
    <w:rsid w:val="000D7806"/>
    <w:rsid w:val="000E31F9"/>
    <w:rsid w:val="000E35B1"/>
    <w:rsid w:val="000E6E9D"/>
    <w:rsid w:val="000F0CD9"/>
    <w:rsid w:val="000F11D2"/>
    <w:rsid w:val="000F13A9"/>
    <w:rsid w:val="000F17B9"/>
    <w:rsid w:val="000F2FDF"/>
    <w:rsid w:val="000F6D19"/>
    <w:rsid w:val="000F729B"/>
    <w:rsid w:val="000F785D"/>
    <w:rsid w:val="001008B1"/>
    <w:rsid w:val="001019A4"/>
    <w:rsid w:val="001125A4"/>
    <w:rsid w:val="00120C20"/>
    <w:rsid w:val="0012198B"/>
    <w:rsid w:val="001270E3"/>
    <w:rsid w:val="00131564"/>
    <w:rsid w:val="0013502D"/>
    <w:rsid w:val="0013507A"/>
    <w:rsid w:val="001354F9"/>
    <w:rsid w:val="00136883"/>
    <w:rsid w:val="00136E87"/>
    <w:rsid w:val="001405B8"/>
    <w:rsid w:val="0014190C"/>
    <w:rsid w:val="001443FD"/>
    <w:rsid w:val="001455C7"/>
    <w:rsid w:val="001465F4"/>
    <w:rsid w:val="00150BC9"/>
    <w:rsid w:val="00156BF9"/>
    <w:rsid w:val="0015730A"/>
    <w:rsid w:val="00157936"/>
    <w:rsid w:val="00163F0A"/>
    <w:rsid w:val="00165896"/>
    <w:rsid w:val="00166BCF"/>
    <w:rsid w:val="00170656"/>
    <w:rsid w:val="0017734C"/>
    <w:rsid w:val="00180435"/>
    <w:rsid w:val="00182D2E"/>
    <w:rsid w:val="00190CD2"/>
    <w:rsid w:val="0019524F"/>
    <w:rsid w:val="001A1C08"/>
    <w:rsid w:val="001A21D3"/>
    <w:rsid w:val="001A4AA5"/>
    <w:rsid w:val="001B2339"/>
    <w:rsid w:val="001B3DB4"/>
    <w:rsid w:val="001B44BC"/>
    <w:rsid w:val="001C0FF1"/>
    <w:rsid w:val="001C6ACA"/>
    <w:rsid w:val="001D04CF"/>
    <w:rsid w:val="001D1F1C"/>
    <w:rsid w:val="001D2629"/>
    <w:rsid w:val="001D3D67"/>
    <w:rsid w:val="001D5DAB"/>
    <w:rsid w:val="001E17F0"/>
    <w:rsid w:val="001E2B6A"/>
    <w:rsid w:val="001E3E70"/>
    <w:rsid w:val="001F172E"/>
    <w:rsid w:val="00202922"/>
    <w:rsid w:val="00202FFA"/>
    <w:rsid w:val="002172B5"/>
    <w:rsid w:val="002203BF"/>
    <w:rsid w:val="00221FDB"/>
    <w:rsid w:val="002236B2"/>
    <w:rsid w:val="00223E0E"/>
    <w:rsid w:val="002246D4"/>
    <w:rsid w:val="00226E57"/>
    <w:rsid w:val="00227BF3"/>
    <w:rsid w:val="00230155"/>
    <w:rsid w:val="00230829"/>
    <w:rsid w:val="00230AEB"/>
    <w:rsid w:val="00231B08"/>
    <w:rsid w:val="00231E79"/>
    <w:rsid w:val="00232502"/>
    <w:rsid w:val="00233079"/>
    <w:rsid w:val="002338F8"/>
    <w:rsid w:val="002339CD"/>
    <w:rsid w:val="002358DE"/>
    <w:rsid w:val="0023731F"/>
    <w:rsid w:val="00241DFD"/>
    <w:rsid w:val="00242F04"/>
    <w:rsid w:val="0024515A"/>
    <w:rsid w:val="00245C33"/>
    <w:rsid w:val="00247E0F"/>
    <w:rsid w:val="00252AC3"/>
    <w:rsid w:val="00254372"/>
    <w:rsid w:val="002577FE"/>
    <w:rsid w:val="002718A8"/>
    <w:rsid w:val="0027243B"/>
    <w:rsid w:val="0027491A"/>
    <w:rsid w:val="00293146"/>
    <w:rsid w:val="00296045"/>
    <w:rsid w:val="002A0967"/>
    <w:rsid w:val="002A4534"/>
    <w:rsid w:val="002A58D9"/>
    <w:rsid w:val="002B065D"/>
    <w:rsid w:val="002B1F76"/>
    <w:rsid w:val="002B5756"/>
    <w:rsid w:val="002C056B"/>
    <w:rsid w:val="002D0FF2"/>
    <w:rsid w:val="002D4D1B"/>
    <w:rsid w:val="002D6568"/>
    <w:rsid w:val="002E0A07"/>
    <w:rsid w:val="002E1925"/>
    <w:rsid w:val="002E4976"/>
    <w:rsid w:val="002E76E8"/>
    <w:rsid w:val="002F0F03"/>
    <w:rsid w:val="002F6587"/>
    <w:rsid w:val="002F7C4C"/>
    <w:rsid w:val="00301039"/>
    <w:rsid w:val="0030773A"/>
    <w:rsid w:val="0031192D"/>
    <w:rsid w:val="00321290"/>
    <w:rsid w:val="00322608"/>
    <w:rsid w:val="00323A7C"/>
    <w:rsid w:val="00327CC6"/>
    <w:rsid w:val="003314D7"/>
    <w:rsid w:val="00332680"/>
    <w:rsid w:val="003333F7"/>
    <w:rsid w:val="003342F6"/>
    <w:rsid w:val="0034449C"/>
    <w:rsid w:val="0034510A"/>
    <w:rsid w:val="003455E5"/>
    <w:rsid w:val="00345B78"/>
    <w:rsid w:val="00347374"/>
    <w:rsid w:val="00347CF5"/>
    <w:rsid w:val="003516E8"/>
    <w:rsid w:val="003525DE"/>
    <w:rsid w:val="00356938"/>
    <w:rsid w:val="00356FEA"/>
    <w:rsid w:val="00357AA4"/>
    <w:rsid w:val="0036007D"/>
    <w:rsid w:val="00360C30"/>
    <w:rsid w:val="0036276D"/>
    <w:rsid w:val="00363D2C"/>
    <w:rsid w:val="00363F0D"/>
    <w:rsid w:val="00371EE1"/>
    <w:rsid w:val="00376175"/>
    <w:rsid w:val="003821AD"/>
    <w:rsid w:val="00383198"/>
    <w:rsid w:val="003839B8"/>
    <w:rsid w:val="00384059"/>
    <w:rsid w:val="00384EAD"/>
    <w:rsid w:val="003954B0"/>
    <w:rsid w:val="00395537"/>
    <w:rsid w:val="003A0B47"/>
    <w:rsid w:val="003A1731"/>
    <w:rsid w:val="003A28DB"/>
    <w:rsid w:val="003A3A40"/>
    <w:rsid w:val="003A65A1"/>
    <w:rsid w:val="003A7CB6"/>
    <w:rsid w:val="003B032C"/>
    <w:rsid w:val="003B1B5E"/>
    <w:rsid w:val="003B305E"/>
    <w:rsid w:val="003B3D9F"/>
    <w:rsid w:val="003B5079"/>
    <w:rsid w:val="003B5B93"/>
    <w:rsid w:val="003B79B4"/>
    <w:rsid w:val="003C25F3"/>
    <w:rsid w:val="003C28CF"/>
    <w:rsid w:val="003C63B7"/>
    <w:rsid w:val="003C7540"/>
    <w:rsid w:val="003D13F8"/>
    <w:rsid w:val="003D61B1"/>
    <w:rsid w:val="003E111B"/>
    <w:rsid w:val="003E24FC"/>
    <w:rsid w:val="003E53BB"/>
    <w:rsid w:val="003E7414"/>
    <w:rsid w:val="003F02C0"/>
    <w:rsid w:val="003F5128"/>
    <w:rsid w:val="003F6442"/>
    <w:rsid w:val="003F7433"/>
    <w:rsid w:val="003F7AE6"/>
    <w:rsid w:val="0040386E"/>
    <w:rsid w:val="0040463F"/>
    <w:rsid w:val="00413130"/>
    <w:rsid w:val="004141B4"/>
    <w:rsid w:val="00415AF3"/>
    <w:rsid w:val="004160D6"/>
    <w:rsid w:val="0043151E"/>
    <w:rsid w:val="00437D3E"/>
    <w:rsid w:val="004409E7"/>
    <w:rsid w:val="004421C0"/>
    <w:rsid w:val="004445B3"/>
    <w:rsid w:val="00445389"/>
    <w:rsid w:val="0044653E"/>
    <w:rsid w:val="00451628"/>
    <w:rsid w:val="00452210"/>
    <w:rsid w:val="00452595"/>
    <w:rsid w:val="0045515B"/>
    <w:rsid w:val="00455707"/>
    <w:rsid w:val="004602FB"/>
    <w:rsid w:val="00464775"/>
    <w:rsid w:val="004652E0"/>
    <w:rsid w:val="00467215"/>
    <w:rsid w:val="00471E1D"/>
    <w:rsid w:val="00471E4F"/>
    <w:rsid w:val="00474C76"/>
    <w:rsid w:val="004763EB"/>
    <w:rsid w:val="004770AD"/>
    <w:rsid w:val="0048527F"/>
    <w:rsid w:val="0049195F"/>
    <w:rsid w:val="00495C4D"/>
    <w:rsid w:val="00496B92"/>
    <w:rsid w:val="004A1ABD"/>
    <w:rsid w:val="004A32BE"/>
    <w:rsid w:val="004A517A"/>
    <w:rsid w:val="004A776A"/>
    <w:rsid w:val="004B714C"/>
    <w:rsid w:val="004B7D92"/>
    <w:rsid w:val="004C07A8"/>
    <w:rsid w:val="004C0A1A"/>
    <w:rsid w:val="004C2EB4"/>
    <w:rsid w:val="004C4FA8"/>
    <w:rsid w:val="004D2B2A"/>
    <w:rsid w:val="004D686D"/>
    <w:rsid w:val="004E1E77"/>
    <w:rsid w:val="004E2F98"/>
    <w:rsid w:val="004E3C89"/>
    <w:rsid w:val="004E6F71"/>
    <w:rsid w:val="004F11ED"/>
    <w:rsid w:val="004F2A2B"/>
    <w:rsid w:val="004F4861"/>
    <w:rsid w:val="00500035"/>
    <w:rsid w:val="00501742"/>
    <w:rsid w:val="0050332C"/>
    <w:rsid w:val="0050624D"/>
    <w:rsid w:val="00506507"/>
    <w:rsid w:val="00507781"/>
    <w:rsid w:val="00511D37"/>
    <w:rsid w:val="00515CEC"/>
    <w:rsid w:val="005221DF"/>
    <w:rsid w:val="005251CF"/>
    <w:rsid w:val="00527B43"/>
    <w:rsid w:val="005307AA"/>
    <w:rsid w:val="005314C1"/>
    <w:rsid w:val="0053205D"/>
    <w:rsid w:val="00537932"/>
    <w:rsid w:val="00543233"/>
    <w:rsid w:val="00546D25"/>
    <w:rsid w:val="00551DFE"/>
    <w:rsid w:val="00553821"/>
    <w:rsid w:val="00554081"/>
    <w:rsid w:val="005566C3"/>
    <w:rsid w:val="00566AC1"/>
    <w:rsid w:val="00567A0E"/>
    <w:rsid w:val="00570BCC"/>
    <w:rsid w:val="00571693"/>
    <w:rsid w:val="00571F70"/>
    <w:rsid w:val="005761DF"/>
    <w:rsid w:val="00576428"/>
    <w:rsid w:val="005802FB"/>
    <w:rsid w:val="00587A7F"/>
    <w:rsid w:val="0059086F"/>
    <w:rsid w:val="005A0E6D"/>
    <w:rsid w:val="005A37E7"/>
    <w:rsid w:val="005A4FBF"/>
    <w:rsid w:val="005B448B"/>
    <w:rsid w:val="005B4B86"/>
    <w:rsid w:val="005B50FC"/>
    <w:rsid w:val="005B71AA"/>
    <w:rsid w:val="005C450B"/>
    <w:rsid w:val="005C69A9"/>
    <w:rsid w:val="005D4B1D"/>
    <w:rsid w:val="005D557F"/>
    <w:rsid w:val="005D6805"/>
    <w:rsid w:val="005D7089"/>
    <w:rsid w:val="005E2EF2"/>
    <w:rsid w:val="005E450F"/>
    <w:rsid w:val="005E4DE5"/>
    <w:rsid w:val="005E77E7"/>
    <w:rsid w:val="005F0A02"/>
    <w:rsid w:val="005F13E4"/>
    <w:rsid w:val="005F2A9C"/>
    <w:rsid w:val="00602ED6"/>
    <w:rsid w:val="00606B29"/>
    <w:rsid w:val="006110A7"/>
    <w:rsid w:val="0061149B"/>
    <w:rsid w:val="00611526"/>
    <w:rsid w:val="0061214B"/>
    <w:rsid w:val="006137A1"/>
    <w:rsid w:val="0061563C"/>
    <w:rsid w:val="00615951"/>
    <w:rsid w:val="0061749E"/>
    <w:rsid w:val="006177C7"/>
    <w:rsid w:val="00621BE4"/>
    <w:rsid w:val="00621E31"/>
    <w:rsid w:val="00624E1A"/>
    <w:rsid w:val="00625992"/>
    <w:rsid w:val="00625D5B"/>
    <w:rsid w:val="0063641E"/>
    <w:rsid w:val="006364C5"/>
    <w:rsid w:val="00636D0A"/>
    <w:rsid w:val="00637DF2"/>
    <w:rsid w:val="00640DD0"/>
    <w:rsid w:val="00650695"/>
    <w:rsid w:val="006516A8"/>
    <w:rsid w:val="00653BE9"/>
    <w:rsid w:val="00657094"/>
    <w:rsid w:val="00666604"/>
    <w:rsid w:val="0067261A"/>
    <w:rsid w:val="0067443A"/>
    <w:rsid w:val="006778AD"/>
    <w:rsid w:val="006803FE"/>
    <w:rsid w:val="006822C5"/>
    <w:rsid w:val="00683F06"/>
    <w:rsid w:val="00687F7F"/>
    <w:rsid w:val="00692136"/>
    <w:rsid w:val="00692A17"/>
    <w:rsid w:val="00695D6A"/>
    <w:rsid w:val="006A120B"/>
    <w:rsid w:val="006A2472"/>
    <w:rsid w:val="006A2501"/>
    <w:rsid w:val="006B4BDF"/>
    <w:rsid w:val="006C030C"/>
    <w:rsid w:val="006C203A"/>
    <w:rsid w:val="006C45C9"/>
    <w:rsid w:val="006C6EF4"/>
    <w:rsid w:val="006D5642"/>
    <w:rsid w:val="006D65F5"/>
    <w:rsid w:val="006D7859"/>
    <w:rsid w:val="006E2D71"/>
    <w:rsid w:val="006E60A9"/>
    <w:rsid w:val="006F6B48"/>
    <w:rsid w:val="0070012A"/>
    <w:rsid w:val="00703F44"/>
    <w:rsid w:val="007054E2"/>
    <w:rsid w:val="0071487D"/>
    <w:rsid w:val="00722503"/>
    <w:rsid w:val="00724E03"/>
    <w:rsid w:val="007250FA"/>
    <w:rsid w:val="00727674"/>
    <w:rsid w:val="00727D62"/>
    <w:rsid w:val="00736670"/>
    <w:rsid w:val="00737E5F"/>
    <w:rsid w:val="00742A22"/>
    <w:rsid w:val="007452B1"/>
    <w:rsid w:val="007513D0"/>
    <w:rsid w:val="00752AAB"/>
    <w:rsid w:val="00753B4D"/>
    <w:rsid w:val="00754CD5"/>
    <w:rsid w:val="00767EFB"/>
    <w:rsid w:val="0077331A"/>
    <w:rsid w:val="00774EAD"/>
    <w:rsid w:val="0077606F"/>
    <w:rsid w:val="007850B1"/>
    <w:rsid w:val="00787926"/>
    <w:rsid w:val="00793799"/>
    <w:rsid w:val="00793FA4"/>
    <w:rsid w:val="0079524D"/>
    <w:rsid w:val="007A4203"/>
    <w:rsid w:val="007A4413"/>
    <w:rsid w:val="007A7A86"/>
    <w:rsid w:val="007B1265"/>
    <w:rsid w:val="007B1CC0"/>
    <w:rsid w:val="007B39B6"/>
    <w:rsid w:val="007B58F9"/>
    <w:rsid w:val="007B7878"/>
    <w:rsid w:val="007C1819"/>
    <w:rsid w:val="007C2182"/>
    <w:rsid w:val="007C4ACA"/>
    <w:rsid w:val="007C7620"/>
    <w:rsid w:val="007D0DBA"/>
    <w:rsid w:val="007D2891"/>
    <w:rsid w:val="007D7B0C"/>
    <w:rsid w:val="007E5859"/>
    <w:rsid w:val="007E788C"/>
    <w:rsid w:val="007F1B7A"/>
    <w:rsid w:val="007F25E2"/>
    <w:rsid w:val="007F5350"/>
    <w:rsid w:val="007F6299"/>
    <w:rsid w:val="007F6DE4"/>
    <w:rsid w:val="008047F8"/>
    <w:rsid w:val="0080551A"/>
    <w:rsid w:val="008066E6"/>
    <w:rsid w:val="00806D70"/>
    <w:rsid w:val="00810DB1"/>
    <w:rsid w:val="00821F93"/>
    <w:rsid w:val="00831884"/>
    <w:rsid w:val="008327A7"/>
    <w:rsid w:val="00837178"/>
    <w:rsid w:val="00846435"/>
    <w:rsid w:val="00850609"/>
    <w:rsid w:val="00851123"/>
    <w:rsid w:val="00851274"/>
    <w:rsid w:val="00855A98"/>
    <w:rsid w:val="008604E0"/>
    <w:rsid w:val="008635F5"/>
    <w:rsid w:val="0086500A"/>
    <w:rsid w:val="00865598"/>
    <w:rsid w:val="00870B70"/>
    <w:rsid w:val="0087255E"/>
    <w:rsid w:val="00876AFB"/>
    <w:rsid w:val="00880F3D"/>
    <w:rsid w:val="00881ED0"/>
    <w:rsid w:val="00883DB2"/>
    <w:rsid w:val="0089255E"/>
    <w:rsid w:val="0089436F"/>
    <w:rsid w:val="00895A3D"/>
    <w:rsid w:val="00897D32"/>
    <w:rsid w:val="008A0320"/>
    <w:rsid w:val="008A1090"/>
    <w:rsid w:val="008A3AC6"/>
    <w:rsid w:val="008A4C48"/>
    <w:rsid w:val="008A5D08"/>
    <w:rsid w:val="008A5F18"/>
    <w:rsid w:val="008A718E"/>
    <w:rsid w:val="008B0960"/>
    <w:rsid w:val="008B0AFC"/>
    <w:rsid w:val="008B1F24"/>
    <w:rsid w:val="008B4E04"/>
    <w:rsid w:val="008B4E30"/>
    <w:rsid w:val="008B511E"/>
    <w:rsid w:val="008C039C"/>
    <w:rsid w:val="008C320C"/>
    <w:rsid w:val="008C7730"/>
    <w:rsid w:val="008D089B"/>
    <w:rsid w:val="008D46D5"/>
    <w:rsid w:val="008D78D2"/>
    <w:rsid w:val="008E6096"/>
    <w:rsid w:val="008E6562"/>
    <w:rsid w:val="008E7922"/>
    <w:rsid w:val="008F105B"/>
    <w:rsid w:val="008F45C4"/>
    <w:rsid w:val="00904B38"/>
    <w:rsid w:val="0090566B"/>
    <w:rsid w:val="00921721"/>
    <w:rsid w:val="0092232B"/>
    <w:rsid w:val="00922347"/>
    <w:rsid w:val="00924803"/>
    <w:rsid w:val="00925473"/>
    <w:rsid w:val="00925BC0"/>
    <w:rsid w:val="00925C01"/>
    <w:rsid w:val="00930589"/>
    <w:rsid w:val="00931FB3"/>
    <w:rsid w:val="009343BA"/>
    <w:rsid w:val="00934437"/>
    <w:rsid w:val="009361DD"/>
    <w:rsid w:val="00937E31"/>
    <w:rsid w:val="0094063D"/>
    <w:rsid w:val="00941A50"/>
    <w:rsid w:val="00941D5F"/>
    <w:rsid w:val="00942E55"/>
    <w:rsid w:val="0094549A"/>
    <w:rsid w:val="009458E2"/>
    <w:rsid w:val="0094674E"/>
    <w:rsid w:val="009505E1"/>
    <w:rsid w:val="009510A1"/>
    <w:rsid w:val="00956509"/>
    <w:rsid w:val="00961D6D"/>
    <w:rsid w:val="00964998"/>
    <w:rsid w:val="0097329E"/>
    <w:rsid w:val="0097500A"/>
    <w:rsid w:val="00983FC2"/>
    <w:rsid w:val="00984514"/>
    <w:rsid w:val="00990078"/>
    <w:rsid w:val="009916B6"/>
    <w:rsid w:val="009928CF"/>
    <w:rsid w:val="009947F5"/>
    <w:rsid w:val="009970E5"/>
    <w:rsid w:val="00997CF7"/>
    <w:rsid w:val="009A19AE"/>
    <w:rsid w:val="009A40DA"/>
    <w:rsid w:val="009A7037"/>
    <w:rsid w:val="009B1225"/>
    <w:rsid w:val="009C1461"/>
    <w:rsid w:val="009C2373"/>
    <w:rsid w:val="009C23DB"/>
    <w:rsid w:val="009C2506"/>
    <w:rsid w:val="009C2C60"/>
    <w:rsid w:val="009C3364"/>
    <w:rsid w:val="009C5BF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2989"/>
    <w:rsid w:val="00A05193"/>
    <w:rsid w:val="00A14041"/>
    <w:rsid w:val="00A20A5D"/>
    <w:rsid w:val="00A21292"/>
    <w:rsid w:val="00A21BA6"/>
    <w:rsid w:val="00A229D3"/>
    <w:rsid w:val="00A238D3"/>
    <w:rsid w:val="00A26160"/>
    <w:rsid w:val="00A276CE"/>
    <w:rsid w:val="00A30B19"/>
    <w:rsid w:val="00A32148"/>
    <w:rsid w:val="00A322A3"/>
    <w:rsid w:val="00A32712"/>
    <w:rsid w:val="00A410A4"/>
    <w:rsid w:val="00A44E26"/>
    <w:rsid w:val="00A4548F"/>
    <w:rsid w:val="00A462AD"/>
    <w:rsid w:val="00A4672C"/>
    <w:rsid w:val="00A5087A"/>
    <w:rsid w:val="00A57C0C"/>
    <w:rsid w:val="00A640C5"/>
    <w:rsid w:val="00A674E5"/>
    <w:rsid w:val="00A7010A"/>
    <w:rsid w:val="00A721DD"/>
    <w:rsid w:val="00A73BA6"/>
    <w:rsid w:val="00A765D9"/>
    <w:rsid w:val="00A83003"/>
    <w:rsid w:val="00A86FBB"/>
    <w:rsid w:val="00A903B2"/>
    <w:rsid w:val="00A92342"/>
    <w:rsid w:val="00A94D1E"/>
    <w:rsid w:val="00A96DAC"/>
    <w:rsid w:val="00AA1777"/>
    <w:rsid w:val="00AA1AC4"/>
    <w:rsid w:val="00AA4A40"/>
    <w:rsid w:val="00AA4C09"/>
    <w:rsid w:val="00AB2637"/>
    <w:rsid w:val="00AB48A4"/>
    <w:rsid w:val="00AB4EC0"/>
    <w:rsid w:val="00AB6D62"/>
    <w:rsid w:val="00AC31A4"/>
    <w:rsid w:val="00AC32C8"/>
    <w:rsid w:val="00AC6863"/>
    <w:rsid w:val="00AD0DBE"/>
    <w:rsid w:val="00AD1CB7"/>
    <w:rsid w:val="00AD21D4"/>
    <w:rsid w:val="00AD285E"/>
    <w:rsid w:val="00AD2A12"/>
    <w:rsid w:val="00AD2E85"/>
    <w:rsid w:val="00AD793B"/>
    <w:rsid w:val="00AF6AE1"/>
    <w:rsid w:val="00AF6CAD"/>
    <w:rsid w:val="00AF7EB2"/>
    <w:rsid w:val="00B014D1"/>
    <w:rsid w:val="00B039E0"/>
    <w:rsid w:val="00B03AC5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45B0"/>
    <w:rsid w:val="00B25CAC"/>
    <w:rsid w:val="00B37326"/>
    <w:rsid w:val="00B42D8F"/>
    <w:rsid w:val="00B459B2"/>
    <w:rsid w:val="00B47599"/>
    <w:rsid w:val="00B5023F"/>
    <w:rsid w:val="00B60BEC"/>
    <w:rsid w:val="00B62901"/>
    <w:rsid w:val="00B62DC4"/>
    <w:rsid w:val="00B67C8B"/>
    <w:rsid w:val="00B704F3"/>
    <w:rsid w:val="00B7086A"/>
    <w:rsid w:val="00B7124A"/>
    <w:rsid w:val="00B7389D"/>
    <w:rsid w:val="00B769E0"/>
    <w:rsid w:val="00B80B1F"/>
    <w:rsid w:val="00B846A8"/>
    <w:rsid w:val="00B85721"/>
    <w:rsid w:val="00B85D6E"/>
    <w:rsid w:val="00B86CCE"/>
    <w:rsid w:val="00B87E42"/>
    <w:rsid w:val="00B94C23"/>
    <w:rsid w:val="00B964F3"/>
    <w:rsid w:val="00B975FE"/>
    <w:rsid w:val="00BA05A2"/>
    <w:rsid w:val="00BA2B0D"/>
    <w:rsid w:val="00BB1F47"/>
    <w:rsid w:val="00BB4A7B"/>
    <w:rsid w:val="00BB7DBF"/>
    <w:rsid w:val="00BC3E3B"/>
    <w:rsid w:val="00BC4CB0"/>
    <w:rsid w:val="00BC5384"/>
    <w:rsid w:val="00BC5BF7"/>
    <w:rsid w:val="00BC65B1"/>
    <w:rsid w:val="00BC6694"/>
    <w:rsid w:val="00BC730F"/>
    <w:rsid w:val="00BC7DA7"/>
    <w:rsid w:val="00BD2B75"/>
    <w:rsid w:val="00BD3396"/>
    <w:rsid w:val="00BD3950"/>
    <w:rsid w:val="00BD6527"/>
    <w:rsid w:val="00BD6E2D"/>
    <w:rsid w:val="00BE16EB"/>
    <w:rsid w:val="00BF3BDA"/>
    <w:rsid w:val="00BF5E5D"/>
    <w:rsid w:val="00C03C16"/>
    <w:rsid w:val="00C04FF6"/>
    <w:rsid w:val="00C06BB3"/>
    <w:rsid w:val="00C124D3"/>
    <w:rsid w:val="00C264D6"/>
    <w:rsid w:val="00C278E8"/>
    <w:rsid w:val="00C3474E"/>
    <w:rsid w:val="00C3685F"/>
    <w:rsid w:val="00C42D3F"/>
    <w:rsid w:val="00C52B23"/>
    <w:rsid w:val="00C53629"/>
    <w:rsid w:val="00C60100"/>
    <w:rsid w:val="00C62700"/>
    <w:rsid w:val="00C63874"/>
    <w:rsid w:val="00C72C88"/>
    <w:rsid w:val="00C764A4"/>
    <w:rsid w:val="00C76854"/>
    <w:rsid w:val="00C80CAB"/>
    <w:rsid w:val="00C8155E"/>
    <w:rsid w:val="00C95477"/>
    <w:rsid w:val="00C97303"/>
    <w:rsid w:val="00CA0BC4"/>
    <w:rsid w:val="00CA1509"/>
    <w:rsid w:val="00CA259A"/>
    <w:rsid w:val="00CA27DE"/>
    <w:rsid w:val="00CB03D4"/>
    <w:rsid w:val="00CB2052"/>
    <w:rsid w:val="00CB34B3"/>
    <w:rsid w:val="00CB4C5E"/>
    <w:rsid w:val="00CC0717"/>
    <w:rsid w:val="00CC1D4E"/>
    <w:rsid w:val="00CC1F68"/>
    <w:rsid w:val="00CC408F"/>
    <w:rsid w:val="00CC5913"/>
    <w:rsid w:val="00CD12A7"/>
    <w:rsid w:val="00CD451E"/>
    <w:rsid w:val="00CD52D0"/>
    <w:rsid w:val="00CE0CCB"/>
    <w:rsid w:val="00CE6DA1"/>
    <w:rsid w:val="00CF24BC"/>
    <w:rsid w:val="00CF3523"/>
    <w:rsid w:val="00CF5A5A"/>
    <w:rsid w:val="00CF5ECE"/>
    <w:rsid w:val="00CF6790"/>
    <w:rsid w:val="00CF7835"/>
    <w:rsid w:val="00D106F4"/>
    <w:rsid w:val="00D12D97"/>
    <w:rsid w:val="00D138BC"/>
    <w:rsid w:val="00D21842"/>
    <w:rsid w:val="00D23937"/>
    <w:rsid w:val="00D239AD"/>
    <w:rsid w:val="00D23F59"/>
    <w:rsid w:val="00D254E1"/>
    <w:rsid w:val="00D26CA4"/>
    <w:rsid w:val="00D3009B"/>
    <w:rsid w:val="00D3242B"/>
    <w:rsid w:val="00D34EA7"/>
    <w:rsid w:val="00D360B0"/>
    <w:rsid w:val="00D42998"/>
    <w:rsid w:val="00D43218"/>
    <w:rsid w:val="00D436CB"/>
    <w:rsid w:val="00D45931"/>
    <w:rsid w:val="00D45AEA"/>
    <w:rsid w:val="00D50D65"/>
    <w:rsid w:val="00D549C7"/>
    <w:rsid w:val="00D54CFB"/>
    <w:rsid w:val="00D615E2"/>
    <w:rsid w:val="00D63046"/>
    <w:rsid w:val="00D63DD9"/>
    <w:rsid w:val="00D64920"/>
    <w:rsid w:val="00D660BE"/>
    <w:rsid w:val="00D70CAD"/>
    <w:rsid w:val="00D73340"/>
    <w:rsid w:val="00D73977"/>
    <w:rsid w:val="00D73CFB"/>
    <w:rsid w:val="00D74991"/>
    <w:rsid w:val="00D74CF2"/>
    <w:rsid w:val="00D76CF7"/>
    <w:rsid w:val="00D81552"/>
    <w:rsid w:val="00D8207D"/>
    <w:rsid w:val="00D82718"/>
    <w:rsid w:val="00D82937"/>
    <w:rsid w:val="00D8296D"/>
    <w:rsid w:val="00D925B0"/>
    <w:rsid w:val="00D92DA0"/>
    <w:rsid w:val="00D976B1"/>
    <w:rsid w:val="00DA109B"/>
    <w:rsid w:val="00DA375C"/>
    <w:rsid w:val="00DB2E99"/>
    <w:rsid w:val="00DB4F18"/>
    <w:rsid w:val="00DB6B45"/>
    <w:rsid w:val="00DB70E1"/>
    <w:rsid w:val="00DC0CE7"/>
    <w:rsid w:val="00DC0F63"/>
    <w:rsid w:val="00DC1DFB"/>
    <w:rsid w:val="00DC29B8"/>
    <w:rsid w:val="00DC4AE2"/>
    <w:rsid w:val="00DC4E9D"/>
    <w:rsid w:val="00DC70E7"/>
    <w:rsid w:val="00DD1F4D"/>
    <w:rsid w:val="00DD47AA"/>
    <w:rsid w:val="00DD4A6E"/>
    <w:rsid w:val="00DE2125"/>
    <w:rsid w:val="00DE3A01"/>
    <w:rsid w:val="00DE7979"/>
    <w:rsid w:val="00DF0E58"/>
    <w:rsid w:val="00E02AB9"/>
    <w:rsid w:val="00E13382"/>
    <w:rsid w:val="00E13806"/>
    <w:rsid w:val="00E163EE"/>
    <w:rsid w:val="00E169B7"/>
    <w:rsid w:val="00E21BC2"/>
    <w:rsid w:val="00E21BF5"/>
    <w:rsid w:val="00E25F7D"/>
    <w:rsid w:val="00E26F9A"/>
    <w:rsid w:val="00E27611"/>
    <w:rsid w:val="00E3049A"/>
    <w:rsid w:val="00E33060"/>
    <w:rsid w:val="00E33657"/>
    <w:rsid w:val="00E40020"/>
    <w:rsid w:val="00E4039F"/>
    <w:rsid w:val="00E43E77"/>
    <w:rsid w:val="00E46927"/>
    <w:rsid w:val="00E53385"/>
    <w:rsid w:val="00E54D15"/>
    <w:rsid w:val="00E557CB"/>
    <w:rsid w:val="00E6185E"/>
    <w:rsid w:val="00E61C88"/>
    <w:rsid w:val="00E676D2"/>
    <w:rsid w:val="00E75720"/>
    <w:rsid w:val="00E75A52"/>
    <w:rsid w:val="00E800A4"/>
    <w:rsid w:val="00E84F4E"/>
    <w:rsid w:val="00E85B95"/>
    <w:rsid w:val="00E8696E"/>
    <w:rsid w:val="00E869E0"/>
    <w:rsid w:val="00E92BBE"/>
    <w:rsid w:val="00E94390"/>
    <w:rsid w:val="00EA1ADF"/>
    <w:rsid w:val="00EB0340"/>
    <w:rsid w:val="00EB3D1D"/>
    <w:rsid w:val="00EB4BC0"/>
    <w:rsid w:val="00EB4EC8"/>
    <w:rsid w:val="00EB7E96"/>
    <w:rsid w:val="00EC2377"/>
    <w:rsid w:val="00EC6BCE"/>
    <w:rsid w:val="00EC7D90"/>
    <w:rsid w:val="00ED16DE"/>
    <w:rsid w:val="00ED1AD8"/>
    <w:rsid w:val="00ED335E"/>
    <w:rsid w:val="00ED3F74"/>
    <w:rsid w:val="00ED427C"/>
    <w:rsid w:val="00EE1DF8"/>
    <w:rsid w:val="00EF0A0D"/>
    <w:rsid w:val="00EF1538"/>
    <w:rsid w:val="00EF2601"/>
    <w:rsid w:val="00EF2986"/>
    <w:rsid w:val="00EF3990"/>
    <w:rsid w:val="00EF3A43"/>
    <w:rsid w:val="00EF6AB3"/>
    <w:rsid w:val="00EF7656"/>
    <w:rsid w:val="00F03384"/>
    <w:rsid w:val="00F052E8"/>
    <w:rsid w:val="00F1154F"/>
    <w:rsid w:val="00F1177F"/>
    <w:rsid w:val="00F11861"/>
    <w:rsid w:val="00F224E7"/>
    <w:rsid w:val="00F237AE"/>
    <w:rsid w:val="00F244AE"/>
    <w:rsid w:val="00F24F9C"/>
    <w:rsid w:val="00F26BE5"/>
    <w:rsid w:val="00F279B9"/>
    <w:rsid w:val="00F32A66"/>
    <w:rsid w:val="00F37A09"/>
    <w:rsid w:val="00F434CA"/>
    <w:rsid w:val="00F519D8"/>
    <w:rsid w:val="00F51D6A"/>
    <w:rsid w:val="00F5603C"/>
    <w:rsid w:val="00F6202C"/>
    <w:rsid w:val="00F7032F"/>
    <w:rsid w:val="00F762AB"/>
    <w:rsid w:val="00F80DF3"/>
    <w:rsid w:val="00F823F2"/>
    <w:rsid w:val="00F83216"/>
    <w:rsid w:val="00F83CCD"/>
    <w:rsid w:val="00F8417E"/>
    <w:rsid w:val="00F85DDB"/>
    <w:rsid w:val="00F87127"/>
    <w:rsid w:val="00F92E45"/>
    <w:rsid w:val="00F92E64"/>
    <w:rsid w:val="00F93EDE"/>
    <w:rsid w:val="00F94480"/>
    <w:rsid w:val="00F95E0D"/>
    <w:rsid w:val="00F96180"/>
    <w:rsid w:val="00F9746E"/>
    <w:rsid w:val="00FA536A"/>
    <w:rsid w:val="00FA6242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3AF5"/>
    <w:rsid w:val="00FD4132"/>
    <w:rsid w:val="00FD6E2A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37</TotalTime>
  <Pages>2</Pages>
  <Words>174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11</cp:revision>
  <cp:lastPrinted>2024-12-15T08:25:00Z</cp:lastPrinted>
  <dcterms:created xsi:type="dcterms:W3CDTF">2025-05-21T12:26:00Z</dcterms:created>
  <dcterms:modified xsi:type="dcterms:W3CDTF">2025-05-21T13:07:00Z</dcterms:modified>
</cp:coreProperties>
</file>