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F026F1" w:rsidRDefault="00733714" w:rsidP="00733714">
      <w:pPr>
        <w:spacing w:after="160" w:line="256" w:lineRule="auto"/>
        <w:rPr>
          <w:rFonts w:asciiTheme="majorBidi" w:hAnsiTheme="majorBidi" w:cstheme="majorBidi"/>
        </w:rPr>
      </w:pPr>
    </w:p>
    <w:p w14:paraId="5BA97E4A" w14:textId="29D4A6A7" w:rsidR="003F374C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275CA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1.25</w:t>
      </w:r>
      <w:r w:rsidR="006573E8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7733C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6606F4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ועדת חינוך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275CA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17.3.25</w:t>
      </w:r>
    </w:p>
    <w:p w14:paraId="35714DE0" w14:textId="77777777" w:rsidR="00C71D10" w:rsidRDefault="00C71D10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531A0984" w14:textId="358E76D3" w:rsidR="00733714" w:rsidRPr="005F75BD" w:rsidRDefault="003F374C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שהתקיימה </w:t>
      </w:r>
      <w:r w:rsidR="00674D87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בזום</w:t>
      </w:r>
    </w:p>
    <w:p w14:paraId="28EBE333" w14:textId="77777777" w:rsidR="00733714" w:rsidRPr="005F75BD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11251836" w14:textId="77777777" w:rsidR="00255087" w:rsidRPr="005F75BD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1E99F2" w14:textId="3C908D3C" w:rsidR="00255087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5F75BD">
        <w:rPr>
          <w:rFonts w:asciiTheme="majorBidi" w:hAnsiTheme="majorBidi" w:cstheme="majorBidi" w:hint="cs"/>
          <w:sz w:val="28"/>
          <w:szCs w:val="28"/>
          <w:rtl/>
        </w:rPr>
        <w:t>:</w:t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3F374C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69296E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69296E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69296E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60552B89" w14:textId="22E90B55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שמעון כהן סבן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2E431A6C" w14:textId="08463A7E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אברהם חקק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348CBD70" w14:textId="5A3057EC" w:rsidR="00D360F4" w:rsidRDefault="00D360F4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לאה בם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מ"מ חבר הוועדה</w:t>
      </w:r>
    </w:p>
    <w:p w14:paraId="7DA10085" w14:textId="647F00CE" w:rsidR="00AC6CB2" w:rsidRDefault="00AC6CB2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נופר קפון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ראש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מינהל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החינוך</w:t>
      </w:r>
    </w:p>
    <w:p w14:paraId="5C402E1A" w14:textId="3C73F910" w:rsidR="00681B7C" w:rsidRDefault="00681B7C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מירי לוי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מנהל אשכול הפיס</w:t>
      </w:r>
    </w:p>
    <w:p w14:paraId="10C4D2A5" w14:textId="32BB66A0" w:rsidR="00681B7C" w:rsidRDefault="00681B7C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איריס מעיין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proofErr w:type="spellStart"/>
      <w:r w:rsidR="003A1091">
        <w:rPr>
          <w:rFonts w:asciiTheme="majorBidi" w:hAnsiTheme="majorBidi" w:cstheme="majorBidi" w:hint="cs"/>
          <w:sz w:val="28"/>
          <w:szCs w:val="28"/>
          <w:rtl/>
        </w:rPr>
        <w:t>מתכללת</w:t>
      </w:r>
      <w:proofErr w:type="spellEnd"/>
      <w:r w:rsidR="003A1091">
        <w:rPr>
          <w:rFonts w:asciiTheme="majorBidi" w:hAnsiTheme="majorBidi" w:cstheme="majorBidi" w:hint="cs"/>
          <w:sz w:val="28"/>
          <w:szCs w:val="28"/>
          <w:rtl/>
        </w:rPr>
        <w:t xml:space="preserve"> תחום טכנולוגיה</w:t>
      </w:r>
    </w:p>
    <w:p w14:paraId="7D42EC09" w14:textId="593F50E2" w:rsidR="001C2EEF" w:rsidRPr="005F75BD" w:rsidRDefault="006606F4" w:rsidP="009D5229">
      <w:pPr>
        <w:spacing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גב' מאיה שניידר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מזכירת הוועדה</w:t>
      </w:r>
    </w:p>
    <w:p w14:paraId="746875B8" w14:textId="12B3693C" w:rsidR="00255087" w:rsidRPr="005F75BD" w:rsidRDefault="00255087" w:rsidP="006606F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5C3A2C45" w14:textId="46BA7606" w:rsidR="00681B7C" w:rsidRDefault="00491D9D" w:rsidP="00D360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9D52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ה"ה: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D360F4">
        <w:rPr>
          <w:rFonts w:asciiTheme="majorBidi" w:hAnsiTheme="majorBidi" w:hint="cs"/>
          <w:sz w:val="28"/>
          <w:szCs w:val="28"/>
          <w:rtl/>
        </w:rPr>
        <w:t>ג</w:t>
      </w:r>
      <w:r w:rsidR="00681B7C" w:rsidRPr="00681B7C">
        <w:rPr>
          <w:rFonts w:asciiTheme="majorBidi" w:hAnsiTheme="majorBidi"/>
          <w:sz w:val="28"/>
          <w:szCs w:val="28"/>
          <w:rtl/>
        </w:rPr>
        <w:t>ב' אירנה גנין</w:t>
      </w:r>
      <w:r w:rsidR="00681B7C" w:rsidRPr="00681B7C">
        <w:rPr>
          <w:rFonts w:asciiTheme="majorBidi" w:hAnsiTheme="majorBidi"/>
          <w:sz w:val="28"/>
          <w:szCs w:val="28"/>
          <w:rtl/>
        </w:rPr>
        <w:tab/>
      </w:r>
      <w:r w:rsidR="00681B7C" w:rsidRPr="00681B7C">
        <w:rPr>
          <w:rFonts w:asciiTheme="majorBidi" w:hAnsiTheme="majorBidi"/>
          <w:sz w:val="28"/>
          <w:szCs w:val="28"/>
          <w:rtl/>
        </w:rPr>
        <w:tab/>
        <w:t>-</w:t>
      </w:r>
      <w:r w:rsidR="00681B7C" w:rsidRPr="00681B7C">
        <w:rPr>
          <w:rFonts w:asciiTheme="majorBidi" w:hAnsiTheme="majorBidi"/>
          <w:sz w:val="28"/>
          <w:szCs w:val="28"/>
          <w:rtl/>
        </w:rPr>
        <w:tab/>
        <w:t>חברת הוועדה</w:t>
      </w:r>
    </w:p>
    <w:p w14:paraId="4A925971" w14:textId="0085E445" w:rsidR="0069296E" w:rsidRDefault="009D5229" w:rsidP="00681B7C">
      <w:pPr>
        <w:spacing w:after="160" w:line="256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 w:rsidRPr="009D5229">
        <w:rPr>
          <w:rFonts w:asciiTheme="majorBidi" w:hAnsiTheme="majorBidi"/>
          <w:sz w:val="28"/>
          <w:szCs w:val="28"/>
          <w:rtl/>
        </w:rPr>
        <w:t>מר שי אודסה</w:t>
      </w:r>
      <w:r w:rsidRPr="009D5229">
        <w:rPr>
          <w:rFonts w:asciiTheme="majorBidi" w:hAnsiTheme="majorBidi"/>
          <w:sz w:val="28"/>
          <w:szCs w:val="28"/>
          <w:rtl/>
        </w:rPr>
        <w:tab/>
      </w:r>
      <w:r w:rsidRPr="009D5229">
        <w:rPr>
          <w:rFonts w:asciiTheme="majorBidi" w:hAnsiTheme="majorBidi"/>
          <w:sz w:val="28"/>
          <w:szCs w:val="28"/>
          <w:rtl/>
        </w:rPr>
        <w:tab/>
        <w:t>-</w:t>
      </w:r>
      <w:r w:rsidRPr="009D5229">
        <w:rPr>
          <w:rFonts w:asciiTheme="majorBidi" w:hAnsiTheme="majorBidi"/>
          <w:sz w:val="28"/>
          <w:szCs w:val="28"/>
          <w:rtl/>
        </w:rPr>
        <w:tab/>
        <w:t>יו"ר וועד ההורים העירוני</w:t>
      </w:r>
    </w:p>
    <w:p w14:paraId="20AB02EA" w14:textId="254DAFF6" w:rsidR="00674D87" w:rsidRPr="005F75BD" w:rsidRDefault="0047733C" w:rsidP="001E0A6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9D5229">
        <w:rPr>
          <w:rFonts w:asciiTheme="majorBidi" w:hAnsiTheme="majorBidi" w:cstheme="majorBidi"/>
          <w:sz w:val="28"/>
          <w:szCs w:val="28"/>
          <w:rtl/>
        </w:rPr>
        <w:tab/>
      </w:r>
      <w:r w:rsidR="009D5229" w:rsidRPr="009D5229">
        <w:rPr>
          <w:rFonts w:asciiTheme="majorBidi" w:hAnsiTheme="majorBidi"/>
          <w:sz w:val="28"/>
          <w:szCs w:val="28"/>
          <w:rtl/>
        </w:rPr>
        <w:t xml:space="preserve">גב' אור </w:t>
      </w:r>
      <w:proofErr w:type="spellStart"/>
      <w:r w:rsidR="009D5229" w:rsidRPr="009D5229">
        <w:rPr>
          <w:rFonts w:asciiTheme="majorBidi" w:hAnsiTheme="majorBidi"/>
          <w:sz w:val="28"/>
          <w:szCs w:val="28"/>
          <w:rtl/>
        </w:rPr>
        <w:t>דוידוביץ</w:t>
      </w:r>
      <w:proofErr w:type="spellEnd"/>
      <w:r w:rsidR="009D5229" w:rsidRPr="009D5229">
        <w:rPr>
          <w:rFonts w:asciiTheme="majorBidi" w:hAnsiTheme="majorBidi"/>
          <w:sz w:val="28"/>
          <w:szCs w:val="28"/>
          <w:rtl/>
        </w:rPr>
        <w:tab/>
        <w:t>-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יו"ר מועצת התלמידים העירונית</w:t>
      </w:r>
    </w:p>
    <w:p w14:paraId="0F1BCF31" w14:textId="77777777" w:rsidR="0055149A" w:rsidRPr="005F75BD" w:rsidRDefault="0055149A" w:rsidP="00674D87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2726274" w14:textId="5937D946" w:rsidR="006606F4" w:rsidRDefault="006606F4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2599195" w14:textId="77777777" w:rsidR="004B5933" w:rsidRPr="005F75BD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5F75BD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7B48AEB7" w14:textId="7215A63B" w:rsidR="00F40FB1" w:rsidRDefault="003A109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1. רצף טכנולוגי בלימודי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תיכנות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ורובוטיקה מגיל הגן ועד י"ב.</w:t>
      </w:r>
    </w:p>
    <w:p w14:paraId="3EE82203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08E3CA14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4440C2B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C9C0565" w14:textId="4887C643" w:rsidR="00F40FB1" w:rsidRDefault="00F40FB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1BCDD8A0" w14:textId="77777777" w:rsidR="00F40FB1" w:rsidRDefault="00F40FB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FE9F6E5" w14:textId="7DB1A9FF" w:rsidR="006606F4" w:rsidRDefault="006606F4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D23E26F" w14:textId="66AB9E4F" w:rsidR="00EE37DC" w:rsidRPr="00553324" w:rsidRDefault="00EE37DC" w:rsidP="00DD7194">
      <w:pPr>
        <w:spacing w:line="276" w:lineRule="auto"/>
        <w:rPr>
          <w:b/>
          <w:bCs/>
          <w:noProof/>
          <w:sz w:val="26"/>
          <w:szCs w:val="26"/>
          <w:u w:val="single"/>
          <w:rtl/>
        </w:rPr>
      </w:pP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lastRenderedPageBreak/>
        <w:t>בועד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>ת חינוך</w:t>
      </w:r>
      <w:r w:rsidR="00834A92">
        <w:rPr>
          <w:rFonts w:hint="cs"/>
          <w:b/>
          <w:bCs/>
          <w:noProof/>
          <w:sz w:val="26"/>
          <w:szCs w:val="26"/>
          <w:u w:val="single"/>
          <w:rtl/>
        </w:rPr>
        <w:t xml:space="preserve"> מס' 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="00C12118">
        <w:rPr>
          <w:rFonts w:hint="cs"/>
          <w:b/>
          <w:bCs/>
          <w:noProof/>
          <w:sz w:val="26"/>
          <w:szCs w:val="26"/>
          <w:u w:val="single"/>
          <w:rtl/>
        </w:rPr>
        <w:t xml:space="preserve">1.25 </w:t>
      </w:r>
      <w:r w:rsidR="00C91ED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שהתקיימה ביום </w:t>
      </w:r>
      <w:r w:rsidR="003700C7">
        <w:rPr>
          <w:rFonts w:hint="cs"/>
          <w:b/>
          <w:bCs/>
          <w:noProof/>
          <w:sz w:val="26"/>
          <w:szCs w:val="26"/>
          <w:u w:val="single"/>
          <w:rtl/>
        </w:rPr>
        <w:t xml:space="preserve">17.3.25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>בנושא שבנדון הועלו הדברים הבאים:</w:t>
      </w:r>
    </w:p>
    <w:p w14:paraId="05361C4B" w14:textId="301D8787" w:rsidR="006606F4" w:rsidRDefault="006606F4" w:rsidP="00DD7194">
      <w:pPr>
        <w:spacing w:line="276" w:lineRule="auto"/>
        <w:rPr>
          <w:noProof/>
          <w:sz w:val="28"/>
          <w:szCs w:val="28"/>
          <w:rtl/>
        </w:rPr>
      </w:pPr>
    </w:p>
    <w:p w14:paraId="6B830605" w14:textId="4EDD463B" w:rsidR="00834A92" w:rsidRDefault="00834A92" w:rsidP="001A2706">
      <w:pPr>
        <w:spacing w:line="276" w:lineRule="auto"/>
        <w:rPr>
          <w:noProof/>
          <w:sz w:val="28"/>
          <w:szCs w:val="28"/>
          <w:rtl/>
        </w:rPr>
      </w:pPr>
      <w:r w:rsidRPr="00834A92">
        <w:rPr>
          <w:noProof/>
          <w:sz w:val="28"/>
          <w:szCs w:val="28"/>
          <w:rtl/>
        </w:rPr>
        <w:t>*</w:t>
      </w:r>
      <w:r>
        <w:rPr>
          <w:rFonts w:hint="cs"/>
          <w:noProof/>
          <w:sz w:val="28"/>
          <w:szCs w:val="28"/>
          <w:rtl/>
        </w:rPr>
        <w:t xml:space="preserve">  </w:t>
      </w:r>
      <w:r w:rsidRPr="00834A92">
        <w:rPr>
          <w:noProof/>
          <w:sz w:val="28"/>
          <w:szCs w:val="28"/>
          <w:rtl/>
        </w:rPr>
        <w:t>בת ים אחת מהערים המובילות ב</w:t>
      </w:r>
      <w:r w:rsidR="00054F5F">
        <w:rPr>
          <w:rFonts w:hint="cs"/>
          <w:noProof/>
          <w:sz w:val="28"/>
          <w:szCs w:val="28"/>
          <w:rtl/>
        </w:rPr>
        <w:t>תחום ה</w:t>
      </w:r>
      <w:r w:rsidRPr="00834A92">
        <w:rPr>
          <w:noProof/>
          <w:sz w:val="28"/>
          <w:szCs w:val="28"/>
          <w:rtl/>
        </w:rPr>
        <w:t>טכנולוגיה בגנים ובבי"ס.</w:t>
      </w:r>
    </w:p>
    <w:p w14:paraId="553D4496" w14:textId="24883AA7" w:rsidR="00E57697" w:rsidRDefault="00E57697" w:rsidP="001A270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DF5D47">
        <w:rPr>
          <w:rFonts w:hint="cs"/>
          <w:noProof/>
          <w:sz w:val="28"/>
          <w:szCs w:val="28"/>
          <w:rtl/>
        </w:rPr>
        <w:t>*</w:t>
      </w:r>
      <w:r>
        <w:rPr>
          <w:rFonts w:hint="cs"/>
          <w:noProof/>
          <w:sz w:val="28"/>
          <w:szCs w:val="28"/>
          <w:rtl/>
        </w:rPr>
        <w:t xml:space="preserve"> רובוטיקה </w:t>
      </w:r>
      <w:r w:rsidR="007C15BE"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</w:t>
      </w:r>
      <w:r w:rsidR="007C15BE">
        <w:rPr>
          <w:rFonts w:hint="cs"/>
          <w:noProof/>
          <w:sz w:val="28"/>
          <w:szCs w:val="28"/>
          <w:rtl/>
        </w:rPr>
        <w:t xml:space="preserve">מגיל גנ"י, </w:t>
      </w:r>
      <w:r w:rsidR="00834A92">
        <w:rPr>
          <w:rFonts w:hint="cs"/>
          <w:noProof/>
          <w:sz w:val="28"/>
          <w:szCs w:val="28"/>
          <w:rtl/>
        </w:rPr>
        <w:t xml:space="preserve">הילדים </w:t>
      </w:r>
      <w:r w:rsidR="007C15BE">
        <w:rPr>
          <w:rFonts w:hint="cs"/>
          <w:noProof/>
          <w:sz w:val="28"/>
          <w:szCs w:val="28"/>
          <w:rtl/>
        </w:rPr>
        <w:t xml:space="preserve">נחשפים מתוך מטרה לפתח חשיבה לוגית </w:t>
      </w:r>
      <w:r w:rsidR="007C15BE">
        <w:rPr>
          <w:noProof/>
          <w:sz w:val="28"/>
          <w:szCs w:val="28"/>
          <w:rtl/>
        </w:rPr>
        <w:t>–</w:t>
      </w:r>
      <w:r w:rsidR="007C15BE">
        <w:rPr>
          <w:rFonts w:hint="cs"/>
          <w:noProof/>
          <w:sz w:val="28"/>
          <w:szCs w:val="28"/>
          <w:rtl/>
        </w:rPr>
        <w:t xml:space="preserve"> מדעית.</w:t>
      </w:r>
    </w:p>
    <w:p w14:paraId="05F6FA95" w14:textId="77777777" w:rsidR="004B4241" w:rsidRDefault="007C15BE" w:rsidP="001A270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DF5D47">
        <w:rPr>
          <w:rFonts w:hint="cs"/>
          <w:noProof/>
          <w:sz w:val="28"/>
          <w:szCs w:val="28"/>
          <w:rtl/>
        </w:rPr>
        <w:t xml:space="preserve">* </w:t>
      </w:r>
      <w:r w:rsidR="004B4241">
        <w:rPr>
          <w:rFonts w:hint="cs"/>
          <w:noProof/>
          <w:sz w:val="28"/>
          <w:szCs w:val="28"/>
          <w:rtl/>
        </w:rPr>
        <w:t xml:space="preserve">מדעי המחשב ורובוטיקה - </w:t>
      </w:r>
      <w:r>
        <w:rPr>
          <w:rFonts w:hint="cs"/>
          <w:noProof/>
          <w:sz w:val="28"/>
          <w:szCs w:val="28"/>
          <w:rtl/>
        </w:rPr>
        <w:t xml:space="preserve">שכבת ג'  רובוטיקה בצורת משחק, שעה שבועית לכל בי"ס </w:t>
      </w:r>
    </w:p>
    <w:p w14:paraId="412D9A5B" w14:textId="0BC12092" w:rsidR="007C15BE" w:rsidRDefault="004B4241" w:rsidP="004B4241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בעיר.</w:t>
      </w:r>
    </w:p>
    <w:p w14:paraId="425CA925" w14:textId="77153DD0" w:rsidR="007C15BE" w:rsidRDefault="00DF5D47" w:rsidP="001A270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*</w:t>
      </w:r>
      <w:r w:rsidR="007C15BE">
        <w:rPr>
          <w:rFonts w:hint="cs"/>
          <w:noProof/>
          <w:sz w:val="28"/>
          <w:szCs w:val="28"/>
          <w:rtl/>
        </w:rPr>
        <w:t xml:space="preserve"> שכבת ד' </w:t>
      </w:r>
      <w:r w:rsidR="007C15BE">
        <w:rPr>
          <w:noProof/>
          <w:sz w:val="28"/>
          <w:szCs w:val="28"/>
          <w:rtl/>
        </w:rPr>
        <w:t>–</w:t>
      </w:r>
      <w:r w:rsidR="007C15BE">
        <w:rPr>
          <w:rFonts w:hint="cs"/>
          <w:noProof/>
          <w:sz w:val="28"/>
          <w:szCs w:val="28"/>
          <w:rtl/>
        </w:rPr>
        <w:t xml:space="preserve"> </w:t>
      </w:r>
      <w:r w:rsidR="00BF179E">
        <w:rPr>
          <w:rFonts w:hint="cs"/>
          <w:noProof/>
          <w:sz w:val="28"/>
          <w:szCs w:val="28"/>
          <w:rtl/>
        </w:rPr>
        <w:t xml:space="preserve">ו' </w:t>
      </w:r>
      <w:r w:rsidR="007C15BE">
        <w:rPr>
          <w:rFonts w:hint="cs"/>
          <w:noProof/>
          <w:sz w:val="28"/>
          <w:szCs w:val="28"/>
          <w:rtl/>
        </w:rPr>
        <w:t xml:space="preserve">חשיבה מיחשובית ורובוטיקה. </w:t>
      </w:r>
      <w:r w:rsidR="00BF179E">
        <w:rPr>
          <w:rFonts w:hint="cs"/>
          <w:noProof/>
          <w:sz w:val="28"/>
          <w:szCs w:val="28"/>
          <w:rtl/>
        </w:rPr>
        <w:t>שעתיים שבועיות</w:t>
      </w:r>
      <w:r w:rsidR="004B6C8A">
        <w:rPr>
          <w:rFonts w:hint="cs"/>
          <w:noProof/>
          <w:sz w:val="28"/>
          <w:szCs w:val="28"/>
          <w:rtl/>
        </w:rPr>
        <w:t xml:space="preserve"> לכל כיתה</w:t>
      </w:r>
      <w:r w:rsidR="00BF179E">
        <w:rPr>
          <w:rFonts w:hint="cs"/>
          <w:noProof/>
          <w:sz w:val="28"/>
          <w:szCs w:val="28"/>
          <w:rtl/>
        </w:rPr>
        <w:t xml:space="preserve">. </w:t>
      </w:r>
    </w:p>
    <w:p w14:paraId="7885403C" w14:textId="7E966EC7" w:rsidR="00BF179E" w:rsidRDefault="00BF179E" w:rsidP="001A270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8B7C96">
        <w:rPr>
          <w:rFonts w:hint="cs"/>
          <w:noProof/>
          <w:sz w:val="28"/>
          <w:szCs w:val="28"/>
          <w:rtl/>
        </w:rPr>
        <w:t xml:space="preserve">   </w:t>
      </w:r>
      <w:r>
        <w:rPr>
          <w:rFonts w:hint="cs"/>
          <w:noProof/>
          <w:sz w:val="28"/>
          <w:szCs w:val="28"/>
          <w:rtl/>
        </w:rPr>
        <w:t>המורים בבי"ס עברו הכשרה והדרכה מטעם משרד החינוך  ומלמדים את התוכני</w:t>
      </w:r>
      <w:r w:rsidR="00834A92">
        <w:rPr>
          <w:rFonts w:hint="cs"/>
          <w:noProof/>
          <w:sz w:val="28"/>
          <w:szCs w:val="28"/>
          <w:rtl/>
        </w:rPr>
        <w:t>ו</w:t>
      </w:r>
      <w:r>
        <w:rPr>
          <w:rFonts w:hint="cs"/>
          <w:noProof/>
          <w:sz w:val="28"/>
          <w:szCs w:val="28"/>
          <w:rtl/>
        </w:rPr>
        <w:t>ת.</w:t>
      </w:r>
    </w:p>
    <w:p w14:paraId="6ADC24CC" w14:textId="77777777" w:rsidR="00DF5D47" w:rsidRDefault="00BF179E" w:rsidP="001A270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DF5D47">
        <w:rPr>
          <w:rFonts w:hint="cs"/>
          <w:noProof/>
          <w:sz w:val="28"/>
          <w:szCs w:val="28"/>
          <w:rtl/>
        </w:rPr>
        <w:t>*</w:t>
      </w:r>
      <w:r>
        <w:rPr>
          <w:rFonts w:hint="cs"/>
          <w:noProof/>
          <w:sz w:val="28"/>
          <w:szCs w:val="28"/>
          <w:rtl/>
        </w:rPr>
        <w:t xml:space="preserve"> חט"ב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תוכנית גשרים בשיתוף יחידת 8200</w:t>
      </w:r>
      <w:r w:rsidR="00D832E6">
        <w:rPr>
          <w:rFonts w:hint="cs"/>
          <w:noProof/>
          <w:sz w:val="28"/>
          <w:szCs w:val="28"/>
          <w:rtl/>
        </w:rPr>
        <w:t xml:space="preserve"> וחיל החינוך, פועלת ב 4 בתי ספר </w:t>
      </w:r>
    </w:p>
    <w:p w14:paraId="0210E8CC" w14:textId="77777777" w:rsidR="00DF5D47" w:rsidRDefault="00DF5D47" w:rsidP="00DF5D47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  <w:r w:rsidR="00D832E6">
        <w:rPr>
          <w:rFonts w:hint="cs"/>
          <w:noProof/>
          <w:sz w:val="28"/>
          <w:szCs w:val="28"/>
          <w:rtl/>
        </w:rPr>
        <w:t xml:space="preserve">בשכבת כיתות ח': בי"ס רמות, בי"ס חשמונאים, בי"ס דרכא בית וגן, בי"ס דרכא תיכון </w:t>
      </w:r>
    </w:p>
    <w:p w14:paraId="49F4AF5F" w14:textId="77777777" w:rsidR="002E2121" w:rsidRDefault="00DF5D47" w:rsidP="00DF5D47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  <w:r w:rsidR="00D832E6">
        <w:rPr>
          <w:rFonts w:hint="cs"/>
          <w:noProof/>
          <w:sz w:val="28"/>
          <w:szCs w:val="28"/>
          <w:rtl/>
        </w:rPr>
        <w:t>חדש.</w:t>
      </w:r>
      <w:r>
        <w:rPr>
          <w:rFonts w:hint="cs"/>
          <w:noProof/>
          <w:sz w:val="28"/>
          <w:szCs w:val="28"/>
          <w:rtl/>
        </w:rPr>
        <w:t xml:space="preserve"> </w:t>
      </w:r>
      <w:r w:rsidR="007A72D4">
        <w:rPr>
          <w:rFonts w:hint="cs"/>
          <w:noProof/>
          <w:sz w:val="28"/>
          <w:szCs w:val="28"/>
          <w:rtl/>
        </w:rPr>
        <w:t xml:space="preserve">תוכנית שמלווה ע"י חיילות שמתגוררות בעיר, שעתיים בכל כיתה. </w:t>
      </w:r>
      <w:r w:rsidR="002E2121">
        <w:rPr>
          <w:rFonts w:hint="cs"/>
          <w:noProof/>
          <w:sz w:val="28"/>
          <w:szCs w:val="28"/>
          <w:rtl/>
        </w:rPr>
        <w:t xml:space="preserve">סה"כ 14 </w:t>
      </w:r>
    </w:p>
    <w:p w14:paraId="3F1C6CB3" w14:textId="0397BD2A" w:rsidR="00BF179E" w:rsidRDefault="002E2121" w:rsidP="002E2121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שעות שבועיות. </w:t>
      </w:r>
    </w:p>
    <w:p w14:paraId="2DF27723" w14:textId="77777777" w:rsidR="008B7C96" w:rsidRDefault="00405CE9" w:rsidP="009D7414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</w:t>
      </w:r>
      <w:r w:rsidR="009D7414">
        <w:rPr>
          <w:rFonts w:hint="cs"/>
          <w:noProof/>
          <w:sz w:val="28"/>
          <w:szCs w:val="28"/>
          <w:rtl/>
        </w:rPr>
        <w:t xml:space="preserve">  </w:t>
      </w:r>
      <w:r w:rsidR="002E2121" w:rsidRPr="00405CE9">
        <w:rPr>
          <w:rFonts w:hint="cs"/>
          <w:noProof/>
          <w:sz w:val="28"/>
          <w:szCs w:val="28"/>
          <w:rtl/>
        </w:rPr>
        <w:t xml:space="preserve">תוכנית מצויינות סטארטק </w:t>
      </w:r>
      <w:r w:rsidR="002E2121" w:rsidRPr="00405CE9">
        <w:rPr>
          <w:noProof/>
          <w:sz w:val="28"/>
          <w:szCs w:val="28"/>
          <w:rtl/>
        </w:rPr>
        <w:t>–</w:t>
      </w:r>
      <w:r w:rsidR="002E2121" w:rsidRPr="00405CE9">
        <w:rPr>
          <w:rFonts w:hint="cs"/>
          <w:noProof/>
          <w:sz w:val="28"/>
          <w:szCs w:val="28"/>
          <w:rtl/>
        </w:rPr>
        <w:t xml:space="preserve"> </w:t>
      </w:r>
      <w:r w:rsidR="008B7C96">
        <w:rPr>
          <w:rFonts w:hint="cs"/>
          <w:noProof/>
          <w:sz w:val="28"/>
          <w:szCs w:val="28"/>
          <w:rtl/>
        </w:rPr>
        <w:t xml:space="preserve">לתלמידי כיתות ח' + ט', </w:t>
      </w:r>
      <w:r w:rsidR="002E2121" w:rsidRPr="00405CE9">
        <w:rPr>
          <w:rFonts w:hint="cs"/>
          <w:noProof/>
          <w:sz w:val="28"/>
          <w:szCs w:val="28"/>
          <w:rtl/>
        </w:rPr>
        <w:t xml:space="preserve">מתקיימת </w:t>
      </w:r>
      <w:r w:rsidR="008B7C96">
        <w:rPr>
          <w:rFonts w:hint="cs"/>
          <w:noProof/>
          <w:sz w:val="28"/>
          <w:szCs w:val="28"/>
          <w:rtl/>
        </w:rPr>
        <w:t>פעם בשבוע</w:t>
      </w:r>
      <w:r w:rsidR="002E2121" w:rsidRPr="00405CE9">
        <w:rPr>
          <w:rFonts w:hint="cs"/>
          <w:noProof/>
          <w:sz w:val="28"/>
          <w:szCs w:val="28"/>
          <w:rtl/>
        </w:rPr>
        <w:t xml:space="preserve"> אחה"צ.</w:t>
      </w:r>
      <w:r w:rsidR="00E53D57" w:rsidRPr="00405CE9">
        <w:rPr>
          <w:rFonts w:hint="cs"/>
          <w:noProof/>
          <w:sz w:val="28"/>
          <w:szCs w:val="28"/>
          <w:rtl/>
        </w:rPr>
        <w:t xml:space="preserve"> </w:t>
      </w:r>
    </w:p>
    <w:p w14:paraId="6F52FF1B" w14:textId="2FA142D9" w:rsidR="00DF5D47" w:rsidRDefault="008B7C96" w:rsidP="009D7414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פיתוח משחקים ואפליקציות.</w:t>
      </w:r>
    </w:p>
    <w:p w14:paraId="15358B4A" w14:textId="77777777" w:rsidR="00E67EE4" w:rsidRDefault="00592AB8" w:rsidP="009D7414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*  מגשימים סייבר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תוכנית לנוער מצטיין. 65% מהבוגרים מתקבלים לתפקידי </w:t>
      </w:r>
      <w:r w:rsidR="00E67EE4">
        <w:rPr>
          <w:rFonts w:hint="cs"/>
          <w:noProof/>
          <w:sz w:val="28"/>
          <w:szCs w:val="28"/>
          <w:rtl/>
        </w:rPr>
        <w:t xml:space="preserve">  </w:t>
      </w:r>
    </w:p>
    <w:p w14:paraId="6D2C979A" w14:textId="0CDF3D84" w:rsidR="00592AB8" w:rsidRDefault="00E67EE4" w:rsidP="009D7414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  <w:r w:rsidR="00592AB8">
        <w:rPr>
          <w:rFonts w:hint="cs"/>
          <w:noProof/>
          <w:sz w:val="28"/>
          <w:szCs w:val="28"/>
          <w:rtl/>
        </w:rPr>
        <w:t>טכנולוגיה וסייבר בצה"ל.</w:t>
      </w:r>
    </w:p>
    <w:p w14:paraId="1F1E8BBB" w14:textId="77777777" w:rsidR="00E67EE4" w:rsidRDefault="00FA5584" w:rsidP="00907341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</w:t>
      </w:r>
      <w:r w:rsidR="009D7414">
        <w:rPr>
          <w:rFonts w:hint="cs"/>
          <w:noProof/>
          <w:sz w:val="28"/>
          <w:szCs w:val="28"/>
          <w:rtl/>
        </w:rPr>
        <w:t xml:space="preserve"> </w:t>
      </w:r>
      <w:r w:rsidR="00614432"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>הבינה המלאכותית הוכנסה לבי"ס, המורים עברו הכשרה והשתלמויות.</w:t>
      </w:r>
      <w:r w:rsidR="00907341">
        <w:rPr>
          <w:rFonts w:hint="cs"/>
          <w:noProof/>
          <w:sz w:val="28"/>
          <w:szCs w:val="28"/>
          <w:rtl/>
        </w:rPr>
        <w:t xml:space="preserve"> </w:t>
      </w:r>
      <w:r w:rsidR="00E67EE4">
        <w:rPr>
          <w:rFonts w:hint="cs"/>
          <w:noProof/>
          <w:sz w:val="28"/>
          <w:szCs w:val="28"/>
          <w:rtl/>
        </w:rPr>
        <w:t xml:space="preserve">המטרה להגיע </w:t>
      </w:r>
    </w:p>
    <w:p w14:paraId="6B4FC7EA" w14:textId="77777777" w:rsidR="004013D6" w:rsidRDefault="00E67EE4" w:rsidP="004013D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ל -  </w:t>
      </w:r>
      <w:r w:rsidR="00907341" w:rsidRPr="00907341">
        <w:rPr>
          <w:noProof/>
          <w:sz w:val="28"/>
          <w:szCs w:val="28"/>
          <w:rtl/>
        </w:rPr>
        <w:t xml:space="preserve">100% </w:t>
      </w:r>
      <w:r w:rsidR="004013D6">
        <w:rPr>
          <w:rFonts w:hint="cs"/>
          <w:noProof/>
          <w:sz w:val="28"/>
          <w:szCs w:val="28"/>
          <w:rtl/>
        </w:rPr>
        <w:t xml:space="preserve">כשירות </w:t>
      </w:r>
      <w:r w:rsidR="00907341" w:rsidRPr="00907341">
        <w:rPr>
          <w:noProof/>
          <w:sz w:val="28"/>
          <w:szCs w:val="28"/>
          <w:rtl/>
        </w:rPr>
        <w:t xml:space="preserve"> </w:t>
      </w:r>
      <w:r w:rsidR="004013D6">
        <w:rPr>
          <w:rFonts w:hint="cs"/>
          <w:noProof/>
          <w:sz w:val="28"/>
          <w:szCs w:val="28"/>
          <w:rtl/>
        </w:rPr>
        <w:t xml:space="preserve">בינה מלאכותית בקרב </w:t>
      </w:r>
      <w:r w:rsidR="00907341" w:rsidRPr="00907341">
        <w:rPr>
          <w:noProof/>
          <w:sz w:val="28"/>
          <w:szCs w:val="28"/>
          <w:rtl/>
        </w:rPr>
        <w:t xml:space="preserve"> תלמידים ומורים</w:t>
      </w:r>
      <w:r w:rsidR="00907341">
        <w:rPr>
          <w:rFonts w:hint="cs"/>
          <w:noProof/>
          <w:sz w:val="28"/>
          <w:szCs w:val="28"/>
          <w:rtl/>
        </w:rPr>
        <w:t>,</w:t>
      </w:r>
      <w:r w:rsidR="004013D6">
        <w:rPr>
          <w:rFonts w:hint="cs"/>
          <w:noProof/>
          <w:sz w:val="28"/>
          <w:szCs w:val="28"/>
          <w:rtl/>
        </w:rPr>
        <w:t xml:space="preserve"> </w:t>
      </w:r>
      <w:r w:rsidR="00907341">
        <w:rPr>
          <w:rFonts w:hint="cs"/>
          <w:noProof/>
          <w:sz w:val="28"/>
          <w:szCs w:val="28"/>
          <w:rtl/>
        </w:rPr>
        <w:t xml:space="preserve"> פיתוח של משר</w:t>
      </w:r>
      <w:r w:rsidR="004013D6">
        <w:rPr>
          <w:rFonts w:hint="cs"/>
          <w:noProof/>
          <w:sz w:val="28"/>
          <w:szCs w:val="28"/>
          <w:rtl/>
        </w:rPr>
        <w:t xml:space="preserve"> </w:t>
      </w:r>
    </w:p>
    <w:p w14:paraId="316FFBB2" w14:textId="77777777" w:rsidR="004013D6" w:rsidRDefault="004013D6" w:rsidP="004013D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  <w:r w:rsidR="00907341">
        <w:rPr>
          <w:rFonts w:hint="cs"/>
          <w:noProof/>
          <w:sz w:val="28"/>
          <w:szCs w:val="28"/>
          <w:rtl/>
        </w:rPr>
        <w:t>החינוך, שחייב את כולם להשתתף</w:t>
      </w:r>
      <w:r>
        <w:rPr>
          <w:rFonts w:hint="cs"/>
          <w:noProof/>
          <w:sz w:val="28"/>
          <w:szCs w:val="28"/>
          <w:rtl/>
        </w:rPr>
        <w:t xml:space="preserve"> </w:t>
      </w:r>
      <w:r w:rsidR="00907341">
        <w:rPr>
          <w:rFonts w:hint="cs"/>
          <w:noProof/>
          <w:sz w:val="28"/>
          <w:szCs w:val="28"/>
          <w:rtl/>
        </w:rPr>
        <w:t xml:space="preserve">בו. </w:t>
      </w:r>
      <w:r w:rsidR="009D7414">
        <w:rPr>
          <w:rFonts w:hint="cs"/>
          <w:noProof/>
          <w:sz w:val="28"/>
          <w:szCs w:val="28"/>
          <w:rtl/>
        </w:rPr>
        <w:t xml:space="preserve">בחטיבה  העליונה יש קורסים של בינה </w:t>
      </w:r>
    </w:p>
    <w:p w14:paraId="7A0DD65C" w14:textId="42459792" w:rsidR="009D7414" w:rsidRDefault="004013D6" w:rsidP="004013D6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  <w:r w:rsidR="009D7414">
        <w:rPr>
          <w:rFonts w:hint="cs"/>
          <w:noProof/>
          <w:sz w:val="28"/>
          <w:szCs w:val="28"/>
          <w:rtl/>
        </w:rPr>
        <w:t>מלאכותית</w:t>
      </w:r>
      <w:r w:rsidR="00B179D0">
        <w:rPr>
          <w:rFonts w:hint="cs"/>
          <w:noProof/>
          <w:sz w:val="28"/>
          <w:szCs w:val="28"/>
          <w:rtl/>
        </w:rPr>
        <w:t>.</w:t>
      </w:r>
    </w:p>
    <w:p w14:paraId="5E0E5240" w14:textId="77777777" w:rsidR="00857F1F" w:rsidRDefault="00753305" w:rsidP="00D15013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</w:t>
      </w:r>
      <w:r w:rsidR="00784D97">
        <w:rPr>
          <w:rFonts w:hint="cs"/>
          <w:noProof/>
          <w:sz w:val="28"/>
          <w:szCs w:val="28"/>
          <w:rtl/>
        </w:rPr>
        <w:t xml:space="preserve"> </w:t>
      </w:r>
      <w:r w:rsidR="00A07661">
        <w:rPr>
          <w:rFonts w:hint="cs"/>
          <w:noProof/>
          <w:sz w:val="28"/>
          <w:szCs w:val="28"/>
          <w:rtl/>
        </w:rPr>
        <w:t xml:space="preserve">מעבדת הדימיון </w:t>
      </w:r>
      <w:r w:rsidR="00A07661">
        <w:rPr>
          <w:noProof/>
          <w:sz w:val="28"/>
          <w:szCs w:val="28"/>
          <w:rtl/>
        </w:rPr>
        <w:t>–</w:t>
      </w:r>
      <w:r w:rsidR="00A07661">
        <w:rPr>
          <w:rFonts w:hint="cs"/>
          <w:noProof/>
          <w:sz w:val="28"/>
          <w:szCs w:val="28"/>
          <w:rtl/>
        </w:rPr>
        <w:t xml:space="preserve"> חדר א</w:t>
      </w:r>
      <w:r w:rsidR="00857F1F">
        <w:rPr>
          <w:rFonts w:hint="cs"/>
          <w:noProof/>
          <w:sz w:val="28"/>
          <w:szCs w:val="28"/>
          <w:rtl/>
        </w:rPr>
        <w:t>י</w:t>
      </w:r>
      <w:r w:rsidR="00A07661">
        <w:rPr>
          <w:rFonts w:hint="cs"/>
          <w:noProof/>
          <w:sz w:val="28"/>
          <w:szCs w:val="28"/>
          <w:rtl/>
        </w:rPr>
        <w:t>מרסיבי שהוכנסו אליו תכנים ונושאים</w:t>
      </w:r>
      <w:r w:rsidR="00784D97">
        <w:rPr>
          <w:rFonts w:hint="cs"/>
          <w:noProof/>
          <w:sz w:val="28"/>
          <w:szCs w:val="28"/>
          <w:rtl/>
        </w:rPr>
        <w:t>, כל חט"ב היו בו.</w:t>
      </w:r>
      <w:r w:rsidR="006815DF">
        <w:rPr>
          <w:rFonts w:hint="cs"/>
          <w:noProof/>
          <w:sz w:val="28"/>
          <w:szCs w:val="28"/>
          <w:rtl/>
        </w:rPr>
        <w:t xml:space="preserve"> </w:t>
      </w:r>
    </w:p>
    <w:p w14:paraId="67717D96" w14:textId="77777777" w:rsidR="00166CA8" w:rsidRDefault="00857F1F" w:rsidP="00166CA8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D15013">
        <w:rPr>
          <w:rFonts w:hint="cs"/>
          <w:noProof/>
          <w:sz w:val="28"/>
          <w:szCs w:val="28"/>
          <w:rtl/>
        </w:rPr>
        <w:t xml:space="preserve">מרחב חדשני ואינטראקטיבי, התנסות בלמידה חוויתית. </w:t>
      </w:r>
      <w:r w:rsidR="000E0A50">
        <w:rPr>
          <w:rFonts w:hint="cs"/>
          <w:noProof/>
          <w:sz w:val="28"/>
          <w:szCs w:val="28"/>
          <w:rtl/>
        </w:rPr>
        <w:t xml:space="preserve">יש ילדים שהטמיעו בעצמם </w:t>
      </w:r>
    </w:p>
    <w:p w14:paraId="4ADE6405" w14:textId="77777777" w:rsidR="00BF6913" w:rsidRDefault="00166CA8" w:rsidP="00BF6913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0E0A50">
        <w:rPr>
          <w:rFonts w:hint="cs"/>
          <w:noProof/>
          <w:sz w:val="28"/>
          <w:szCs w:val="28"/>
          <w:rtl/>
        </w:rPr>
        <w:t xml:space="preserve">תכנים. מאפשר חשיבה מחוץ לקופסא. </w:t>
      </w:r>
      <w:r w:rsidR="006815DF">
        <w:rPr>
          <w:rFonts w:hint="cs"/>
          <w:noProof/>
          <w:sz w:val="28"/>
          <w:szCs w:val="28"/>
          <w:rtl/>
        </w:rPr>
        <w:t xml:space="preserve">בעתיד יהיו עוד 1-2 </w:t>
      </w:r>
      <w:r w:rsidR="00D15013">
        <w:rPr>
          <w:rFonts w:hint="cs"/>
          <w:noProof/>
          <w:sz w:val="28"/>
          <w:szCs w:val="28"/>
          <w:rtl/>
        </w:rPr>
        <w:t xml:space="preserve">חדרים עם </w:t>
      </w:r>
      <w:r w:rsidR="006815DF">
        <w:rPr>
          <w:rFonts w:hint="cs"/>
          <w:noProof/>
          <w:sz w:val="28"/>
          <w:szCs w:val="28"/>
          <w:rtl/>
        </w:rPr>
        <w:t>מסכי מגע.</w:t>
      </w:r>
      <w:r w:rsidR="004C6711">
        <w:rPr>
          <w:rFonts w:hint="cs"/>
          <w:noProof/>
          <w:sz w:val="28"/>
          <w:szCs w:val="28"/>
          <w:rtl/>
        </w:rPr>
        <w:t xml:space="preserve"> </w:t>
      </w:r>
      <w:r w:rsidR="00784D97">
        <w:rPr>
          <w:rFonts w:hint="cs"/>
          <w:noProof/>
          <w:sz w:val="28"/>
          <w:szCs w:val="28"/>
          <w:rtl/>
        </w:rPr>
        <w:t xml:space="preserve"> </w:t>
      </w:r>
    </w:p>
    <w:p w14:paraId="76BBEA3B" w14:textId="00268537" w:rsidR="00784D97" w:rsidRDefault="00BF6913" w:rsidP="00BF6913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FF318C">
        <w:rPr>
          <w:rFonts w:hint="cs"/>
          <w:noProof/>
          <w:sz w:val="28"/>
          <w:szCs w:val="28"/>
          <w:rtl/>
        </w:rPr>
        <w:t>בכיתה יש</w:t>
      </w:r>
      <w:r w:rsidR="004C6711">
        <w:rPr>
          <w:rFonts w:hint="cs"/>
          <w:noProof/>
          <w:sz w:val="28"/>
          <w:szCs w:val="28"/>
          <w:rtl/>
        </w:rPr>
        <w:t xml:space="preserve">  </w:t>
      </w:r>
      <w:r w:rsidR="00FF318C">
        <w:rPr>
          <w:rFonts w:hint="cs"/>
          <w:noProof/>
          <w:sz w:val="28"/>
          <w:szCs w:val="28"/>
          <w:rtl/>
        </w:rPr>
        <w:t xml:space="preserve"> כ </w:t>
      </w:r>
      <w:r w:rsidR="00FF318C">
        <w:rPr>
          <w:noProof/>
          <w:sz w:val="28"/>
          <w:szCs w:val="28"/>
          <w:rtl/>
        </w:rPr>
        <w:t>–</w:t>
      </w:r>
      <w:r w:rsidR="00FF318C">
        <w:rPr>
          <w:rFonts w:hint="cs"/>
          <w:noProof/>
          <w:sz w:val="28"/>
          <w:szCs w:val="28"/>
          <w:rtl/>
        </w:rPr>
        <w:t xml:space="preserve"> 30 ילדים. בכל חלל כ </w:t>
      </w:r>
      <w:r w:rsidR="00FF318C">
        <w:rPr>
          <w:noProof/>
          <w:sz w:val="28"/>
          <w:szCs w:val="28"/>
          <w:rtl/>
        </w:rPr>
        <w:t>–</w:t>
      </w:r>
      <w:r w:rsidR="00FF318C">
        <w:rPr>
          <w:rFonts w:hint="cs"/>
          <w:noProof/>
          <w:sz w:val="28"/>
          <w:szCs w:val="28"/>
          <w:rtl/>
        </w:rPr>
        <w:t xml:space="preserve"> 15 ילדים.</w:t>
      </w:r>
    </w:p>
    <w:p w14:paraId="477B3F37" w14:textId="5403F5CD" w:rsidR="00FF318C" w:rsidRDefault="00FF318C" w:rsidP="00753305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 העירייה בנתה גן עם מעבדת דימיון. כל גן יגיע ללמוד למידה אימרסי</w:t>
      </w:r>
      <w:r w:rsidR="00BF6913">
        <w:rPr>
          <w:rFonts w:hint="cs"/>
          <w:noProof/>
          <w:sz w:val="28"/>
          <w:szCs w:val="28"/>
          <w:rtl/>
        </w:rPr>
        <w:t>בי</w:t>
      </w:r>
      <w:r>
        <w:rPr>
          <w:rFonts w:hint="cs"/>
          <w:noProof/>
          <w:sz w:val="28"/>
          <w:szCs w:val="28"/>
          <w:rtl/>
        </w:rPr>
        <w:t xml:space="preserve">ת. כעת מחפשים  </w:t>
      </w:r>
    </w:p>
    <w:p w14:paraId="2F20E0B7" w14:textId="1FCA79F7" w:rsidR="00FF318C" w:rsidRDefault="00FF318C" w:rsidP="00753305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צוות להפעלה.</w:t>
      </w:r>
    </w:p>
    <w:p w14:paraId="34D5EA0E" w14:textId="77777777" w:rsidR="00714283" w:rsidRDefault="009866E2" w:rsidP="00753305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* האקתון מגעי טכנולוגי 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</w:t>
      </w:r>
      <w:r w:rsidR="00714283">
        <w:rPr>
          <w:rFonts w:hint="cs"/>
          <w:noProof/>
          <w:sz w:val="28"/>
          <w:szCs w:val="28"/>
          <w:rtl/>
        </w:rPr>
        <w:t xml:space="preserve">לכל כיתות ט' בעיר. </w:t>
      </w:r>
      <w:r>
        <w:rPr>
          <w:rFonts w:hint="cs"/>
          <w:noProof/>
          <w:sz w:val="28"/>
          <w:szCs w:val="28"/>
          <w:rtl/>
        </w:rPr>
        <w:t xml:space="preserve">פיתוח מיומנויות טכנולוגיות, יצירתיות, </w:t>
      </w:r>
    </w:p>
    <w:p w14:paraId="4254AF53" w14:textId="0320B202" w:rsidR="009866E2" w:rsidRDefault="00714283" w:rsidP="00714283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9866E2">
        <w:rPr>
          <w:rFonts w:hint="cs"/>
          <w:noProof/>
          <w:sz w:val="28"/>
          <w:szCs w:val="28"/>
          <w:rtl/>
        </w:rPr>
        <w:t>העצמה אישית ועבודת צוות.</w:t>
      </w:r>
      <w:r>
        <w:rPr>
          <w:rFonts w:hint="cs"/>
          <w:noProof/>
          <w:sz w:val="28"/>
          <w:szCs w:val="28"/>
          <w:rtl/>
        </w:rPr>
        <w:t xml:space="preserve"> תלמידים נפגשים עם מנטורים ומפתחים מיזמים.</w:t>
      </w:r>
    </w:p>
    <w:p w14:paraId="2C465697" w14:textId="36AFA01C" w:rsidR="00EA5F0A" w:rsidRDefault="00342BF2" w:rsidP="00EA5F0A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</w:t>
      </w:r>
      <w:r w:rsidR="00020F66">
        <w:rPr>
          <w:rFonts w:hint="cs"/>
          <w:noProof/>
          <w:sz w:val="28"/>
          <w:szCs w:val="28"/>
          <w:rtl/>
        </w:rPr>
        <w:t xml:space="preserve"> </w:t>
      </w:r>
      <w:r w:rsidR="00382463" w:rsidRPr="00342BF2">
        <w:rPr>
          <w:rFonts w:hint="cs"/>
          <w:noProof/>
          <w:sz w:val="28"/>
          <w:szCs w:val="28"/>
          <w:rtl/>
        </w:rPr>
        <w:t xml:space="preserve">קורס רפואה </w:t>
      </w:r>
      <w:r w:rsidR="00382463" w:rsidRPr="00342BF2">
        <w:rPr>
          <w:noProof/>
          <w:sz w:val="28"/>
          <w:szCs w:val="28"/>
          <w:rtl/>
        </w:rPr>
        <w:t>–</w:t>
      </w:r>
      <w:r w:rsidR="00382463" w:rsidRPr="00342BF2">
        <w:rPr>
          <w:rFonts w:hint="cs"/>
          <w:noProof/>
          <w:sz w:val="28"/>
          <w:szCs w:val="28"/>
          <w:rtl/>
        </w:rPr>
        <w:t xml:space="preserve"> מתקיים אחת לשבוע</w:t>
      </w:r>
      <w:r w:rsidR="00EA5F0A">
        <w:rPr>
          <w:rFonts w:hint="cs"/>
          <w:noProof/>
          <w:sz w:val="28"/>
          <w:szCs w:val="28"/>
          <w:rtl/>
        </w:rPr>
        <w:t>,</w:t>
      </w:r>
      <w:r w:rsidR="00E612D4">
        <w:rPr>
          <w:rFonts w:hint="cs"/>
          <w:noProof/>
          <w:sz w:val="28"/>
          <w:szCs w:val="28"/>
          <w:rtl/>
        </w:rPr>
        <w:t xml:space="preserve"> העמקת הידע בתחום הרפואה</w:t>
      </w:r>
      <w:r w:rsidR="00EA5F0A"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 xml:space="preserve">כולל </w:t>
      </w:r>
    </w:p>
    <w:p w14:paraId="45E17E26" w14:textId="0A9E2C9D" w:rsidR="00FF318C" w:rsidRDefault="00EA5F0A" w:rsidP="009B44EA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342BF2">
        <w:rPr>
          <w:rFonts w:hint="cs"/>
          <w:noProof/>
          <w:sz w:val="28"/>
          <w:szCs w:val="28"/>
          <w:rtl/>
        </w:rPr>
        <w:t xml:space="preserve">התנסות </w:t>
      </w:r>
      <w:r w:rsidR="009B44EA">
        <w:rPr>
          <w:rFonts w:hint="cs"/>
          <w:noProof/>
          <w:sz w:val="28"/>
          <w:szCs w:val="28"/>
          <w:rtl/>
        </w:rPr>
        <w:t>מעשית. מתקיים כעת בחט"ב חשמונאים וצפוי לה</w:t>
      </w:r>
      <w:r w:rsidR="00C12BC1">
        <w:rPr>
          <w:rFonts w:hint="cs"/>
          <w:noProof/>
          <w:sz w:val="28"/>
          <w:szCs w:val="28"/>
          <w:rtl/>
        </w:rPr>
        <w:t>ת</w:t>
      </w:r>
      <w:r w:rsidR="009B44EA">
        <w:rPr>
          <w:rFonts w:hint="cs"/>
          <w:noProof/>
          <w:sz w:val="28"/>
          <w:szCs w:val="28"/>
          <w:rtl/>
        </w:rPr>
        <w:t>רחב לבית וגן ודרכא.</w:t>
      </w:r>
    </w:p>
    <w:p w14:paraId="4337B6DD" w14:textId="13D6D6E5" w:rsidR="007040FE" w:rsidRDefault="00020F66" w:rsidP="00342BF2">
      <w:p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*</w:t>
      </w:r>
      <w:r w:rsidR="007040FE"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 xml:space="preserve">דיבייט - תוכנית ללמידה איך לעמוד מול קהל, </w:t>
      </w:r>
      <w:r w:rsidR="009A4927">
        <w:rPr>
          <w:rFonts w:hint="cs"/>
          <w:noProof/>
          <w:sz w:val="28"/>
          <w:szCs w:val="28"/>
          <w:rtl/>
        </w:rPr>
        <w:t xml:space="preserve">שנה ראשונה קיימת בחט"ב. 2 קבוצות </w:t>
      </w:r>
    </w:p>
    <w:p w14:paraId="50A7D54C" w14:textId="53202922" w:rsidR="00342BF2" w:rsidRPr="00342BF2" w:rsidRDefault="007040FE" w:rsidP="00342BF2">
      <w:p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   </w:t>
      </w:r>
      <w:r w:rsidR="009A4927">
        <w:rPr>
          <w:rFonts w:hint="cs"/>
          <w:noProof/>
          <w:sz w:val="28"/>
          <w:szCs w:val="28"/>
          <w:rtl/>
        </w:rPr>
        <w:t xml:space="preserve">בעד / נגד </w:t>
      </w:r>
      <w:r>
        <w:rPr>
          <w:rFonts w:hint="cs"/>
          <w:noProof/>
          <w:sz w:val="28"/>
          <w:szCs w:val="28"/>
          <w:rtl/>
        </w:rPr>
        <w:t>ו</w:t>
      </w:r>
      <w:r w:rsidR="009A4927">
        <w:rPr>
          <w:rFonts w:hint="cs"/>
          <w:noProof/>
          <w:sz w:val="28"/>
          <w:szCs w:val="28"/>
          <w:rtl/>
        </w:rPr>
        <w:t>הכרעה.</w:t>
      </w:r>
    </w:p>
    <w:p w14:paraId="3F6B573A" w14:textId="0DE5CC16" w:rsidR="007040FE" w:rsidRPr="00C12BC1" w:rsidRDefault="007040FE" w:rsidP="001A2706">
      <w:pPr>
        <w:spacing w:line="276" w:lineRule="auto"/>
        <w:rPr>
          <w:b/>
          <w:bCs/>
          <w:noProof/>
          <w:sz w:val="28"/>
          <w:szCs w:val="28"/>
          <w:rtl/>
        </w:rPr>
      </w:pPr>
      <w:r w:rsidRPr="00C12BC1">
        <w:rPr>
          <w:rFonts w:hint="cs"/>
          <w:b/>
          <w:bCs/>
          <w:noProof/>
          <w:sz w:val="28"/>
          <w:szCs w:val="28"/>
          <w:rtl/>
        </w:rPr>
        <w:t>מ"מ יו"ר הוועדה מודה לכל המשתתפים.</w:t>
      </w:r>
    </w:p>
    <w:p w14:paraId="49F3A15B" w14:textId="77777777" w:rsidR="00C12BC1" w:rsidRDefault="00C12BC1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3182305F" w14:textId="71223FB9" w:rsidR="00255087" w:rsidRPr="00153547" w:rsidRDefault="00255087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153547">
        <w:rPr>
          <w:rFonts w:asciiTheme="majorBidi" w:hAnsiTheme="majorBidi" w:cstheme="majorBidi"/>
          <w:sz w:val="28"/>
          <w:szCs w:val="28"/>
          <w:rtl/>
        </w:rPr>
        <w:t xml:space="preserve">חתימת </w:t>
      </w:r>
      <w:r w:rsidR="00712EF0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Pr="00153547">
        <w:rPr>
          <w:rFonts w:asciiTheme="majorBidi" w:hAnsiTheme="majorBidi" w:cstheme="majorBidi"/>
          <w:sz w:val="28"/>
          <w:szCs w:val="28"/>
          <w:rtl/>
        </w:rPr>
        <w:t>יו"ר הוועדה:_________________</w:t>
      </w:r>
      <w:r w:rsidRPr="00153547">
        <w:rPr>
          <w:rFonts w:asciiTheme="majorBidi" w:hAnsiTheme="majorBidi" w:cstheme="majorBidi"/>
          <w:sz w:val="28"/>
          <w:szCs w:val="28"/>
          <w:rtl/>
        </w:rPr>
        <w:tab/>
      </w:r>
      <w:r w:rsidRPr="00153547">
        <w:rPr>
          <w:rFonts w:asciiTheme="majorBidi" w:hAnsiTheme="majorBidi" w:cstheme="majorBidi"/>
          <w:sz w:val="28"/>
          <w:szCs w:val="28"/>
          <w:rtl/>
        </w:rPr>
        <w:tab/>
        <w:t>תאריך:____________</w:t>
      </w:r>
    </w:p>
    <w:sectPr w:rsidR="00255087" w:rsidRPr="00153547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45A2075"/>
    <w:multiLevelType w:val="hybridMultilevel"/>
    <w:tmpl w:val="D81AF304"/>
    <w:lvl w:ilvl="0" w:tplc="D0A26C5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7FA6"/>
    <w:multiLevelType w:val="hybridMultilevel"/>
    <w:tmpl w:val="1C28724A"/>
    <w:lvl w:ilvl="0" w:tplc="12409A8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2806"/>
    <w:multiLevelType w:val="hybridMultilevel"/>
    <w:tmpl w:val="8EF024BE"/>
    <w:lvl w:ilvl="0" w:tplc="A6D6E6F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4410"/>
    <w:multiLevelType w:val="hybridMultilevel"/>
    <w:tmpl w:val="35289CF0"/>
    <w:lvl w:ilvl="0" w:tplc="C3A2D0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57040"/>
    <w:multiLevelType w:val="hybridMultilevel"/>
    <w:tmpl w:val="1B5C0164"/>
    <w:lvl w:ilvl="0" w:tplc="85080CD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45355"/>
    <w:multiLevelType w:val="hybridMultilevel"/>
    <w:tmpl w:val="465E04A6"/>
    <w:lvl w:ilvl="0" w:tplc="1EFCF4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69E5"/>
    <w:multiLevelType w:val="hybridMultilevel"/>
    <w:tmpl w:val="CF5A4212"/>
    <w:lvl w:ilvl="0" w:tplc="1E420D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453D"/>
    <w:multiLevelType w:val="hybridMultilevel"/>
    <w:tmpl w:val="34529EEA"/>
    <w:lvl w:ilvl="0" w:tplc="21DA29E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1768"/>
    <w:multiLevelType w:val="multilevel"/>
    <w:tmpl w:val="040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2510E"/>
    <w:multiLevelType w:val="hybridMultilevel"/>
    <w:tmpl w:val="2C34232C"/>
    <w:lvl w:ilvl="0" w:tplc="984E6EF6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290C"/>
    <w:multiLevelType w:val="hybridMultilevel"/>
    <w:tmpl w:val="CB1687DE"/>
    <w:lvl w:ilvl="0" w:tplc="CFB603D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EFE"/>
    <w:multiLevelType w:val="hybridMultilevel"/>
    <w:tmpl w:val="2E5E1E5A"/>
    <w:lvl w:ilvl="0" w:tplc="DF6E274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5452F"/>
    <w:multiLevelType w:val="hybridMultilevel"/>
    <w:tmpl w:val="8B0A8F12"/>
    <w:lvl w:ilvl="0" w:tplc="D7569AE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7417C"/>
    <w:multiLevelType w:val="multilevel"/>
    <w:tmpl w:val="D64E205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26" w15:restartNumberingAfterBreak="0">
    <w:nsid w:val="56E13A92"/>
    <w:multiLevelType w:val="hybridMultilevel"/>
    <w:tmpl w:val="30C0B89A"/>
    <w:lvl w:ilvl="0" w:tplc="EAEAD26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084767"/>
    <w:multiLevelType w:val="hybridMultilevel"/>
    <w:tmpl w:val="09987444"/>
    <w:lvl w:ilvl="0" w:tplc="9AE2353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F49FE"/>
    <w:multiLevelType w:val="hybridMultilevel"/>
    <w:tmpl w:val="4DE48318"/>
    <w:lvl w:ilvl="0" w:tplc="5CB29CA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C6ADD"/>
    <w:multiLevelType w:val="hybridMultilevel"/>
    <w:tmpl w:val="9D8454DE"/>
    <w:lvl w:ilvl="0" w:tplc="ABF20C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008"/>
    <w:multiLevelType w:val="hybridMultilevel"/>
    <w:tmpl w:val="9FA87A96"/>
    <w:lvl w:ilvl="0" w:tplc="DA6C226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91B39"/>
    <w:multiLevelType w:val="hybridMultilevel"/>
    <w:tmpl w:val="E30CF232"/>
    <w:lvl w:ilvl="0" w:tplc="B3A440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4A48"/>
    <w:multiLevelType w:val="hybridMultilevel"/>
    <w:tmpl w:val="466643B0"/>
    <w:lvl w:ilvl="0" w:tplc="3C8AD9D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7"/>
  </w:num>
  <w:num w:numId="2" w16cid:durableId="1805805370">
    <w:abstractNumId w:val="29"/>
  </w:num>
  <w:num w:numId="3" w16cid:durableId="1981881558">
    <w:abstractNumId w:val="24"/>
  </w:num>
  <w:num w:numId="4" w16cid:durableId="1953706249">
    <w:abstractNumId w:val="17"/>
  </w:num>
  <w:num w:numId="5" w16cid:durableId="29380074">
    <w:abstractNumId w:val="6"/>
  </w:num>
  <w:num w:numId="6" w16cid:durableId="447355189">
    <w:abstractNumId w:val="23"/>
  </w:num>
  <w:num w:numId="7" w16cid:durableId="1017274059">
    <w:abstractNumId w:val="30"/>
  </w:num>
  <w:num w:numId="8" w16cid:durableId="1457143925">
    <w:abstractNumId w:val="38"/>
  </w:num>
  <w:num w:numId="9" w16cid:durableId="1884517414">
    <w:abstractNumId w:val="18"/>
  </w:num>
  <w:num w:numId="10" w16cid:durableId="2010328598">
    <w:abstractNumId w:val="19"/>
  </w:num>
  <w:num w:numId="11" w16cid:durableId="1914656047">
    <w:abstractNumId w:val="28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15"/>
  </w:num>
  <w:num w:numId="16" w16cid:durableId="1146044298">
    <w:abstractNumId w:val="10"/>
  </w:num>
  <w:num w:numId="17" w16cid:durableId="2026128783">
    <w:abstractNumId w:val="11"/>
  </w:num>
  <w:num w:numId="18" w16cid:durableId="1681203364">
    <w:abstractNumId w:val="5"/>
  </w:num>
  <w:num w:numId="19" w16cid:durableId="565841114">
    <w:abstractNumId w:val="0"/>
  </w:num>
  <w:num w:numId="20" w16cid:durableId="911081939">
    <w:abstractNumId w:val="14"/>
  </w:num>
  <w:num w:numId="21" w16cid:durableId="1342123049">
    <w:abstractNumId w:val="36"/>
  </w:num>
  <w:num w:numId="22" w16cid:durableId="954747944">
    <w:abstractNumId w:val="33"/>
  </w:num>
  <w:num w:numId="23" w16cid:durableId="7196700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4025770">
    <w:abstractNumId w:val="12"/>
  </w:num>
  <w:num w:numId="25" w16cid:durableId="539513556">
    <w:abstractNumId w:val="4"/>
  </w:num>
  <w:num w:numId="26" w16cid:durableId="1239289259">
    <w:abstractNumId w:val="9"/>
  </w:num>
  <w:num w:numId="27" w16cid:durableId="1147016266">
    <w:abstractNumId w:val="2"/>
  </w:num>
  <w:num w:numId="28" w16cid:durableId="360907084">
    <w:abstractNumId w:val="34"/>
  </w:num>
  <w:num w:numId="29" w16cid:durableId="1189832819">
    <w:abstractNumId w:val="16"/>
  </w:num>
  <w:num w:numId="30" w16cid:durableId="1891529690">
    <w:abstractNumId w:val="3"/>
  </w:num>
  <w:num w:numId="31" w16cid:durableId="135076390">
    <w:abstractNumId w:val="31"/>
  </w:num>
  <w:num w:numId="32" w16cid:durableId="1097483472">
    <w:abstractNumId w:val="37"/>
  </w:num>
  <w:num w:numId="33" w16cid:durableId="42481643">
    <w:abstractNumId w:val="26"/>
  </w:num>
  <w:num w:numId="34" w16cid:durableId="464080570">
    <w:abstractNumId w:val="1"/>
  </w:num>
  <w:num w:numId="35" w16cid:durableId="610935072">
    <w:abstractNumId w:val="13"/>
  </w:num>
  <w:num w:numId="36" w16cid:durableId="240604417">
    <w:abstractNumId w:val="8"/>
  </w:num>
  <w:num w:numId="37" w16cid:durableId="383674911">
    <w:abstractNumId w:val="22"/>
  </w:num>
  <w:num w:numId="38" w16cid:durableId="456267155">
    <w:abstractNumId w:val="21"/>
  </w:num>
  <w:num w:numId="39" w16cid:durableId="503672351">
    <w:abstractNumId w:val="20"/>
  </w:num>
  <w:num w:numId="40" w16cid:durableId="12969861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3F37"/>
    <w:rsid w:val="00004D27"/>
    <w:rsid w:val="00006819"/>
    <w:rsid w:val="00007630"/>
    <w:rsid w:val="000104ED"/>
    <w:rsid w:val="00016CF9"/>
    <w:rsid w:val="000171BE"/>
    <w:rsid w:val="00020F66"/>
    <w:rsid w:val="00021CF2"/>
    <w:rsid w:val="00026BE2"/>
    <w:rsid w:val="00027AB4"/>
    <w:rsid w:val="0003002E"/>
    <w:rsid w:val="00040247"/>
    <w:rsid w:val="000427AD"/>
    <w:rsid w:val="00043FE5"/>
    <w:rsid w:val="00054640"/>
    <w:rsid w:val="00054A11"/>
    <w:rsid w:val="00054F5F"/>
    <w:rsid w:val="0006111E"/>
    <w:rsid w:val="00062326"/>
    <w:rsid w:val="00064439"/>
    <w:rsid w:val="0006556C"/>
    <w:rsid w:val="00066C8F"/>
    <w:rsid w:val="00071414"/>
    <w:rsid w:val="00076A06"/>
    <w:rsid w:val="00080003"/>
    <w:rsid w:val="00080143"/>
    <w:rsid w:val="000813B6"/>
    <w:rsid w:val="00082272"/>
    <w:rsid w:val="000835B0"/>
    <w:rsid w:val="0008486B"/>
    <w:rsid w:val="0009010D"/>
    <w:rsid w:val="000906AA"/>
    <w:rsid w:val="00092671"/>
    <w:rsid w:val="00093F7F"/>
    <w:rsid w:val="00093F8E"/>
    <w:rsid w:val="000A0A4B"/>
    <w:rsid w:val="000A22F6"/>
    <w:rsid w:val="000B046B"/>
    <w:rsid w:val="000B0EAE"/>
    <w:rsid w:val="000B2408"/>
    <w:rsid w:val="000B352B"/>
    <w:rsid w:val="000B41FF"/>
    <w:rsid w:val="000C3BC5"/>
    <w:rsid w:val="000D056B"/>
    <w:rsid w:val="000D70D6"/>
    <w:rsid w:val="000E0589"/>
    <w:rsid w:val="000E0603"/>
    <w:rsid w:val="000E0A50"/>
    <w:rsid w:val="000E0C12"/>
    <w:rsid w:val="000E146B"/>
    <w:rsid w:val="000E5531"/>
    <w:rsid w:val="000E6E9D"/>
    <w:rsid w:val="000E7D80"/>
    <w:rsid w:val="000F0C73"/>
    <w:rsid w:val="000F6F87"/>
    <w:rsid w:val="00100CC3"/>
    <w:rsid w:val="00103631"/>
    <w:rsid w:val="00110F0E"/>
    <w:rsid w:val="00112554"/>
    <w:rsid w:val="00116238"/>
    <w:rsid w:val="00125181"/>
    <w:rsid w:val="00130492"/>
    <w:rsid w:val="001329CB"/>
    <w:rsid w:val="001337FC"/>
    <w:rsid w:val="001413A4"/>
    <w:rsid w:val="00151449"/>
    <w:rsid w:val="00153547"/>
    <w:rsid w:val="0015570E"/>
    <w:rsid w:val="00166CA8"/>
    <w:rsid w:val="0017017E"/>
    <w:rsid w:val="00177E35"/>
    <w:rsid w:val="001822FD"/>
    <w:rsid w:val="00187418"/>
    <w:rsid w:val="00190612"/>
    <w:rsid w:val="00190986"/>
    <w:rsid w:val="00191ED4"/>
    <w:rsid w:val="001A2706"/>
    <w:rsid w:val="001B3DB4"/>
    <w:rsid w:val="001B6C3B"/>
    <w:rsid w:val="001B6DF5"/>
    <w:rsid w:val="001C2EEF"/>
    <w:rsid w:val="001C44CF"/>
    <w:rsid w:val="001C5E3F"/>
    <w:rsid w:val="001E0A60"/>
    <w:rsid w:val="001F1F7F"/>
    <w:rsid w:val="001F34EF"/>
    <w:rsid w:val="001F6FE7"/>
    <w:rsid w:val="00200599"/>
    <w:rsid w:val="00202710"/>
    <w:rsid w:val="00202EF1"/>
    <w:rsid w:val="00210186"/>
    <w:rsid w:val="00210B20"/>
    <w:rsid w:val="00214440"/>
    <w:rsid w:val="002145A8"/>
    <w:rsid w:val="0021633C"/>
    <w:rsid w:val="00227E0B"/>
    <w:rsid w:val="00227FE1"/>
    <w:rsid w:val="0023067C"/>
    <w:rsid w:val="00231B08"/>
    <w:rsid w:val="002338F8"/>
    <w:rsid w:val="0023444D"/>
    <w:rsid w:val="002344BB"/>
    <w:rsid w:val="00236775"/>
    <w:rsid w:val="00240D8E"/>
    <w:rsid w:val="0024285F"/>
    <w:rsid w:val="00243DC7"/>
    <w:rsid w:val="0024515A"/>
    <w:rsid w:val="0024656D"/>
    <w:rsid w:val="00251236"/>
    <w:rsid w:val="00253B42"/>
    <w:rsid w:val="00255087"/>
    <w:rsid w:val="002575E5"/>
    <w:rsid w:val="0026152B"/>
    <w:rsid w:val="00264111"/>
    <w:rsid w:val="00267B25"/>
    <w:rsid w:val="00273673"/>
    <w:rsid w:val="00275B4A"/>
    <w:rsid w:val="00275CA9"/>
    <w:rsid w:val="002815E0"/>
    <w:rsid w:val="00292047"/>
    <w:rsid w:val="00292100"/>
    <w:rsid w:val="00293EEA"/>
    <w:rsid w:val="002958E5"/>
    <w:rsid w:val="00295DAB"/>
    <w:rsid w:val="00296C59"/>
    <w:rsid w:val="002A552D"/>
    <w:rsid w:val="002B0712"/>
    <w:rsid w:val="002B5F94"/>
    <w:rsid w:val="002C14DF"/>
    <w:rsid w:val="002C22DF"/>
    <w:rsid w:val="002C58F2"/>
    <w:rsid w:val="002C651A"/>
    <w:rsid w:val="002C6B19"/>
    <w:rsid w:val="002C6E2A"/>
    <w:rsid w:val="002C70C9"/>
    <w:rsid w:val="002D1102"/>
    <w:rsid w:val="002D22F9"/>
    <w:rsid w:val="002D337B"/>
    <w:rsid w:val="002D4B66"/>
    <w:rsid w:val="002D575C"/>
    <w:rsid w:val="002D6A6E"/>
    <w:rsid w:val="002D6DC9"/>
    <w:rsid w:val="002E2121"/>
    <w:rsid w:val="002E6ADA"/>
    <w:rsid w:val="002E73D9"/>
    <w:rsid w:val="002F223E"/>
    <w:rsid w:val="002F76D9"/>
    <w:rsid w:val="00300894"/>
    <w:rsid w:val="00304986"/>
    <w:rsid w:val="00306B49"/>
    <w:rsid w:val="003101D2"/>
    <w:rsid w:val="00310C27"/>
    <w:rsid w:val="00315A5D"/>
    <w:rsid w:val="0032046F"/>
    <w:rsid w:val="003209F6"/>
    <w:rsid w:val="00321006"/>
    <w:rsid w:val="00321B22"/>
    <w:rsid w:val="00321CC4"/>
    <w:rsid w:val="00322944"/>
    <w:rsid w:val="00330D7D"/>
    <w:rsid w:val="003310E8"/>
    <w:rsid w:val="00331301"/>
    <w:rsid w:val="003328CB"/>
    <w:rsid w:val="00332D31"/>
    <w:rsid w:val="00333927"/>
    <w:rsid w:val="00335FCA"/>
    <w:rsid w:val="00336483"/>
    <w:rsid w:val="00340574"/>
    <w:rsid w:val="00342BF2"/>
    <w:rsid w:val="0034449C"/>
    <w:rsid w:val="00350DC0"/>
    <w:rsid w:val="00355288"/>
    <w:rsid w:val="00356095"/>
    <w:rsid w:val="003619F3"/>
    <w:rsid w:val="003644DE"/>
    <w:rsid w:val="003672FB"/>
    <w:rsid w:val="00367B16"/>
    <w:rsid w:val="003700C7"/>
    <w:rsid w:val="0037134B"/>
    <w:rsid w:val="0037568B"/>
    <w:rsid w:val="00375B71"/>
    <w:rsid w:val="00382463"/>
    <w:rsid w:val="00383E76"/>
    <w:rsid w:val="00384ED6"/>
    <w:rsid w:val="003853A5"/>
    <w:rsid w:val="00386480"/>
    <w:rsid w:val="003868DD"/>
    <w:rsid w:val="00390568"/>
    <w:rsid w:val="00393246"/>
    <w:rsid w:val="003955B8"/>
    <w:rsid w:val="00396616"/>
    <w:rsid w:val="003A1091"/>
    <w:rsid w:val="003A42B7"/>
    <w:rsid w:val="003A5EAB"/>
    <w:rsid w:val="003A6F58"/>
    <w:rsid w:val="003B0727"/>
    <w:rsid w:val="003B1D7B"/>
    <w:rsid w:val="003B7F2B"/>
    <w:rsid w:val="003C0E24"/>
    <w:rsid w:val="003C1BC9"/>
    <w:rsid w:val="003C513A"/>
    <w:rsid w:val="003D30B7"/>
    <w:rsid w:val="003D357C"/>
    <w:rsid w:val="003D62A4"/>
    <w:rsid w:val="003E1A6A"/>
    <w:rsid w:val="003F30F7"/>
    <w:rsid w:val="003F374C"/>
    <w:rsid w:val="003F4D04"/>
    <w:rsid w:val="003F4FDE"/>
    <w:rsid w:val="004013D6"/>
    <w:rsid w:val="0040415D"/>
    <w:rsid w:val="00405CE9"/>
    <w:rsid w:val="00412CEF"/>
    <w:rsid w:val="00413621"/>
    <w:rsid w:val="0041581B"/>
    <w:rsid w:val="00415960"/>
    <w:rsid w:val="00421A88"/>
    <w:rsid w:val="00425256"/>
    <w:rsid w:val="00431618"/>
    <w:rsid w:val="00434BA0"/>
    <w:rsid w:val="00444918"/>
    <w:rsid w:val="004458F6"/>
    <w:rsid w:val="0045482D"/>
    <w:rsid w:val="0045632D"/>
    <w:rsid w:val="004614FF"/>
    <w:rsid w:val="00461752"/>
    <w:rsid w:val="004627B2"/>
    <w:rsid w:val="00462A60"/>
    <w:rsid w:val="00462D78"/>
    <w:rsid w:val="0047140F"/>
    <w:rsid w:val="00472887"/>
    <w:rsid w:val="0047290F"/>
    <w:rsid w:val="00472BF8"/>
    <w:rsid w:val="00472E04"/>
    <w:rsid w:val="00474419"/>
    <w:rsid w:val="0047733C"/>
    <w:rsid w:val="00481263"/>
    <w:rsid w:val="004813FE"/>
    <w:rsid w:val="004832A8"/>
    <w:rsid w:val="004856C7"/>
    <w:rsid w:val="0048625C"/>
    <w:rsid w:val="004869A1"/>
    <w:rsid w:val="00491D9D"/>
    <w:rsid w:val="00492A43"/>
    <w:rsid w:val="00493155"/>
    <w:rsid w:val="0049632A"/>
    <w:rsid w:val="004A5131"/>
    <w:rsid w:val="004A76DA"/>
    <w:rsid w:val="004B1242"/>
    <w:rsid w:val="004B4241"/>
    <w:rsid w:val="004B4A94"/>
    <w:rsid w:val="004B5933"/>
    <w:rsid w:val="004B6634"/>
    <w:rsid w:val="004B6C8A"/>
    <w:rsid w:val="004B6F0A"/>
    <w:rsid w:val="004C0D4E"/>
    <w:rsid w:val="004C43A5"/>
    <w:rsid w:val="004C5D7C"/>
    <w:rsid w:val="004C6711"/>
    <w:rsid w:val="004D2427"/>
    <w:rsid w:val="004D468D"/>
    <w:rsid w:val="004D6C6A"/>
    <w:rsid w:val="004D7132"/>
    <w:rsid w:val="004E02A9"/>
    <w:rsid w:val="004E1DA0"/>
    <w:rsid w:val="004E38A6"/>
    <w:rsid w:val="004E4E72"/>
    <w:rsid w:val="004F0BBF"/>
    <w:rsid w:val="004F2DC5"/>
    <w:rsid w:val="005013FC"/>
    <w:rsid w:val="00503D69"/>
    <w:rsid w:val="0050503D"/>
    <w:rsid w:val="0050548C"/>
    <w:rsid w:val="00505965"/>
    <w:rsid w:val="0050661F"/>
    <w:rsid w:val="005073FC"/>
    <w:rsid w:val="005137B6"/>
    <w:rsid w:val="0051552A"/>
    <w:rsid w:val="005209EB"/>
    <w:rsid w:val="00530517"/>
    <w:rsid w:val="0054241E"/>
    <w:rsid w:val="00542CA0"/>
    <w:rsid w:val="00543772"/>
    <w:rsid w:val="0054756F"/>
    <w:rsid w:val="0055149A"/>
    <w:rsid w:val="00553324"/>
    <w:rsid w:val="00555187"/>
    <w:rsid w:val="005612FB"/>
    <w:rsid w:val="00564093"/>
    <w:rsid w:val="0057056A"/>
    <w:rsid w:val="005727CD"/>
    <w:rsid w:val="00572AD6"/>
    <w:rsid w:val="00572F5D"/>
    <w:rsid w:val="00573154"/>
    <w:rsid w:val="005766CD"/>
    <w:rsid w:val="00577B63"/>
    <w:rsid w:val="00581D18"/>
    <w:rsid w:val="00583CCE"/>
    <w:rsid w:val="00585791"/>
    <w:rsid w:val="0059197B"/>
    <w:rsid w:val="00592AB8"/>
    <w:rsid w:val="0059574F"/>
    <w:rsid w:val="005959F2"/>
    <w:rsid w:val="005A2BCC"/>
    <w:rsid w:val="005A5FD3"/>
    <w:rsid w:val="005A74D1"/>
    <w:rsid w:val="005B273C"/>
    <w:rsid w:val="005B5556"/>
    <w:rsid w:val="005B6A0D"/>
    <w:rsid w:val="005C0EEE"/>
    <w:rsid w:val="005C4784"/>
    <w:rsid w:val="005C4BC4"/>
    <w:rsid w:val="005C602C"/>
    <w:rsid w:val="005C6D94"/>
    <w:rsid w:val="005D1FEE"/>
    <w:rsid w:val="005D5922"/>
    <w:rsid w:val="005D6805"/>
    <w:rsid w:val="005D7760"/>
    <w:rsid w:val="005D7A7C"/>
    <w:rsid w:val="005E39EF"/>
    <w:rsid w:val="005E4A05"/>
    <w:rsid w:val="005E4BA3"/>
    <w:rsid w:val="005E581D"/>
    <w:rsid w:val="005E5F74"/>
    <w:rsid w:val="005E730D"/>
    <w:rsid w:val="005F2A45"/>
    <w:rsid w:val="005F711B"/>
    <w:rsid w:val="005F75BD"/>
    <w:rsid w:val="00604CAE"/>
    <w:rsid w:val="0060761D"/>
    <w:rsid w:val="00610D31"/>
    <w:rsid w:val="00614432"/>
    <w:rsid w:val="006177C7"/>
    <w:rsid w:val="00623F9C"/>
    <w:rsid w:val="006246C9"/>
    <w:rsid w:val="00624A4F"/>
    <w:rsid w:val="006310E6"/>
    <w:rsid w:val="00636BEC"/>
    <w:rsid w:val="00640C11"/>
    <w:rsid w:val="00640CF0"/>
    <w:rsid w:val="00643899"/>
    <w:rsid w:val="00651D1E"/>
    <w:rsid w:val="006573E8"/>
    <w:rsid w:val="006606F4"/>
    <w:rsid w:val="00660AC2"/>
    <w:rsid w:val="0066501C"/>
    <w:rsid w:val="0067063C"/>
    <w:rsid w:val="0067405C"/>
    <w:rsid w:val="00674A0B"/>
    <w:rsid w:val="00674D87"/>
    <w:rsid w:val="006815DF"/>
    <w:rsid w:val="00681B7C"/>
    <w:rsid w:val="00683CAD"/>
    <w:rsid w:val="00684419"/>
    <w:rsid w:val="00685D54"/>
    <w:rsid w:val="00686058"/>
    <w:rsid w:val="00687B14"/>
    <w:rsid w:val="00690AAB"/>
    <w:rsid w:val="0069296E"/>
    <w:rsid w:val="00694C9A"/>
    <w:rsid w:val="00697B02"/>
    <w:rsid w:val="006A3551"/>
    <w:rsid w:val="006A35AE"/>
    <w:rsid w:val="006A381E"/>
    <w:rsid w:val="006B1327"/>
    <w:rsid w:val="006C00C3"/>
    <w:rsid w:val="006C1985"/>
    <w:rsid w:val="006C610B"/>
    <w:rsid w:val="006C636F"/>
    <w:rsid w:val="006C68CD"/>
    <w:rsid w:val="006C6EFC"/>
    <w:rsid w:val="006D0CCF"/>
    <w:rsid w:val="006D57F9"/>
    <w:rsid w:val="006D633A"/>
    <w:rsid w:val="006E1EEB"/>
    <w:rsid w:val="006E68DA"/>
    <w:rsid w:val="006E7D8D"/>
    <w:rsid w:val="006F0C7C"/>
    <w:rsid w:val="006F7701"/>
    <w:rsid w:val="00700F04"/>
    <w:rsid w:val="00702561"/>
    <w:rsid w:val="007040FE"/>
    <w:rsid w:val="0071053F"/>
    <w:rsid w:val="00710AD2"/>
    <w:rsid w:val="0071193B"/>
    <w:rsid w:val="00712EF0"/>
    <w:rsid w:val="007132E0"/>
    <w:rsid w:val="00714283"/>
    <w:rsid w:val="00716F2E"/>
    <w:rsid w:val="0072257C"/>
    <w:rsid w:val="00722F7A"/>
    <w:rsid w:val="00724B18"/>
    <w:rsid w:val="00724FDC"/>
    <w:rsid w:val="00733577"/>
    <w:rsid w:val="00733714"/>
    <w:rsid w:val="00737358"/>
    <w:rsid w:val="00737A59"/>
    <w:rsid w:val="00740C9C"/>
    <w:rsid w:val="00746A38"/>
    <w:rsid w:val="00753305"/>
    <w:rsid w:val="00755134"/>
    <w:rsid w:val="00755FA7"/>
    <w:rsid w:val="00763FBE"/>
    <w:rsid w:val="00764663"/>
    <w:rsid w:val="00766107"/>
    <w:rsid w:val="0077232D"/>
    <w:rsid w:val="0077331A"/>
    <w:rsid w:val="00775416"/>
    <w:rsid w:val="00777102"/>
    <w:rsid w:val="00783218"/>
    <w:rsid w:val="00784D97"/>
    <w:rsid w:val="0078664D"/>
    <w:rsid w:val="00791AA6"/>
    <w:rsid w:val="0079223E"/>
    <w:rsid w:val="007942AE"/>
    <w:rsid w:val="007955D1"/>
    <w:rsid w:val="007A72D4"/>
    <w:rsid w:val="007B5382"/>
    <w:rsid w:val="007B5AAA"/>
    <w:rsid w:val="007C0D1B"/>
    <w:rsid w:val="007C15BE"/>
    <w:rsid w:val="007C1AF0"/>
    <w:rsid w:val="007C7076"/>
    <w:rsid w:val="007D4715"/>
    <w:rsid w:val="007D5355"/>
    <w:rsid w:val="007E4786"/>
    <w:rsid w:val="007E7FFD"/>
    <w:rsid w:val="007F12B7"/>
    <w:rsid w:val="007F2ECD"/>
    <w:rsid w:val="007F4422"/>
    <w:rsid w:val="007F5F25"/>
    <w:rsid w:val="007F6C0F"/>
    <w:rsid w:val="007F7D33"/>
    <w:rsid w:val="007F7E8E"/>
    <w:rsid w:val="00801533"/>
    <w:rsid w:val="008020EA"/>
    <w:rsid w:val="00810B5D"/>
    <w:rsid w:val="00815CA4"/>
    <w:rsid w:val="00816FAD"/>
    <w:rsid w:val="0081799D"/>
    <w:rsid w:val="008220A1"/>
    <w:rsid w:val="008224DA"/>
    <w:rsid w:val="00827D65"/>
    <w:rsid w:val="00827F0C"/>
    <w:rsid w:val="00831EE4"/>
    <w:rsid w:val="008323F1"/>
    <w:rsid w:val="00833241"/>
    <w:rsid w:val="00834A92"/>
    <w:rsid w:val="00837F7B"/>
    <w:rsid w:val="00840970"/>
    <w:rsid w:val="00841047"/>
    <w:rsid w:val="00841791"/>
    <w:rsid w:val="008441A5"/>
    <w:rsid w:val="008458E4"/>
    <w:rsid w:val="00853395"/>
    <w:rsid w:val="00855F41"/>
    <w:rsid w:val="00857F1F"/>
    <w:rsid w:val="00860C35"/>
    <w:rsid w:val="0086176B"/>
    <w:rsid w:val="00861A61"/>
    <w:rsid w:val="008630F3"/>
    <w:rsid w:val="008649CB"/>
    <w:rsid w:val="00864D43"/>
    <w:rsid w:val="00865E48"/>
    <w:rsid w:val="0086757B"/>
    <w:rsid w:val="008744BF"/>
    <w:rsid w:val="0087716B"/>
    <w:rsid w:val="00885687"/>
    <w:rsid w:val="00886919"/>
    <w:rsid w:val="008900D7"/>
    <w:rsid w:val="008A1284"/>
    <w:rsid w:val="008A1D7F"/>
    <w:rsid w:val="008A658A"/>
    <w:rsid w:val="008B05CD"/>
    <w:rsid w:val="008B7C96"/>
    <w:rsid w:val="008C039C"/>
    <w:rsid w:val="008C0648"/>
    <w:rsid w:val="008C51A3"/>
    <w:rsid w:val="008C6450"/>
    <w:rsid w:val="008D6C6D"/>
    <w:rsid w:val="008E7E20"/>
    <w:rsid w:val="008F278A"/>
    <w:rsid w:val="00900287"/>
    <w:rsid w:val="00901B88"/>
    <w:rsid w:val="00903F30"/>
    <w:rsid w:val="009047AC"/>
    <w:rsid w:val="00904ED4"/>
    <w:rsid w:val="00907341"/>
    <w:rsid w:val="00907E91"/>
    <w:rsid w:val="00911881"/>
    <w:rsid w:val="009133E8"/>
    <w:rsid w:val="00917A5F"/>
    <w:rsid w:val="0092445B"/>
    <w:rsid w:val="00924E2C"/>
    <w:rsid w:val="009250E4"/>
    <w:rsid w:val="00925B48"/>
    <w:rsid w:val="0092794A"/>
    <w:rsid w:val="00931897"/>
    <w:rsid w:val="00932907"/>
    <w:rsid w:val="00936330"/>
    <w:rsid w:val="00941A50"/>
    <w:rsid w:val="00942C9A"/>
    <w:rsid w:val="00945F36"/>
    <w:rsid w:val="00947A01"/>
    <w:rsid w:val="00954696"/>
    <w:rsid w:val="0095673B"/>
    <w:rsid w:val="009574E9"/>
    <w:rsid w:val="009577A8"/>
    <w:rsid w:val="00965877"/>
    <w:rsid w:val="009716FA"/>
    <w:rsid w:val="00972C91"/>
    <w:rsid w:val="00973D0A"/>
    <w:rsid w:val="00977EA3"/>
    <w:rsid w:val="00981AA9"/>
    <w:rsid w:val="00984633"/>
    <w:rsid w:val="009864ED"/>
    <w:rsid w:val="009866E2"/>
    <w:rsid w:val="00986795"/>
    <w:rsid w:val="00986C4E"/>
    <w:rsid w:val="00987B49"/>
    <w:rsid w:val="00993995"/>
    <w:rsid w:val="00994B9D"/>
    <w:rsid w:val="00996597"/>
    <w:rsid w:val="00997587"/>
    <w:rsid w:val="009A3702"/>
    <w:rsid w:val="009A3761"/>
    <w:rsid w:val="009A4927"/>
    <w:rsid w:val="009A49E2"/>
    <w:rsid w:val="009A7960"/>
    <w:rsid w:val="009B1225"/>
    <w:rsid w:val="009B2144"/>
    <w:rsid w:val="009B2DCE"/>
    <w:rsid w:val="009B44EA"/>
    <w:rsid w:val="009B48CA"/>
    <w:rsid w:val="009B6165"/>
    <w:rsid w:val="009B640B"/>
    <w:rsid w:val="009B6960"/>
    <w:rsid w:val="009B75AC"/>
    <w:rsid w:val="009B7C8B"/>
    <w:rsid w:val="009D0DE0"/>
    <w:rsid w:val="009D34FD"/>
    <w:rsid w:val="009D3D60"/>
    <w:rsid w:val="009D46A4"/>
    <w:rsid w:val="009D5229"/>
    <w:rsid w:val="009D623D"/>
    <w:rsid w:val="009D7414"/>
    <w:rsid w:val="009D7519"/>
    <w:rsid w:val="009E125F"/>
    <w:rsid w:val="009E4143"/>
    <w:rsid w:val="009E478A"/>
    <w:rsid w:val="009E5085"/>
    <w:rsid w:val="009F4748"/>
    <w:rsid w:val="009F52F2"/>
    <w:rsid w:val="009F7729"/>
    <w:rsid w:val="00A06CBB"/>
    <w:rsid w:val="00A071A2"/>
    <w:rsid w:val="00A07661"/>
    <w:rsid w:val="00A1012E"/>
    <w:rsid w:val="00A1515D"/>
    <w:rsid w:val="00A15EBA"/>
    <w:rsid w:val="00A22CE3"/>
    <w:rsid w:val="00A3207F"/>
    <w:rsid w:val="00A3446D"/>
    <w:rsid w:val="00A3738C"/>
    <w:rsid w:val="00A40A09"/>
    <w:rsid w:val="00A40B55"/>
    <w:rsid w:val="00A4216F"/>
    <w:rsid w:val="00A4230D"/>
    <w:rsid w:val="00A43710"/>
    <w:rsid w:val="00A4725A"/>
    <w:rsid w:val="00A474BD"/>
    <w:rsid w:val="00A50422"/>
    <w:rsid w:val="00A514E3"/>
    <w:rsid w:val="00A62013"/>
    <w:rsid w:val="00A707B5"/>
    <w:rsid w:val="00A71598"/>
    <w:rsid w:val="00A7793E"/>
    <w:rsid w:val="00A8235F"/>
    <w:rsid w:val="00A868AA"/>
    <w:rsid w:val="00A9284C"/>
    <w:rsid w:val="00A93C0D"/>
    <w:rsid w:val="00AA18B4"/>
    <w:rsid w:val="00AA34C9"/>
    <w:rsid w:val="00AA6A71"/>
    <w:rsid w:val="00AA6F5E"/>
    <w:rsid w:val="00AA7948"/>
    <w:rsid w:val="00AB290A"/>
    <w:rsid w:val="00AC32C8"/>
    <w:rsid w:val="00AC5900"/>
    <w:rsid w:val="00AC6950"/>
    <w:rsid w:val="00AC6CB2"/>
    <w:rsid w:val="00AC6DBB"/>
    <w:rsid w:val="00AD3603"/>
    <w:rsid w:val="00AD7BE7"/>
    <w:rsid w:val="00AE1845"/>
    <w:rsid w:val="00AF6983"/>
    <w:rsid w:val="00B00413"/>
    <w:rsid w:val="00B01654"/>
    <w:rsid w:val="00B0335E"/>
    <w:rsid w:val="00B06883"/>
    <w:rsid w:val="00B1129D"/>
    <w:rsid w:val="00B1198A"/>
    <w:rsid w:val="00B179D0"/>
    <w:rsid w:val="00B2083E"/>
    <w:rsid w:val="00B23EBD"/>
    <w:rsid w:val="00B255E4"/>
    <w:rsid w:val="00B26270"/>
    <w:rsid w:val="00B27AE7"/>
    <w:rsid w:val="00B31BCA"/>
    <w:rsid w:val="00B42E38"/>
    <w:rsid w:val="00B437E0"/>
    <w:rsid w:val="00B45E76"/>
    <w:rsid w:val="00B4688D"/>
    <w:rsid w:val="00B5610C"/>
    <w:rsid w:val="00B6093F"/>
    <w:rsid w:val="00B61401"/>
    <w:rsid w:val="00B71ED6"/>
    <w:rsid w:val="00B73C68"/>
    <w:rsid w:val="00B75788"/>
    <w:rsid w:val="00B759D5"/>
    <w:rsid w:val="00B7701D"/>
    <w:rsid w:val="00B83A08"/>
    <w:rsid w:val="00B849AC"/>
    <w:rsid w:val="00B867E6"/>
    <w:rsid w:val="00B94FDF"/>
    <w:rsid w:val="00B951AD"/>
    <w:rsid w:val="00B953F9"/>
    <w:rsid w:val="00B96335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C0E93"/>
    <w:rsid w:val="00BC1C93"/>
    <w:rsid w:val="00BC4ADB"/>
    <w:rsid w:val="00BD4D68"/>
    <w:rsid w:val="00BD7D9D"/>
    <w:rsid w:val="00BE21B8"/>
    <w:rsid w:val="00BE23A6"/>
    <w:rsid w:val="00BE5341"/>
    <w:rsid w:val="00BE773C"/>
    <w:rsid w:val="00BF179E"/>
    <w:rsid w:val="00BF3D79"/>
    <w:rsid w:val="00BF6913"/>
    <w:rsid w:val="00BF6AD2"/>
    <w:rsid w:val="00BF7665"/>
    <w:rsid w:val="00C0210A"/>
    <w:rsid w:val="00C028FD"/>
    <w:rsid w:val="00C06DD1"/>
    <w:rsid w:val="00C10007"/>
    <w:rsid w:val="00C12118"/>
    <w:rsid w:val="00C12BC1"/>
    <w:rsid w:val="00C12CA0"/>
    <w:rsid w:val="00C1404D"/>
    <w:rsid w:val="00C158E4"/>
    <w:rsid w:val="00C15DAC"/>
    <w:rsid w:val="00C17267"/>
    <w:rsid w:val="00C21219"/>
    <w:rsid w:val="00C21BBE"/>
    <w:rsid w:val="00C22B4D"/>
    <w:rsid w:val="00C22C02"/>
    <w:rsid w:val="00C249FB"/>
    <w:rsid w:val="00C329FB"/>
    <w:rsid w:val="00C33CF4"/>
    <w:rsid w:val="00C34556"/>
    <w:rsid w:val="00C404E1"/>
    <w:rsid w:val="00C47C4C"/>
    <w:rsid w:val="00C54884"/>
    <w:rsid w:val="00C54A09"/>
    <w:rsid w:val="00C54EC4"/>
    <w:rsid w:val="00C55E2D"/>
    <w:rsid w:val="00C57C4D"/>
    <w:rsid w:val="00C57DCB"/>
    <w:rsid w:val="00C57FF4"/>
    <w:rsid w:val="00C60182"/>
    <w:rsid w:val="00C62376"/>
    <w:rsid w:val="00C635DF"/>
    <w:rsid w:val="00C63AB7"/>
    <w:rsid w:val="00C70617"/>
    <w:rsid w:val="00C716DE"/>
    <w:rsid w:val="00C71A33"/>
    <w:rsid w:val="00C71D10"/>
    <w:rsid w:val="00C7267B"/>
    <w:rsid w:val="00C7299F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52CA"/>
    <w:rsid w:val="00CA53CB"/>
    <w:rsid w:val="00CB073B"/>
    <w:rsid w:val="00CB65DD"/>
    <w:rsid w:val="00CC3371"/>
    <w:rsid w:val="00CC4310"/>
    <w:rsid w:val="00CC60DE"/>
    <w:rsid w:val="00CC7138"/>
    <w:rsid w:val="00CC7846"/>
    <w:rsid w:val="00CD01C1"/>
    <w:rsid w:val="00CD0C2E"/>
    <w:rsid w:val="00CD11D7"/>
    <w:rsid w:val="00CE59AF"/>
    <w:rsid w:val="00CE63C1"/>
    <w:rsid w:val="00CF1510"/>
    <w:rsid w:val="00CF3637"/>
    <w:rsid w:val="00CF7334"/>
    <w:rsid w:val="00D01ED8"/>
    <w:rsid w:val="00D04B8E"/>
    <w:rsid w:val="00D05FCE"/>
    <w:rsid w:val="00D104A9"/>
    <w:rsid w:val="00D10E02"/>
    <w:rsid w:val="00D10E17"/>
    <w:rsid w:val="00D12582"/>
    <w:rsid w:val="00D12977"/>
    <w:rsid w:val="00D1310E"/>
    <w:rsid w:val="00D15013"/>
    <w:rsid w:val="00D21C29"/>
    <w:rsid w:val="00D21DF4"/>
    <w:rsid w:val="00D227D7"/>
    <w:rsid w:val="00D232A9"/>
    <w:rsid w:val="00D24777"/>
    <w:rsid w:val="00D25F0D"/>
    <w:rsid w:val="00D26986"/>
    <w:rsid w:val="00D34794"/>
    <w:rsid w:val="00D360F4"/>
    <w:rsid w:val="00D43198"/>
    <w:rsid w:val="00D4416E"/>
    <w:rsid w:val="00D51CD5"/>
    <w:rsid w:val="00D51E2B"/>
    <w:rsid w:val="00D51EBF"/>
    <w:rsid w:val="00D54A39"/>
    <w:rsid w:val="00D61887"/>
    <w:rsid w:val="00D6225B"/>
    <w:rsid w:val="00D62815"/>
    <w:rsid w:val="00D649F9"/>
    <w:rsid w:val="00D6514C"/>
    <w:rsid w:val="00D711BE"/>
    <w:rsid w:val="00D832E6"/>
    <w:rsid w:val="00D83392"/>
    <w:rsid w:val="00D85372"/>
    <w:rsid w:val="00D85A4F"/>
    <w:rsid w:val="00D876BD"/>
    <w:rsid w:val="00D878A9"/>
    <w:rsid w:val="00D923F1"/>
    <w:rsid w:val="00D92EFB"/>
    <w:rsid w:val="00D96D78"/>
    <w:rsid w:val="00D97BD8"/>
    <w:rsid w:val="00DA23AE"/>
    <w:rsid w:val="00DA2BB3"/>
    <w:rsid w:val="00DA493C"/>
    <w:rsid w:val="00DA4C96"/>
    <w:rsid w:val="00DA5D33"/>
    <w:rsid w:val="00DA6F05"/>
    <w:rsid w:val="00DB0821"/>
    <w:rsid w:val="00DB15CB"/>
    <w:rsid w:val="00DB1E7F"/>
    <w:rsid w:val="00DB278E"/>
    <w:rsid w:val="00DC3878"/>
    <w:rsid w:val="00DC4AE2"/>
    <w:rsid w:val="00DC56B0"/>
    <w:rsid w:val="00DC686C"/>
    <w:rsid w:val="00DC6B38"/>
    <w:rsid w:val="00DD028E"/>
    <w:rsid w:val="00DD6B44"/>
    <w:rsid w:val="00DD7194"/>
    <w:rsid w:val="00DE0B81"/>
    <w:rsid w:val="00DE228A"/>
    <w:rsid w:val="00DE4C65"/>
    <w:rsid w:val="00DE72E4"/>
    <w:rsid w:val="00DF0BFA"/>
    <w:rsid w:val="00DF4978"/>
    <w:rsid w:val="00DF5D47"/>
    <w:rsid w:val="00DF65EF"/>
    <w:rsid w:val="00DF73BD"/>
    <w:rsid w:val="00DF73CB"/>
    <w:rsid w:val="00E01877"/>
    <w:rsid w:val="00E04DFE"/>
    <w:rsid w:val="00E14802"/>
    <w:rsid w:val="00E16DA4"/>
    <w:rsid w:val="00E1727C"/>
    <w:rsid w:val="00E207C9"/>
    <w:rsid w:val="00E212FC"/>
    <w:rsid w:val="00E2250C"/>
    <w:rsid w:val="00E246D1"/>
    <w:rsid w:val="00E27607"/>
    <w:rsid w:val="00E27CA1"/>
    <w:rsid w:val="00E309A4"/>
    <w:rsid w:val="00E3500A"/>
    <w:rsid w:val="00E427D0"/>
    <w:rsid w:val="00E478C3"/>
    <w:rsid w:val="00E521DD"/>
    <w:rsid w:val="00E53385"/>
    <w:rsid w:val="00E53D57"/>
    <w:rsid w:val="00E56C6F"/>
    <w:rsid w:val="00E57697"/>
    <w:rsid w:val="00E578C1"/>
    <w:rsid w:val="00E610EF"/>
    <w:rsid w:val="00E612D4"/>
    <w:rsid w:val="00E617E7"/>
    <w:rsid w:val="00E64F70"/>
    <w:rsid w:val="00E65D8C"/>
    <w:rsid w:val="00E66D9C"/>
    <w:rsid w:val="00E67EE4"/>
    <w:rsid w:val="00E73B26"/>
    <w:rsid w:val="00E7708C"/>
    <w:rsid w:val="00E7784B"/>
    <w:rsid w:val="00E85538"/>
    <w:rsid w:val="00E90A69"/>
    <w:rsid w:val="00E90FAB"/>
    <w:rsid w:val="00E94390"/>
    <w:rsid w:val="00E965E7"/>
    <w:rsid w:val="00EA0F93"/>
    <w:rsid w:val="00EA1A0A"/>
    <w:rsid w:val="00EA33FF"/>
    <w:rsid w:val="00EA3660"/>
    <w:rsid w:val="00EA4CDB"/>
    <w:rsid w:val="00EA5E94"/>
    <w:rsid w:val="00EA5F0A"/>
    <w:rsid w:val="00EB4E2A"/>
    <w:rsid w:val="00EC54F6"/>
    <w:rsid w:val="00EE37DC"/>
    <w:rsid w:val="00EE3EDC"/>
    <w:rsid w:val="00EE4058"/>
    <w:rsid w:val="00EE564A"/>
    <w:rsid w:val="00EE64D7"/>
    <w:rsid w:val="00F026F1"/>
    <w:rsid w:val="00F05DD0"/>
    <w:rsid w:val="00F06E6B"/>
    <w:rsid w:val="00F07FDF"/>
    <w:rsid w:val="00F156D2"/>
    <w:rsid w:val="00F1578C"/>
    <w:rsid w:val="00F16ADB"/>
    <w:rsid w:val="00F1714B"/>
    <w:rsid w:val="00F20DC9"/>
    <w:rsid w:val="00F27D20"/>
    <w:rsid w:val="00F311BD"/>
    <w:rsid w:val="00F34030"/>
    <w:rsid w:val="00F346B4"/>
    <w:rsid w:val="00F40FB1"/>
    <w:rsid w:val="00F427F7"/>
    <w:rsid w:val="00F51EE6"/>
    <w:rsid w:val="00F57094"/>
    <w:rsid w:val="00F63A86"/>
    <w:rsid w:val="00F6449B"/>
    <w:rsid w:val="00F67144"/>
    <w:rsid w:val="00F71130"/>
    <w:rsid w:val="00F724E7"/>
    <w:rsid w:val="00F764BD"/>
    <w:rsid w:val="00F775C9"/>
    <w:rsid w:val="00F82C89"/>
    <w:rsid w:val="00F83F9E"/>
    <w:rsid w:val="00F8631B"/>
    <w:rsid w:val="00F875B2"/>
    <w:rsid w:val="00F90D87"/>
    <w:rsid w:val="00F915B0"/>
    <w:rsid w:val="00F92313"/>
    <w:rsid w:val="00F945B1"/>
    <w:rsid w:val="00F95EFC"/>
    <w:rsid w:val="00FA1993"/>
    <w:rsid w:val="00FA315D"/>
    <w:rsid w:val="00FA42A0"/>
    <w:rsid w:val="00FA5584"/>
    <w:rsid w:val="00FB0132"/>
    <w:rsid w:val="00FB507C"/>
    <w:rsid w:val="00FC6F2F"/>
    <w:rsid w:val="00FD06F9"/>
    <w:rsid w:val="00FD232B"/>
    <w:rsid w:val="00FD3BB4"/>
    <w:rsid w:val="00FD41A6"/>
    <w:rsid w:val="00FE29E9"/>
    <w:rsid w:val="00FE5D88"/>
    <w:rsid w:val="00FE6A1A"/>
    <w:rsid w:val="00FF318C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1431</TotalTime>
  <Pages>2</Pages>
  <Words>418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40</cp:revision>
  <cp:lastPrinted>2024-12-16T11:26:00Z</cp:lastPrinted>
  <dcterms:created xsi:type="dcterms:W3CDTF">2025-03-30T10:29:00Z</dcterms:created>
  <dcterms:modified xsi:type="dcterms:W3CDTF">2025-04-01T08:18:00Z</dcterms:modified>
</cp:coreProperties>
</file>