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23C6A" w14:textId="77777777" w:rsidR="00987FC6" w:rsidRDefault="00987FC6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0E1E7A5" w14:textId="77777777" w:rsidR="001A5351" w:rsidRDefault="001A5351" w:rsidP="00954F2B">
      <w:pPr>
        <w:jc w:val="right"/>
        <w:rPr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‏כ</w:t>
      </w:r>
      <w:r>
        <w:rPr>
          <w:noProof/>
          <w:sz w:val="28"/>
          <w:szCs w:val="28"/>
          <w:rtl/>
        </w:rPr>
        <w:t>"ד ניסן, תשפ"ה</w:t>
      </w:r>
    </w:p>
    <w:p w14:paraId="352951F5" w14:textId="45006237" w:rsidR="00782DDD" w:rsidRDefault="00954F2B" w:rsidP="00954F2B">
      <w:pPr>
        <w:jc w:val="right"/>
        <w:rPr>
          <w:rFonts w:asciiTheme="majorBidi" w:hAnsiTheme="majorBidi" w:cstheme="majorBidi"/>
          <w:noProof/>
          <w:sz w:val="28"/>
          <w:szCs w:val="28"/>
          <w:rtl/>
        </w:rPr>
      </w:pPr>
      <w:r>
        <w:rPr>
          <w:rFonts w:hint="eastAsia"/>
          <w:noProof/>
          <w:sz w:val="28"/>
          <w:szCs w:val="28"/>
          <w:rtl/>
        </w:rPr>
        <w:t>‏</w:t>
      </w:r>
      <w:r w:rsidR="001A5351">
        <w:rPr>
          <w:rFonts w:hint="cs"/>
          <w:noProof/>
          <w:sz w:val="28"/>
          <w:szCs w:val="28"/>
          <w:rtl/>
        </w:rPr>
        <w:t xml:space="preserve"> 22</w:t>
      </w:r>
      <w:r>
        <w:rPr>
          <w:noProof/>
          <w:sz w:val="28"/>
          <w:szCs w:val="28"/>
          <w:rtl/>
        </w:rPr>
        <w:t xml:space="preserve"> אפריל, 2025</w:t>
      </w:r>
    </w:p>
    <w:p w14:paraId="41828EE1" w14:textId="00A781C0" w:rsidR="00430182" w:rsidRPr="0089057C" w:rsidRDefault="00430182" w:rsidP="00430182">
      <w:pPr>
        <w:rPr>
          <w:rFonts w:asciiTheme="majorBidi" w:hAnsiTheme="majorBidi" w:cstheme="majorBidi"/>
          <w:noProof/>
          <w:sz w:val="28"/>
          <w:szCs w:val="28"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לכבוד</w:t>
      </w:r>
    </w:p>
    <w:p w14:paraId="19D89DAE" w14:textId="77777777" w:rsidR="00DE355A" w:rsidRDefault="00DE355A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48B02C13" w14:textId="48A82C11" w:rsidR="00430182" w:rsidRDefault="00430182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  <w:r w:rsidRPr="0089057C">
        <w:rPr>
          <w:rFonts w:asciiTheme="majorBidi" w:hAnsiTheme="majorBidi" w:cstheme="majorBidi"/>
          <w:noProof/>
          <w:sz w:val="28"/>
          <w:szCs w:val="28"/>
          <w:rtl/>
        </w:rPr>
        <w:t>א.ג.נ.,</w:t>
      </w:r>
    </w:p>
    <w:p w14:paraId="76AF5221" w14:textId="3EEEA08B" w:rsidR="009628BB" w:rsidRDefault="009628BB" w:rsidP="00430182">
      <w:pPr>
        <w:rPr>
          <w:rFonts w:asciiTheme="majorBidi" w:hAnsiTheme="majorBidi" w:cstheme="majorBidi"/>
          <w:noProof/>
          <w:sz w:val="28"/>
          <w:szCs w:val="28"/>
          <w:rtl/>
        </w:rPr>
      </w:pPr>
    </w:p>
    <w:p w14:paraId="09C35134" w14:textId="0BC1D85D" w:rsidR="00C300E3" w:rsidRDefault="00C300E3" w:rsidP="00C300E3">
      <w:pPr>
        <w:rPr>
          <w:noProof/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</w:rPr>
        <w:t xml:space="preserve">הריני מתכבדת להזמינך  לישיבת מועצת עיר </w:t>
      </w:r>
      <w:r w:rsidR="002F2577">
        <w:rPr>
          <w:rFonts w:hint="cs"/>
          <w:noProof/>
          <w:sz w:val="30"/>
          <w:szCs w:val="30"/>
          <w:rtl/>
        </w:rPr>
        <w:t xml:space="preserve"> </w:t>
      </w:r>
      <w:r w:rsidR="0066177B">
        <w:rPr>
          <w:rFonts w:hint="cs"/>
          <w:noProof/>
          <w:sz w:val="30"/>
          <w:szCs w:val="30"/>
          <w:rtl/>
        </w:rPr>
        <w:t xml:space="preserve">שלא </w:t>
      </w:r>
      <w:r>
        <w:rPr>
          <w:rFonts w:hint="cs"/>
          <w:noProof/>
          <w:sz w:val="30"/>
          <w:szCs w:val="30"/>
          <w:rtl/>
        </w:rPr>
        <w:t xml:space="preserve">מן המניין  </w:t>
      </w:r>
      <w:r w:rsidR="001A5351">
        <w:rPr>
          <w:rFonts w:hint="cs"/>
          <w:b/>
          <w:bCs/>
          <w:noProof/>
          <w:sz w:val="30"/>
          <w:szCs w:val="30"/>
          <w:u w:val="single"/>
          <w:rtl/>
        </w:rPr>
        <w:t>30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</w:t>
      </w:r>
      <w:r w:rsidR="003B07C4">
        <w:rPr>
          <w:rFonts w:hint="cs"/>
          <w:b/>
          <w:bCs/>
          <w:noProof/>
          <w:sz w:val="30"/>
          <w:szCs w:val="30"/>
          <w:u w:val="single"/>
          <w:rtl/>
        </w:rPr>
        <w:t>20</w:t>
      </w:r>
      <w:r>
        <w:rPr>
          <w:rFonts w:hint="cs"/>
          <w:noProof/>
          <w:sz w:val="30"/>
          <w:szCs w:val="30"/>
          <w:rtl/>
        </w:rPr>
        <w:t xml:space="preserve">,  שתתקיים ביום </w:t>
      </w:r>
      <w:r w:rsidR="001A5351">
        <w:rPr>
          <w:rFonts w:hint="cs"/>
          <w:noProof/>
          <w:sz w:val="30"/>
          <w:szCs w:val="30"/>
          <w:rtl/>
        </w:rPr>
        <w:t>ה</w:t>
      </w:r>
      <w:r>
        <w:rPr>
          <w:rFonts w:hint="cs"/>
          <w:noProof/>
          <w:sz w:val="30"/>
          <w:szCs w:val="30"/>
          <w:rtl/>
        </w:rPr>
        <w:t>',</w:t>
      </w:r>
    </w:p>
    <w:p w14:paraId="62D53392" w14:textId="77777777" w:rsidR="00BA33F8" w:rsidRDefault="00BA33F8" w:rsidP="00C300E3">
      <w:pPr>
        <w:rPr>
          <w:noProof/>
          <w:sz w:val="30"/>
          <w:szCs w:val="30"/>
          <w:rtl/>
        </w:rPr>
      </w:pPr>
    </w:p>
    <w:p w14:paraId="250EE992" w14:textId="4D842D93" w:rsidR="00C300E3" w:rsidRDefault="00C300E3" w:rsidP="00C300E3">
      <w:pPr>
        <w:rPr>
          <w:b/>
          <w:bCs/>
          <w:noProof/>
          <w:sz w:val="30"/>
          <w:szCs w:val="30"/>
          <w:u w:val="single"/>
          <w:rtl/>
        </w:rPr>
      </w:pPr>
      <w:r>
        <w:rPr>
          <w:rFonts w:hint="cs"/>
          <w:noProof/>
          <w:sz w:val="30"/>
          <w:szCs w:val="30"/>
          <w:rtl/>
        </w:rPr>
        <w:t xml:space="preserve"> בתאריך  </w:t>
      </w:r>
      <w:r w:rsidR="001A5351">
        <w:rPr>
          <w:rFonts w:hint="cs"/>
          <w:b/>
          <w:bCs/>
          <w:noProof/>
          <w:sz w:val="30"/>
          <w:szCs w:val="30"/>
          <w:u w:val="single"/>
          <w:rtl/>
        </w:rPr>
        <w:t>24</w:t>
      </w:r>
      <w:r w:rsidR="00D84C7B">
        <w:rPr>
          <w:rFonts w:hint="cs"/>
          <w:b/>
          <w:bCs/>
          <w:noProof/>
          <w:sz w:val="30"/>
          <w:szCs w:val="30"/>
          <w:u w:val="single"/>
          <w:rtl/>
        </w:rPr>
        <w:t>.4</w:t>
      </w:r>
      <w:r>
        <w:rPr>
          <w:rFonts w:hint="cs"/>
          <w:b/>
          <w:bCs/>
          <w:noProof/>
          <w:sz w:val="30"/>
          <w:szCs w:val="30"/>
          <w:u w:val="single"/>
          <w:rtl/>
        </w:rPr>
        <w:t>.2</w:t>
      </w:r>
      <w:r w:rsidR="00050E32">
        <w:rPr>
          <w:rFonts w:hint="cs"/>
          <w:b/>
          <w:bCs/>
          <w:noProof/>
          <w:sz w:val="30"/>
          <w:szCs w:val="30"/>
          <w:u w:val="single"/>
          <w:rtl/>
        </w:rPr>
        <w:t>5</w:t>
      </w:r>
      <w:r>
        <w:rPr>
          <w:rFonts w:hint="cs"/>
          <w:noProof/>
          <w:sz w:val="30"/>
          <w:szCs w:val="30"/>
          <w:rtl/>
        </w:rPr>
        <w:t>,</w:t>
      </w:r>
      <w:r>
        <w:rPr>
          <w:rFonts w:hint="cs"/>
          <w:b/>
          <w:bCs/>
          <w:noProof/>
          <w:sz w:val="30"/>
          <w:szCs w:val="30"/>
          <w:rtl/>
        </w:rPr>
        <w:t xml:space="preserve"> </w:t>
      </w:r>
      <w:r>
        <w:rPr>
          <w:rFonts w:hint="cs"/>
          <w:noProof/>
          <w:sz w:val="30"/>
          <w:szCs w:val="30"/>
          <w:rtl/>
        </w:rPr>
        <w:t xml:space="preserve"> בשעה  </w:t>
      </w:r>
      <w:r w:rsidR="001874BD">
        <w:rPr>
          <w:rFonts w:hint="cs"/>
          <w:noProof/>
          <w:sz w:val="30"/>
          <w:szCs w:val="30"/>
          <w:rtl/>
        </w:rPr>
        <w:t>18:</w:t>
      </w:r>
      <w:r w:rsidR="00F51DF4">
        <w:rPr>
          <w:rFonts w:hint="cs"/>
          <w:noProof/>
          <w:sz w:val="30"/>
          <w:szCs w:val="30"/>
          <w:rtl/>
        </w:rPr>
        <w:t>0</w:t>
      </w:r>
      <w:r w:rsidR="001874BD">
        <w:rPr>
          <w:rFonts w:hint="cs"/>
          <w:noProof/>
          <w:sz w:val="30"/>
          <w:szCs w:val="30"/>
          <w:rtl/>
        </w:rPr>
        <w:t>0, בחדר ישיבות בבניין העירייה.</w:t>
      </w:r>
      <w:r>
        <w:rPr>
          <w:rFonts w:hint="cs"/>
          <w:noProof/>
          <w:sz w:val="30"/>
          <w:szCs w:val="30"/>
          <w:rtl/>
        </w:rPr>
        <w:t xml:space="preserve"> </w:t>
      </w:r>
    </w:p>
    <w:p w14:paraId="482349ED" w14:textId="77777777" w:rsidR="00C300E3" w:rsidRPr="008F402E" w:rsidRDefault="00C300E3" w:rsidP="00C300E3">
      <w:pPr>
        <w:rPr>
          <w:noProof/>
          <w:sz w:val="28"/>
          <w:szCs w:val="28"/>
          <w:rtl/>
        </w:rPr>
      </w:pPr>
    </w:p>
    <w:p w14:paraId="0CD7D24E" w14:textId="1C385542" w:rsidR="00C300E3" w:rsidRDefault="00C300E3" w:rsidP="00C300E3">
      <w:pPr>
        <w:rPr>
          <w:noProof/>
          <w:sz w:val="28"/>
          <w:szCs w:val="28"/>
          <w:u w:val="single"/>
          <w:rtl/>
        </w:rPr>
      </w:pPr>
      <w:r w:rsidRPr="008F402E">
        <w:rPr>
          <w:rFonts w:hint="cs"/>
          <w:b/>
          <w:bCs/>
          <w:noProof/>
          <w:sz w:val="28"/>
          <w:szCs w:val="28"/>
          <w:u w:val="single"/>
          <w:rtl/>
        </w:rPr>
        <w:t>סדר היום</w:t>
      </w:r>
      <w:r w:rsidRPr="008F402E">
        <w:rPr>
          <w:rFonts w:hint="cs"/>
          <w:noProof/>
          <w:sz w:val="28"/>
          <w:szCs w:val="28"/>
          <w:u w:val="single"/>
          <w:rtl/>
        </w:rPr>
        <w:t>:</w:t>
      </w:r>
    </w:p>
    <w:p w14:paraId="382B9886" w14:textId="3C226330" w:rsidR="0074414B" w:rsidRDefault="0074414B" w:rsidP="00C300E3">
      <w:pPr>
        <w:rPr>
          <w:noProof/>
          <w:sz w:val="28"/>
          <w:szCs w:val="28"/>
          <w:u w:val="single"/>
          <w:rtl/>
        </w:rPr>
      </w:pPr>
    </w:p>
    <w:p w14:paraId="01CFCEC7" w14:textId="273189CF" w:rsidR="00134C44" w:rsidRDefault="0066177B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1. </w:t>
      </w:r>
      <w:r w:rsidR="001A5351">
        <w:rPr>
          <w:rFonts w:hint="cs"/>
          <w:noProof/>
          <w:sz w:val="28"/>
          <w:szCs w:val="28"/>
          <w:rtl/>
        </w:rPr>
        <w:t>תקציבים בלתי רגילים</w:t>
      </w:r>
      <w:r w:rsidR="00E8291A">
        <w:rPr>
          <w:rFonts w:hint="cs"/>
          <w:noProof/>
          <w:sz w:val="28"/>
          <w:szCs w:val="28"/>
          <w:rtl/>
        </w:rPr>
        <w:t>.</w:t>
      </w:r>
    </w:p>
    <w:p w14:paraId="07C0D7BF" w14:textId="2F69A43E" w:rsidR="001A5351" w:rsidRDefault="001A5351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2. מינוי דירקטורים בחברות עירוניות.</w:t>
      </w:r>
    </w:p>
    <w:p w14:paraId="4AC0D04A" w14:textId="4BA47384" w:rsidR="001A5351" w:rsidRDefault="001A5351" w:rsidP="0066177B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>3. עדכונים ושונות.</w:t>
      </w:r>
    </w:p>
    <w:p w14:paraId="3C111D14" w14:textId="779567DF" w:rsidR="0066177B" w:rsidRDefault="0066177B" w:rsidP="0066177B">
      <w:pPr>
        <w:rPr>
          <w:noProof/>
          <w:sz w:val="28"/>
          <w:szCs w:val="28"/>
          <w:rtl/>
        </w:rPr>
      </w:pPr>
    </w:p>
    <w:p w14:paraId="39BECD86" w14:textId="77777777" w:rsidR="0066177B" w:rsidRDefault="0066177B" w:rsidP="0066177B">
      <w:pPr>
        <w:rPr>
          <w:noProof/>
          <w:sz w:val="28"/>
          <w:szCs w:val="28"/>
          <w:rtl/>
        </w:rPr>
      </w:pPr>
    </w:p>
    <w:p w14:paraId="08D79F84" w14:textId="530F40D3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0B36CF7F" w14:textId="77777777" w:rsidR="005B2C66" w:rsidRDefault="005B2C66" w:rsidP="00185DCA">
      <w:pPr>
        <w:ind w:left="5760" w:firstLine="720"/>
        <w:rPr>
          <w:noProof/>
          <w:sz w:val="28"/>
          <w:szCs w:val="28"/>
          <w:rtl/>
        </w:rPr>
      </w:pPr>
    </w:p>
    <w:p w14:paraId="284B06ED" w14:textId="77777777" w:rsidR="001A5351" w:rsidRDefault="001A5351" w:rsidP="00185DCA">
      <w:pPr>
        <w:ind w:left="5760" w:firstLine="720"/>
        <w:rPr>
          <w:noProof/>
          <w:sz w:val="28"/>
          <w:szCs w:val="28"/>
          <w:rtl/>
        </w:rPr>
      </w:pPr>
    </w:p>
    <w:p w14:paraId="27FD9DD9" w14:textId="77777777" w:rsidR="001A5351" w:rsidRDefault="001A5351" w:rsidP="00185DCA">
      <w:pPr>
        <w:ind w:left="5760" w:firstLine="720"/>
        <w:rPr>
          <w:noProof/>
          <w:sz w:val="28"/>
          <w:szCs w:val="28"/>
          <w:rtl/>
        </w:rPr>
      </w:pPr>
    </w:p>
    <w:p w14:paraId="784F34D0" w14:textId="77777777" w:rsidR="001A5351" w:rsidRDefault="001A5351" w:rsidP="00185DCA">
      <w:pPr>
        <w:ind w:left="5760" w:firstLine="720"/>
        <w:rPr>
          <w:noProof/>
          <w:sz w:val="28"/>
          <w:szCs w:val="28"/>
          <w:rtl/>
        </w:rPr>
      </w:pPr>
    </w:p>
    <w:p w14:paraId="45136BAE" w14:textId="479D4AE6" w:rsidR="00C300E3" w:rsidRDefault="00FA3555" w:rsidP="00185DCA">
      <w:pPr>
        <w:ind w:left="5760" w:firstLine="720"/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 xml:space="preserve">  </w:t>
      </w:r>
      <w:r w:rsidR="0073299A">
        <w:rPr>
          <w:rFonts w:hint="cs"/>
          <w:noProof/>
          <w:sz w:val="28"/>
          <w:szCs w:val="28"/>
          <w:rtl/>
        </w:rPr>
        <w:t xml:space="preserve"> </w:t>
      </w:r>
      <w:r w:rsidR="00C300E3">
        <w:rPr>
          <w:rFonts w:hint="cs"/>
          <w:noProof/>
          <w:sz w:val="28"/>
          <w:szCs w:val="28"/>
          <w:rtl/>
        </w:rPr>
        <w:t>בברכה,</w:t>
      </w:r>
    </w:p>
    <w:p w14:paraId="2F9FE738" w14:textId="77777777" w:rsidR="00FA3555" w:rsidRDefault="00FA3555" w:rsidP="00185DCA">
      <w:pPr>
        <w:ind w:left="5760" w:firstLine="720"/>
        <w:rPr>
          <w:noProof/>
          <w:sz w:val="28"/>
          <w:szCs w:val="28"/>
          <w:rtl/>
        </w:rPr>
      </w:pPr>
    </w:p>
    <w:p w14:paraId="2662831D" w14:textId="77777777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דורית מוריה</w:t>
      </w:r>
    </w:p>
    <w:p w14:paraId="2C4CAC61" w14:textId="67FADA18" w:rsidR="00C300E3" w:rsidRDefault="00C300E3" w:rsidP="00C300E3">
      <w:pPr>
        <w:rPr>
          <w:noProof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</w:r>
      <w:r>
        <w:rPr>
          <w:rFonts w:hint="cs"/>
          <w:noProof/>
          <w:sz w:val="28"/>
          <w:szCs w:val="28"/>
          <w:rtl/>
        </w:rPr>
        <w:tab/>
        <w:t xml:space="preserve">  מנהלת האגף המוניציפאלי</w:t>
      </w:r>
    </w:p>
    <w:p w14:paraId="765EDB9B" w14:textId="77777777" w:rsidR="00EE4BC7" w:rsidRDefault="00EE4BC7" w:rsidP="00C300E3">
      <w:pPr>
        <w:rPr>
          <w:noProof/>
          <w:sz w:val="28"/>
          <w:szCs w:val="28"/>
          <w:rtl/>
        </w:rPr>
      </w:pPr>
    </w:p>
    <w:p w14:paraId="6FAF5966" w14:textId="723718D6" w:rsidR="00134C44" w:rsidRDefault="00134C44" w:rsidP="00C300E3">
      <w:pPr>
        <w:rPr>
          <w:noProof/>
          <w:sz w:val="28"/>
          <w:szCs w:val="28"/>
          <w:rtl/>
        </w:rPr>
      </w:pPr>
    </w:p>
    <w:p w14:paraId="41AF092A" w14:textId="72FF594F" w:rsidR="005B2C66" w:rsidRDefault="005B2C66" w:rsidP="00C300E3">
      <w:pPr>
        <w:rPr>
          <w:noProof/>
          <w:sz w:val="28"/>
          <w:szCs w:val="28"/>
          <w:rtl/>
        </w:rPr>
      </w:pPr>
    </w:p>
    <w:p w14:paraId="34D5A435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7D98B163" w14:textId="77777777" w:rsidR="00BA33F8" w:rsidRDefault="00BA33F8" w:rsidP="00C300E3">
      <w:pPr>
        <w:rPr>
          <w:noProof/>
          <w:sz w:val="28"/>
          <w:szCs w:val="28"/>
          <w:rtl/>
        </w:rPr>
      </w:pPr>
    </w:p>
    <w:p w14:paraId="17E5A0AA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4D043FDC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641AA998" w14:textId="77777777" w:rsidR="00946CFC" w:rsidRDefault="00946CFC" w:rsidP="00C300E3">
      <w:pPr>
        <w:rPr>
          <w:noProof/>
          <w:sz w:val="28"/>
          <w:szCs w:val="28"/>
          <w:rtl/>
        </w:rPr>
      </w:pPr>
    </w:p>
    <w:p w14:paraId="2F063D49" w14:textId="5EC61767" w:rsidR="00BA33F8" w:rsidRDefault="00BA33F8" w:rsidP="00C300E3">
      <w:pPr>
        <w:rPr>
          <w:noProof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86AFD1" wp14:editId="03DC3F23">
            <wp:simplePos x="0" y="0"/>
            <wp:positionH relativeFrom="column">
              <wp:posOffset>6060440</wp:posOffset>
            </wp:positionH>
            <wp:positionV relativeFrom="paragraph">
              <wp:posOffset>194310</wp:posOffset>
            </wp:positionV>
            <wp:extent cx="518795" cy="764540"/>
            <wp:effectExtent l="0" t="0" r="0" b="0"/>
            <wp:wrapSquare wrapText="bothSides"/>
            <wp:docPr id="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76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0031E" w14:textId="476AB65F" w:rsidR="00946CFC" w:rsidRDefault="00946CFC" w:rsidP="00C300E3">
      <w:pPr>
        <w:rPr>
          <w:noProof/>
          <w:sz w:val="28"/>
          <w:szCs w:val="28"/>
          <w:rtl/>
        </w:rPr>
      </w:pPr>
    </w:p>
    <w:p w14:paraId="35FCF8D2" w14:textId="1883F4A6" w:rsidR="003B5079" w:rsidRPr="0089057C" w:rsidRDefault="003B5079" w:rsidP="00BA33F8">
      <w:pPr>
        <w:tabs>
          <w:tab w:val="left" w:pos="3884"/>
        </w:tabs>
        <w:jc w:val="center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................................................................................................................</w:t>
      </w:r>
    </w:p>
    <w:p w14:paraId="44E26B7A" w14:textId="76E26B0F" w:rsidR="003B5079" w:rsidRPr="0089057C" w:rsidRDefault="003B5079" w:rsidP="00787D8C">
      <w:pPr>
        <w:tabs>
          <w:tab w:val="left" w:pos="608"/>
          <w:tab w:val="center" w:pos="4153"/>
          <w:tab w:val="right" w:pos="8306"/>
        </w:tabs>
        <w:ind w:right="-284" w:firstLine="142"/>
        <w:rPr>
          <w:rFonts w:asciiTheme="majorBidi" w:eastAsia="Calibri" w:hAnsiTheme="majorBidi" w:cstheme="majorBidi"/>
          <w:color w:val="1F497D"/>
          <w:sz w:val="28"/>
          <w:szCs w:val="28"/>
          <w:rtl/>
        </w:rPr>
      </w:pPr>
      <w:r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drawing>
          <wp:anchor distT="0" distB="0" distL="114300" distR="114300" simplePos="0" relativeHeight="251661312" behindDoc="0" locked="0" layoutInCell="1" allowOverlap="1" wp14:anchorId="59CF5F48" wp14:editId="038725E0">
            <wp:simplePos x="0" y="0"/>
            <wp:positionH relativeFrom="column">
              <wp:posOffset>1117600</wp:posOffset>
            </wp:positionH>
            <wp:positionV relativeFrom="paragraph">
              <wp:posOffset>29845</wp:posOffset>
            </wp:positionV>
            <wp:extent cx="93980" cy="106045"/>
            <wp:effectExtent l="0" t="0" r="1270" b="8255"/>
            <wp:wrapSquare wrapText="bothSides"/>
            <wp:docPr id="7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" cy="1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D8C" w:rsidRPr="0089057C">
        <w:rPr>
          <w:rFonts w:asciiTheme="majorBidi" w:eastAsia="Calibri" w:hAnsiTheme="majorBidi" w:cstheme="majorBidi"/>
          <w:noProof/>
          <w:sz w:val="28"/>
          <w:szCs w:val="28"/>
          <w:rtl/>
        </w:rPr>
        <w:t xml:space="preserve">        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ת.ד. 10 בת-ים 59100.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Bat-Yam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, 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10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 xml:space="preserve"> 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.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P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.</w:t>
      </w:r>
      <w:proofErr w:type="gramStart"/>
      <w:r w:rsidRPr="0089057C">
        <w:rPr>
          <w:rFonts w:asciiTheme="majorBidi" w:eastAsia="Calibri" w:hAnsiTheme="majorBidi" w:cstheme="majorBidi"/>
          <w:color w:val="1F497D"/>
          <w:sz w:val="28"/>
          <w:szCs w:val="28"/>
        </w:rPr>
        <w:t>O.B</w:t>
      </w:r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>,  המוקד</w:t>
      </w:r>
      <w:proofErr w:type="gramEnd"/>
      <w:r w:rsidRPr="0089057C">
        <w:rPr>
          <w:rFonts w:asciiTheme="majorBidi" w:eastAsia="Calibri" w:hAnsiTheme="majorBidi" w:cstheme="majorBidi"/>
          <w:color w:val="1F497D"/>
          <w:sz w:val="28"/>
          <w:szCs w:val="28"/>
          <w:rtl/>
        </w:rPr>
        <w:t xml:space="preserve"> העירוני 107</w:t>
      </w:r>
    </w:p>
    <w:p w14:paraId="3D420355" w14:textId="77777777" w:rsidR="003B5079" w:rsidRPr="00942E55" w:rsidRDefault="003B5079" w:rsidP="00942E55">
      <w:pPr>
        <w:rPr>
          <w:rtl/>
        </w:rPr>
      </w:pPr>
    </w:p>
    <w:sectPr w:rsidR="003B5079" w:rsidRPr="00942E55" w:rsidSect="002451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558" w:bottom="1440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1B22" w14:textId="77777777" w:rsidR="00B0691B" w:rsidRDefault="00B0691B" w:rsidP="00AC32C8">
      <w:r>
        <w:separator/>
      </w:r>
    </w:p>
  </w:endnote>
  <w:endnote w:type="continuationSeparator" w:id="0">
    <w:p w14:paraId="5A31EE6B" w14:textId="77777777" w:rsidR="00B0691B" w:rsidRDefault="00B0691B" w:rsidP="00AC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4655" w14:textId="77777777" w:rsidR="008E4E8D" w:rsidRDefault="008E4E8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E2D7" w14:textId="77777777" w:rsidR="002A0967" w:rsidRPr="0077331A" w:rsidRDefault="002A0967" w:rsidP="0077331A">
    <w:pPr>
      <w:pStyle w:val="a5"/>
      <w:tabs>
        <w:tab w:val="left" w:pos="608"/>
      </w:tabs>
      <w:ind w:right="-284" w:firstLine="142"/>
      <w:rPr>
        <w:color w:val="1F497D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ECE63" w14:textId="77777777" w:rsidR="008E4E8D" w:rsidRDefault="008E4E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B83F" w14:textId="77777777" w:rsidR="00B0691B" w:rsidRDefault="00B0691B" w:rsidP="00AC32C8">
      <w:r>
        <w:separator/>
      </w:r>
    </w:p>
  </w:footnote>
  <w:footnote w:type="continuationSeparator" w:id="0">
    <w:p w14:paraId="64FC83B0" w14:textId="77777777" w:rsidR="00B0691B" w:rsidRDefault="00B0691B" w:rsidP="00AC3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DE44" w14:textId="77777777" w:rsidR="008E4E8D" w:rsidRDefault="008E4E8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78F45" w14:textId="4CC0670A" w:rsidR="002A0967" w:rsidRDefault="00451628" w:rsidP="000E6E9D">
    <w:pPr>
      <w:pStyle w:val="a3"/>
      <w:ind w:left="-851"/>
      <w:rPr>
        <w:b/>
        <w:bCs/>
        <w:color w:val="1F497D"/>
        <w:sz w:val="36"/>
        <w:szCs w:val="36"/>
        <w:rtl/>
      </w:rPr>
    </w:pPr>
    <w:r w:rsidRPr="00451628"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7216" behindDoc="0" locked="0" layoutInCell="1" allowOverlap="1" wp14:anchorId="1C0FA79A" wp14:editId="1F9D806F">
          <wp:simplePos x="0" y="0"/>
          <wp:positionH relativeFrom="column">
            <wp:posOffset>-276860</wp:posOffset>
          </wp:positionH>
          <wp:positionV relativeFrom="paragraph">
            <wp:posOffset>-356870</wp:posOffset>
          </wp:positionV>
          <wp:extent cx="1079500" cy="1527552"/>
          <wp:effectExtent l="0" t="0" r="6350" b="0"/>
          <wp:wrapNone/>
          <wp:docPr id="15" name="תמונה 15" descr="C:\Users\AVIVA_Y\AppData\Local\Microsoft\Windows\Temporary Internet Files\Content.Word\mashehu_tov_logo_16_6_19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IVA_Y\AppData\Local\Microsoft\Windows\Temporary Internet Files\Content.Word\mashehu_tov_logo_16_6_19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5275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0967" w:rsidRPr="0077331A">
      <w:rPr>
        <w:rFonts w:hint="cs"/>
        <w:b/>
        <w:bCs/>
        <w:color w:val="1F497D"/>
        <w:sz w:val="36"/>
        <w:szCs w:val="36"/>
        <w:rtl/>
      </w:rPr>
      <w:t>עיריית</w:t>
    </w:r>
    <w:r w:rsidR="002A0967" w:rsidRPr="0077331A">
      <w:rPr>
        <w:b/>
        <w:bCs/>
        <w:color w:val="1F497D"/>
        <w:sz w:val="36"/>
        <w:szCs w:val="36"/>
        <w:rtl/>
      </w:rPr>
      <w:t xml:space="preserve"> 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בת</w:t>
    </w:r>
    <w:r w:rsidR="002A0967" w:rsidRPr="0077331A">
      <w:rPr>
        <w:b/>
        <w:bCs/>
        <w:color w:val="1F497D"/>
        <w:sz w:val="36"/>
        <w:szCs w:val="36"/>
        <w:rtl/>
      </w:rPr>
      <w:t>-</w:t>
    </w:r>
    <w:r w:rsidR="002A0967" w:rsidRPr="0077331A">
      <w:rPr>
        <w:rFonts w:hint="cs"/>
        <w:b/>
        <w:bCs/>
        <w:color w:val="1F497D"/>
        <w:sz w:val="36"/>
        <w:szCs w:val="36"/>
        <w:rtl/>
      </w:rPr>
      <w:t>ים</w:t>
    </w:r>
  </w:p>
  <w:p w14:paraId="4EB03956" w14:textId="77777777" w:rsidR="002A0967" w:rsidRPr="0077331A" w:rsidRDefault="002A0967" w:rsidP="0034449C">
    <w:pPr>
      <w:pStyle w:val="a3"/>
      <w:spacing w:before="100" w:beforeAutospacing="1"/>
      <w:ind w:hanging="851"/>
      <w:contextualSpacing/>
      <w:rPr>
        <w:color w:val="1F497D"/>
        <w:rtl/>
      </w:rPr>
    </w:pPr>
    <w:r w:rsidRPr="0077331A">
      <w:rPr>
        <w:color w:val="1F497D"/>
        <w:rtl/>
      </w:rPr>
      <w:t>...............................................................................................................................................</w:t>
    </w:r>
    <w:r w:rsidRPr="0077331A">
      <w:rPr>
        <w:noProof/>
        <w:color w:val="1F497D"/>
      </w:rPr>
      <w:t xml:space="preserve"> </w:t>
    </w:r>
  </w:p>
  <w:p w14:paraId="5994680A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  <w:r>
      <w:rPr>
        <w:rFonts w:hint="cs"/>
        <w:color w:val="1F497D"/>
        <w:sz w:val="36"/>
        <w:szCs w:val="36"/>
        <w:rtl/>
      </w:rPr>
      <w:t>האגף המוניציפאלי</w:t>
    </w:r>
  </w:p>
  <w:p w14:paraId="2D6832A2" w14:textId="77777777" w:rsidR="002A0967" w:rsidRDefault="002A0967" w:rsidP="000E6E9D">
    <w:pPr>
      <w:pStyle w:val="a3"/>
      <w:ind w:hanging="851"/>
      <w:rPr>
        <w:color w:val="1F497D"/>
        <w:sz w:val="36"/>
        <w:szCs w:val="36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91CF9" w14:textId="77777777" w:rsidR="008E4E8D" w:rsidRDefault="008E4E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1DD6"/>
    <w:multiLevelType w:val="hybridMultilevel"/>
    <w:tmpl w:val="F386FF92"/>
    <w:lvl w:ilvl="0" w:tplc="63D0B2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E0370"/>
    <w:multiLevelType w:val="hybridMultilevel"/>
    <w:tmpl w:val="6CC2D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F19"/>
    <w:multiLevelType w:val="hybridMultilevel"/>
    <w:tmpl w:val="2EFE4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C6DDF"/>
    <w:multiLevelType w:val="hybridMultilevel"/>
    <w:tmpl w:val="42B81A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CA2D1D"/>
    <w:multiLevelType w:val="hybridMultilevel"/>
    <w:tmpl w:val="E466DA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48399F"/>
    <w:multiLevelType w:val="hybridMultilevel"/>
    <w:tmpl w:val="833AC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C7EBA"/>
    <w:multiLevelType w:val="hybridMultilevel"/>
    <w:tmpl w:val="9B743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00237"/>
    <w:multiLevelType w:val="hybridMultilevel"/>
    <w:tmpl w:val="0CBE5814"/>
    <w:lvl w:ilvl="0" w:tplc="32344C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4D48AA"/>
    <w:multiLevelType w:val="hybridMultilevel"/>
    <w:tmpl w:val="4614B9EA"/>
    <w:lvl w:ilvl="0" w:tplc="1CAC3F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9B5991"/>
    <w:multiLevelType w:val="hybridMultilevel"/>
    <w:tmpl w:val="0254951C"/>
    <w:lvl w:ilvl="0" w:tplc="97C61676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5E1AC7"/>
    <w:multiLevelType w:val="hybridMultilevel"/>
    <w:tmpl w:val="ECA64B1A"/>
    <w:lvl w:ilvl="0" w:tplc="CF70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84965"/>
    <w:multiLevelType w:val="hybridMultilevel"/>
    <w:tmpl w:val="BFE2B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317C6B"/>
    <w:multiLevelType w:val="hybridMultilevel"/>
    <w:tmpl w:val="9F88CC94"/>
    <w:lvl w:ilvl="0" w:tplc="C04E222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9650545">
    <w:abstractNumId w:val="9"/>
  </w:num>
  <w:num w:numId="2" w16cid:durableId="92475897">
    <w:abstractNumId w:val="11"/>
  </w:num>
  <w:num w:numId="3" w16cid:durableId="850872230">
    <w:abstractNumId w:val="3"/>
  </w:num>
  <w:num w:numId="4" w16cid:durableId="682779741">
    <w:abstractNumId w:val="6"/>
  </w:num>
  <w:num w:numId="5" w16cid:durableId="2094858702">
    <w:abstractNumId w:val="1"/>
  </w:num>
  <w:num w:numId="6" w16cid:durableId="1674456706">
    <w:abstractNumId w:val="0"/>
  </w:num>
  <w:num w:numId="7" w16cid:durableId="49961697">
    <w:abstractNumId w:val="7"/>
  </w:num>
  <w:num w:numId="8" w16cid:durableId="1894736793">
    <w:abstractNumId w:val="10"/>
  </w:num>
  <w:num w:numId="9" w16cid:durableId="8029659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5582865">
    <w:abstractNumId w:val="4"/>
  </w:num>
  <w:num w:numId="11" w16cid:durableId="1967471773">
    <w:abstractNumId w:val="5"/>
  </w:num>
  <w:num w:numId="12" w16cid:durableId="1638559944">
    <w:abstractNumId w:val="8"/>
  </w:num>
  <w:num w:numId="13" w16cid:durableId="588346538">
    <w:abstractNumId w:val="2"/>
  </w:num>
  <w:num w:numId="14" w16cid:durableId="1537309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8A4"/>
    <w:rsid w:val="00002701"/>
    <w:rsid w:val="00002B83"/>
    <w:rsid w:val="00002ED2"/>
    <w:rsid w:val="00005A10"/>
    <w:rsid w:val="00007CDD"/>
    <w:rsid w:val="00012120"/>
    <w:rsid w:val="0001253F"/>
    <w:rsid w:val="00013721"/>
    <w:rsid w:val="00013A07"/>
    <w:rsid w:val="000156EA"/>
    <w:rsid w:val="00025238"/>
    <w:rsid w:val="00025915"/>
    <w:rsid w:val="00026399"/>
    <w:rsid w:val="00031706"/>
    <w:rsid w:val="00034811"/>
    <w:rsid w:val="000352A5"/>
    <w:rsid w:val="000363E9"/>
    <w:rsid w:val="0003669C"/>
    <w:rsid w:val="00041FD5"/>
    <w:rsid w:val="0004632A"/>
    <w:rsid w:val="00047FA5"/>
    <w:rsid w:val="00050E32"/>
    <w:rsid w:val="00070798"/>
    <w:rsid w:val="00076F82"/>
    <w:rsid w:val="000834EA"/>
    <w:rsid w:val="00084453"/>
    <w:rsid w:val="0008486B"/>
    <w:rsid w:val="00091021"/>
    <w:rsid w:val="0009199E"/>
    <w:rsid w:val="0009691C"/>
    <w:rsid w:val="00096BC6"/>
    <w:rsid w:val="000A264D"/>
    <w:rsid w:val="000A4D61"/>
    <w:rsid w:val="000B5C83"/>
    <w:rsid w:val="000B7F1E"/>
    <w:rsid w:val="000C3EA6"/>
    <w:rsid w:val="000C5CF9"/>
    <w:rsid w:val="000C75EF"/>
    <w:rsid w:val="000C772E"/>
    <w:rsid w:val="000D135A"/>
    <w:rsid w:val="000D4529"/>
    <w:rsid w:val="000D4FD5"/>
    <w:rsid w:val="000D54F9"/>
    <w:rsid w:val="000D7A76"/>
    <w:rsid w:val="000E3162"/>
    <w:rsid w:val="000E31F9"/>
    <w:rsid w:val="000E3553"/>
    <w:rsid w:val="000E41C3"/>
    <w:rsid w:val="000E4BBC"/>
    <w:rsid w:val="000E4EAE"/>
    <w:rsid w:val="000E6392"/>
    <w:rsid w:val="000E6E9D"/>
    <w:rsid w:val="000F0CD9"/>
    <w:rsid w:val="000F221D"/>
    <w:rsid w:val="000F2FDF"/>
    <w:rsid w:val="000F4BAB"/>
    <w:rsid w:val="0010176D"/>
    <w:rsid w:val="00102E30"/>
    <w:rsid w:val="0010354E"/>
    <w:rsid w:val="00106C65"/>
    <w:rsid w:val="001113B7"/>
    <w:rsid w:val="00113990"/>
    <w:rsid w:val="0011413D"/>
    <w:rsid w:val="00127B14"/>
    <w:rsid w:val="00134C44"/>
    <w:rsid w:val="0013507A"/>
    <w:rsid w:val="00136883"/>
    <w:rsid w:val="001402EF"/>
    <w:rsid w:val="001407DB"/>
    <w:rsid w:val="001447B6"/>
    <w:rsid w:val="00147B6E"/>
    <w:rsid w:val="00150831"/>
    <w:rsid w:val="001526E5"/>
    <w:rsid w:val="001565D9"/>
    <w:rsid w:val="00163480"/>
    <w:rsid w:val="00163E2F"/>
    <w:rsid w:val="00165896"/>
    <w:rsid w:val="001662DC"/>
    <w:rsid w:val="00172CA8"/>
    <w:rsid w:val="00177B29"/>
    <w:rsid w:val="00185818"/>
    <w:rsid w:val="00185DCA"/>
    <w:rsid w:val="001863C6"/>
    <w:rsid w:val="001874BD"/>
    <w:rsid w:val="00190634"/>
    <w:rsid w:val="00190CD2"/>
    <w:rsid w:val="00190DCB"/>
    <w:rsid w:val="0019347C"/>
    <w:rsid w:val="001975AC"/>
    <w:rsid w:val="001A1F07"/>
    <w:rsid w:val="001A4AA5"/>
    <w:rsid w:val="001A5351"/>
    <w:rsid w:val="001A5EFE"/>
    <w:rsid w:val="001B2339"/>
    <w:rsid w:val="001B3460"/>
    <w:rsid w:val="001B3DB4"/>
    <w:rsid w:val="001B6F0E"/>
    <w:rsid w:val="001B7E1F"/>
    <w:rsid w:val="001C644E"/>
    <w:rsid w:val="001D7180"/>
    <w:rsid w:val="001E0079"/>
    <w:rsid w:val="001E4A1F"/>
    <w:rsid w:val="00203FE8"/>
    <w:rsid w:val="002071C6"/>
    <w:rsid w:val="00212DB1"/>
    <w:rsid w:val="00213A1B"/>
    <w:rsid w:val="00214C54"/>
    <w:rsid w:val="002201E8"/>
    <w:rsid w:val="00221FDB"/>
    <w:rsid w:val="002226E3"/>
    <w:rsid w:val="00223226"/>
    <w:rsid w:val="00226981"/>
    <w:rsid w:val="00230D24"/>
    <w:rsid w:val="00231B08"/>
    <w:rsid w:val="002338F8"/>
    <w:rsid w:val="002358DE"/>
    <w:rsid w:val="0024515A"/>
    <w:rsid w:val="002577FE"/>
    <w:rsid w:val="0026182F"/>
    <w:rsid w:val="00266CE3"/>
    <w:rsid w:val="00271A2D"/>
    <w:rsid w:val="002722EE"/>
    <w:rsid w:val="00274063"/>
    <w:rsid w:val="00274284"/>
    <w:rsid w:val="00276695"/>
    <w:rsid w:val="00276BDE"/>
    <w:rsid w:val="002841A4"/>
    <w:rsid w:val="00291CC9"/>
    <w:rsid w:val="00293418"/>
    <w:rsid w:val="00294170"/>
    <w:rsid w:val="0029434A"/>
    <w:rsid w:val="002A0967"/>
    <w:rsid w:val="002A1133"/>
    <w:rsid w:val="002A301B"/>
    <w:rsid w:val="002A3742"/>
    <w:rsid w:val="002A5A3D"/>
    <w:rsid w:val="002A762F"/>
    <w:rsid w:val="002A7C27"/>
    <w:rsid w:val="002B40FB"/>
    <w:rsid w:val="002C105B"/>
    <w:rsid w:val="002C1C36"/>
    <w:rsid w:val="002C2848"/>
    <w:rsid w:val="002C365A"/>
    <w:rsid w:val="002D0B51"/>
    <w:rsid w:val="002E1925"/>
    <w:rsid w:val="002E4ED5"/>
    <w:rsid w:val="002F0912"/>
    <w:rsid w:val="002F2577"/>
    <w:rsid w:val="002F3B6D"/>
    <w:rsid w:val="002F3CA5"/>
    <w:rsid w:val="002F4AA3"/>
    <w:rsid w:val="002F5A50"/>
    <w:rsid w:val="002F7C4C"/>
    <w:rsid w:val="00301806"/>
    <w:rsid w:val="0030252D"/>
    <w:rsid w:val="003055EA"/>
    <w:rsid w:val="00327CC6"/>
    <w:rsid w:val="00331C85"/>
    <w:rsid w:val="003321EA"/>
    <w:rsid w:val="003333F7"/>
    <w:rsid w:val="00334914"/>
    <w:rsid w:val="00342342"/>
    <w:rsid w:val="003430C0"/>
    <w:rsid w:val="0034449C"/>
    <w:rsid w:val="003460E0"/>
    <w:rsid w:val="00346A71"/>
    <w:rsid w:val="0034750E"/>
    <w:rsid w:val="003569F3"/>
    <w:rsid w:val="00357AA4"/>
    <w:rsid w:val="00360C30"/>
    <w:rsid w:val="00360F85"/>
    <w:rsid w:val="00371EE1"/>
    <w:rsid w:val="00376690"/>
    <w:rsid w:val="0038001F"/>
    <w:rsid w:val="00381DE4"/>
    <w:rsid w:val="003822FA"/>
    <w:rsid w:val="003831A4"/>
    <w:rsid w:val="003839B8"/>
    <w:rsid w:val="00384059"/>
    <w:rsid w:val="003854DE"/>
    <w:rsid w:val="00385E50"/>
    <w:rsid w:val="003917DA"/>
    <w:rsid w:val="00391A40"/>
    <w:rsid w:val="0039781B"/>
    <w:rsid w:val="003A1731"/>
    <w:rsid w:val="003A19AB"/>
    <w:rsid w:val="003A53ED"/>
    <w:rsid w:val="003B07C4"/>
    <w:rsid w:val="003B1B5E"/>
    <w:rsid w:val="003B5079"/>
    <w:rsid w:val="003B6088"/>
    <w:rsid w:val="003B7FC2"/>
    <w:rsid w:val="003C25F3"/>
    <w:rsid w:val="003C653B"/>
    <w:rsid w:val="003C73B4"/>
    <w:rsid w:val="003C7540"/>
    <w:rsid w:val="003D61B1"/>
    <w:rsid w:val="003E6637"/>
    <w:rsid w:val="003F6442"/>
    <w:rsid w:val="003F65C5"/>
    <w:rsid w:val="003F7433"/>
    <w:rsid w:val="003F7E82"/>
    <w:rsid w:val="0040327A"/>
    <w:rsid w:val="004112FA"/>
    <w:rsid w:val="0041137E"/>
    <w:rsid w:val="00411BA0"/>
    <w:rsid w:val="00411E2F"/>
    <w:rsid w:val="00411F92"/>
    <w:rsid w:val="00417E28"/>
    <w:rsid w:val="00422FFE"/>
    <w:rsid w:val="00430182"/>
    <w:rsid w:val="00435085"/>
    <w:rsid w:val="00435EF9"/>
    <w:rsid w:val="00446167"/>
    <w:rsid w:val="00446BA3"/>
    <w:rsid w:val="00450481"/>
    <w:rsid w:val="00451628"/>
    <w:rsid w:val="004518BE"/>
    <w:rsid w:val="00453A3C"/>
    <w:rsid w:val="00453DAB"/>
    <w:rsid w:val="004572FF"/>
    <w:rsid w:val="00461B74"/>
    <w:rsid w:val="00466C71"/>
    <w:rsid w:val="00466E02"/>
    <w:rsid w:val="00467832"/>
    <w:rsid w:val="00474D24"/>
    <w:rsid w:val="00475618"/>
    <w:rsid w:val="00476662"/>
    <w:rsid w:val="00481D93"/>
    <w:rsid w:val="00490D30"/>
    <w:rsid w:val="00491A1B"/>
    <w:rsid w:val="004A1ABD"/>
    <w:rsid w:val="004A3E42"/>
    <w:rsid w:val="004A7EBC"/>
    <w:rsid w:val="004B0BDA"/>
    <w:rsid w:val="004B714C"/>
    <w:rsid w:val="004C1ABA"/>
    <w:rsid w:val="004C2EB4"/>
    <w:rsid w:val="004D1298"/>
    <w:rsid w:val="004D1841"/>
    <w:rsid w:val="004D1D0E"/>
    <w:rsid w:val="004D24D3"/>
    <w:rsid w:val="004D2B2A"/>
    <w:rsid w:val="004E0342"/>
    <w:rsid w:val="004E3C89"/>
    <w:rsid w:val="004F0F85"/>
    <w:rsid w:val="004F2A2B"/>
    <w:rsid w:val="004F407C"/>
    <w:rsid w:val="004F4766"/>
    <w:rsid w:val="00510375"/>
    <w:rsid w:val="0051084D"/>
    <w:rsid w:val="00520919"/>
    <w:rsid w:val="00521302"/>
    <w:rsid w:val="0053135A"/>
    <w:rsid w:val="00532322"/>
    <w:rsid w:val="00535421"/>
    <w:rsid w:val="0053798E"/>
    <w:rsid w:val="00546955"/>
    <w:rsid w:val="00546D25"/>
    <w:rsid w:val="00556967"/>
    <w:rsid w:val="00562359"/>
    <w:rsid w:val="00570178"/>
    <w:rsid w:val="00576428"/>
    <w:rsid w:val="005802FB"/>
    <w:rsid w:val="00584AA2"/>
    <w:rsid w:val="005863EA"/>
    <w:rsid w:val="00587A7F"/>
    <w:rsid w:val="00593CC3"/>
    <w:rsid w:val="00594616"/>
    <w:rsid w:val="00596C26"/>
    <w:rsid w:val="005A0E6D"/>
    <w:rsid w:val="005B2C66"/>
    <w:rsid w:val="005B423A"/>
    <w:rsid w:val="005B448B"/>
    <w:rsid w:val="005C35F5"/>
    <w:rsid w:val="005C65C9"/>
    <w:rsid w:val="005C6870"/>
    <w:rsid w:val="005C7BEE"/>
    <w:rsid w:val="005C7EC7"/>
    <w:rsid w:val="005D18D0"/>
    <w:rsid w:val="005D1DD2"/>
    <w:rsid w:val="005D2B2A"/>
    <w:rsid w:val="005D6805"/>
    <w:rsid w:val="005E29F5"/>
    <w:rsid w:val="005E4075"/>
    <w:rsid w:val="005E4B4F"/>
    <w:rsid w:val="005E5E38"/>
    <w:rsid w:val="005E77E7"/>
    <w:rsid w:val="00600EB7"/>
    <w:rsid w:val="00602ED6"/>
    <w:rsid w:val="006031E4"/>
    <w:rsid w:val="00605A18"/>
    <w:rsid w:val="006177C7"/>
    <w:rsid w:val="00625112"/>
    <w:rsid w:val="00625821"/>
    <w:rsid w:val="00625ACF"/>
    <w:rsid w:val="00625D24"/>
    <w:rsid w:val="00634B3A"/>
    <w:rsid w:val="00634BEC"/>
    <w:rsid w:val="00637BB4"/>
    <w:rsid w:val="00637DF2"/>
    <w:rsid w:val="00644790"/>
    <w:rsid w:val="00645E93"/>
    <w:rsid w:val="0065297E"/>
    <w:rsid w:val="00657850"/>
    <w:rsid w:val="0066177B"/>
    <w:rsid w:val="006622C2"/>
    <w:rsid w:val="006636AE"/>
    <w:rsid w:val="00666604"/>
    <w:rsid w:val="00671537"/>
    <w:rsid w:val="00671BBB"/>
    <w:rsid w:val="00673C35"/>
    <w:rsid w:val="00677119"/>
    <w:rsid w:val="00677AAF"/>
    <w:rsid w:val="006803FE"/>
    <w:rsid w:val="00682F36"/>
    <w:rsid w:val="00695478"/>
    <w:rsid w:val="0069747D"/>
    <w:rsid w:val="006A08F8"/>
    <w:rsid w:val="006A1294"/>
    <w:rsid w:val="006A36CC"/>
    <w:rsid w:val="006A7724"/>
    <w:rsid w:val="006A7E9C"/>
    <w:rsid w:val="006B41AB"/>
    <w:rsid w:val="006C487D"/>
    <w:rsid w:val="006C58E9"/>
    <w:rsid w:val="006D20C0"/>
    <w:rsid w:val="006D41CE"/>
    <w:rsid w:val="006D43E4"/>
    <w:rsid w:val="006D48DC"/>
    <w:rsid w:val="006D5642"/>
    <w:rsid w:val="006D5EAF"/>
    <w:rsid w:val="006D65F5"/>
    <w:rsid w:val="006D66AA"/>
    <w:rsid w:val="006E323C"/>
    <w:rsid w:val="006F19FC"/>
    <w:rsid w:val="006F1E12"/>
    <w:rsid w:val="006F78C4"/>
    <w:rsid w:val="00701E59"/>
    <w:rsid w:val="007100CF"/>
    <w:rsid w:val="0071045F"/>
    <w:rsid w:val="007170C2"/>
    <w:rsid w:val="00717B1B"/>
    <w:rsid w:val="00717C59"/>
    <w:rsid w:val="00722E92"/>
    <w:rsid w:val="0073299A"/>
    <w:rsid w:val="00737E5F"/>
    <w:rsid w:val="0074414B"/>
    <w:rsid w:val="00744D70"/>
    <w:rsid w:val="007452B1"/>
    <w:rsid w:val="007455DA"/>
    <w:rsid w:val="007556A4"/>
    <w:rsid w:val="00756482"/>
    <w:rsid w:val="007663F3"/>
    <w:rsid w:val="007669A8"/>
    <w:rsid w:val="0077331A"/>
    <w:rsid w:val="00773F6B"/>
    <w:rsid w:val="00775AB3"/>
    <w:rsid w:val="0077606F"/>
    <w:rsid w:val="00782DDD"/>
    <w:rsid w:val="007851DF"/>
    <w:rsid w:val="007864E4"/>
    <w:rsid w:val="00787D8C"/>
    <w:rsid w:val="0079081C"/>
    <w:rsid w:val="00790DAB"/>
    <w:rsid w:val="00792320"/>
    <w:rsid w:val="00793799"/>
    <w:rsid w:val="00793D16"/>
    <w:rsid w:val="00795F68"/>
    <w:rsid w:val="007A3DBA"/>
    <w:rsid w:val="007A61FE"/>
    <w:rsid w:val="007A648A"/>
    <w:rsid w:val="007B35BC"/>
    <w:rsid w:val="007B39B6"/>
    <w:rsid w:val="007B3E56"/>
    <w:rsid w:val="007B491B"/>
    <w:rsid w:val="007B5631"/>
    <w:rsid w:val="007C4ACA"/>
    <w:rsid w:val="007C5D54"/>
    <w:rsid w:val="007C7515"/>
    <w:rsid w:val="007D0950"/>
    <w:rsid w:val="007D12E4"/>
    <w:rsid w:val="007E3D3A"/>
    <w:rsid w:val="007E6399"/>
    <w:rsid w:val="007F1230"/>
    <w:rsid w:val="007F26E9"/>
    <w:rsid w:val="007F5A3E"/>
    <w:rsid w:val="007F5FEE"/>
    <w:rsid w:val="007F6DE4"/>
    <w:rsid w:val="007F7DE8"/>
    <w:rsid w:val="00800D18"/>
    <w:rsid w:val="008014C7"/>
    <w:rsid w:val="00803790"/>
    <w:rsid w:val="008047F8"/>
    <w:rsid w:val="00810F69"/>
    <w:rsid w:val="00814E7B"/>
    <w:rsid w:val="008229E4"/>
    <w:rsid w:val="00823F2A"/>
    <w:rsid w:val="00842D1B"/>
    <w:rsid w:val="008435B2"/>
    <w:rsid w:val="00843798"/>
    <w:rsid w:val="00851274"/>
    <w:rsid w:val="00852288"/>
    <w:rsid w:val="00852A96"/>
    <w:rsid w:val="00864FC0"/>
    <w:rsid w:val="00870B70"/>
    <w:rsid w:val="0087343A"/>
    <w:rsid w:val="00874AB1"/>
    <w:rsid w:val="00875F15"/>
    <w:rsid w:val="00876E05"/>
    <w:rsid w:val="00880F3D"/>
    <w:rsid w:val="0088183C"/>
    <w:rsid w:val="00881D4B"/>
    <w:rsid w:val="00881ED0"/>
    <w:rsid w:val="0089057C"/>
    <w:rsid w:val="008942A7"/>
    <w:rsid w:val="00894E54"/>
    <w:rsid w:val="008B0E11"/>
    <w:rsid w:val="008B4E04"/>
    <w:rsid w:val="008B4E30"/>
    <w:rsid w:val="008B5821"/>
    <w:rsid w:val="008B5E42"/>
    <w:rsid w:val="008C0322"/>
    <w:rsid w:val="008C039C"/>
    <w:rsid w:val="008C10B5"/>
    <w:rsid w:val="008C22B5"/>
    <w:rsid w:val="008C5E93"/>
    <w:rsid w:val="008C6AB4"/>
    <w:rsid w:val="008D4244"/>
    <w:rsid w:val="008D70B9"/>
    <w:rsid w:val="008E1DAE"/>
    <w:rsid w:val="008E28E7"/>
    <w:rsid w:val="008E4E8D"/>
    <w:rsid w:val="008F1B96"/>
    <w:rsid w:val="008F402E"/>
    <w:rsid w:val="008F6DE4"/>
    <w:rsid w:val="008F740C"/>
    <w:rsid w:val="008F7451"/>
    <w:rsid w:val="0090108F"/>
    <w:rsid w:val="00901973"/>
    <w:rsid w:val="00906598"/>
    <w:rsid w:val="00906AF6"/>
    <w:rsid w:val="00921721"/>
    <w:rsid w:val="0092232B"/>
    <w:rsid w:val="0092528B"/>
    <w:rsid w:val="00925BC0"/>
    <w:rsid w:val="00925C01"/>
    <w:rsid w:val="0092720E"/>
    <w:rsid w:val="009335B8"/>
    <w:rsid w:val="00941A50"/>
    <w:rsid w:val="00942E55"/>
    <w:rsid w:val="0094674E"/>
    <w:rsid w:val="00946CFC"/>
    <w:rsid w:val="00950311"/>
    <w:rsid w:val="00953930"/>
    <w:rsid w:val="00954F2B"/>
    <w:rsid w:val="0095556E"/>
    <w:rsid w:val="00962575"/>
    <w:rsid w:val="009628BB"/>
    <w:rsid w:val="00963700"/>
    <w:rsid w:val="00964B8D"/>
    <w:rsid w:val="00971C6A"/>
    <w:rsid w:val="00973891"/>
    <w:rsid w:val="00980AB2"/>
    <w:rsid w:val="009810B8"/>
    <w:rsid w:val="00987FC6"/>
    <w:rsid w:val="009902BE"/>
    <w:rsid w:val="009A51E0"/>
    <w:rsid w:val="009B1225"/>
    <w:rsid w:val="009B58DB"/>
    <w:rsid w:val="009B6439"/>
    <w:rsid w:val="009C0756"/>
    <w:rsid w:val="009C2506"/>
    <w:rsid w:val="009C3D71"/>
    <w:rsid w:val="009C512C"/>
    <w:rsid w:val="009D0472"/>
    <w:rsid w:val="009D1A9B"/>
    <w:rsid w:val="009D1AAA"/>
    <w:rsid w:val="009E2811"/>
    <w:rsid w:val="009E46EB"/>
    <w:rsid w:val="009E62DA"/>
    <w:rsid w:val="009F388D"/>
    <w:rsid w:val="009F40C2"/>
    <w:rsid w:val="009F568C"/>
    <w:rsid w:val="009F7F80"/>
    <w:rsid w:val="00A05193"/>
    <w:rsid w:val="00A07632"/>
    <w:rsid w:val="00A1239B"/>
    <w:rsid w:val="00A12CBE"/>
    <w:rsid w:val="00A144DE"/>
    <w:rsid w:val="00A20872"/>
    <w:rsid w:val="00A2496E"/>
    <w:rsid w:val="00A24AD0"/>
    <w:rsid w:val="00A26903"/>
    <w:rsid w:val="00A27A8D"/>
    <w:rsid w:val="00A30B19"/>
    <w:rsid w:val="00A3216A"/>
    <w:rsid w:val="00A341E6"/>
    <w:rsid w:val="00A36CC5"/>
    <w:rsid w:val="00A4228B"/>
    <w:rsid w:val="00A475B1"/>
    <w:rsid w:val="00A52379"/>
    <w:rsid w:val="00A52E73"/>
    <w:rsid w:val="00A6107B"/>
    <w:rsid w:val="00A61F0A"/>
    <w:rsid w:val="00A62E19"/>
    <w:rsid w:val="00A72738"/>
    <w:rsid w:val="00A768BF"/>
    <w:rsid w:val="00A77895"/>
    <w:rsid w:val="00A800AD"/>
    <w:rsid w:val="00A8555D"/>
    <w:rsid w:val="00A900CA"/>
    <w:rsid w:val="00A90973"/>
    <w:rsid w:val="00A94199"/>
    <w:rsid w:val="00A954F3"/>
    <w:rsid w:val="00A977F3"/>
    <w:rsid w:val="00AA1AC4"/>
    <w:rsid w:val="00AA266E"/>
    <w:rsid w:val="00AA2A62"/>
    <w:rsid w:val="00AA4A1E"/>
    <w:rsid w:val="00AA5A67"/>
    <w:rsid w:val="00AA6D64"/>
    <w:rsid w:val="00AB290F"/>
    <w:rsid w:val="00AB48A4"/>
    <w:rsid w:val="00AC29A2"/>
    <w:rsid w:val="00AC32C8"/>
    <w:rsid w:val="00AC3D6A"/>
    <w:rsid w:val="00AC3D7C"/>
    <w:rsid w:val="00AC746B"/>
    <w:rsid w:val="00AD285E"/>
    <w:rsid w:val="00AD2A12"/>
    <w:rsid w:val="00AD2E85"/>
    <w:rsid w:val="00AD3E83"/>
    <w:rsid w:val="00AE1E2E"/>
    <w:rsid w:val="00AE2CC5"/>
    <w:rsid w:val="00AE3073"/>
    <w:rsid w:val="00AF0B0F"/>
    <w:rsid w:val="00AF1856"/>
    <w:rsid w:val="00AF2901"/>
    <w:rsid w:val="00AF3BCD"/>
    <w:rsid w:val="00B014D1"/>
    <w:rsid w:val="00B025B3"/>
    <w:rsid w:val="00B0691B"/>
    <w:rsid w:val="00B13E18"/>
    <w:rsid w:val="00B217B5"/>
    <w:rsid w:val="00B227E5"/>
    <w:rsid w:val="00B229BB"/>
    <w:rsid w:val="00B23A42"/>
    <w:rsid w:val="00B2409C"/>
    <w:rsid w:val="00B27370"/>
    <w:rsid w:val="00B32883"/>
    <w:rsid w:val="00B351C5"/>
    <w:rsid w:val="00B37326"/>
    <w:rsid w:val="00B42771"/>
    <w:rsid w:val="00B459B2"/>
    <w:rsid w:val="00B538E9"/>
    <w:rsid w:val="00B6000B"/>
    <w:rsid w:val="00B679A3"/>
    <w:rsid w:val="00B67C3B"/>
    <w:rsid w:val="00B704F3"/>
    <w:rsid w:val="00B7086A"/>
    <w:rsid w:val="00B71643"/>
    <w:rsid w:val="00B7389D"/>
    <w:rsid w:val="00B76CE4"/>
    <w:rsid w:val="00B77D9D"/>
    <w:rsid w:val="00B81477"/>
    <w:rsid w:val="00B83904"/>
    <w:rsid w:val="00B8749C"/>
    <w:rsid w:val="00B87E42"/>
    <w:rsid w:val="00B90B79"/>
    <w:rsid w:val="00B945A7"/>
    <w:rsid w:val="00BA33F8"/>
    <w:rsid w:val="00BA38E7"/>
    <w:rsid w:val="00BA68A4"/>
    <w:rsid w:val="00BB2DF4"/>
    <w:rsid w:val="00BB484A"/>
    <w:rsid w:val="00BB7DBF"/>
    <w:rsid w:val="00BC23F7"/>
    <w:rsid w:val="00BD3396"/>
    <w:rsid w:val="00BD6527"/>
    <w:rsid w:val="00BE0E32"/>
    <w:rsid w:val="00BE1DEA"/>
    <w:rsid w:val="00BE3A32"/>
    <w:rsid w:val="00BF0D40"/>
    <w:rsid w:val="00BF1579"/>
    <w:rsid w:val="00BF3BDA"/>
    <w:rsid w:val="00BF51EF"/>
    <w:rsid w:val="00C022A7"/>
    <w:rsid w:val="00C03182"/>
    <w:rsid w:val="00C035B4"/>
    <w:rsid w:val="00C06BB3"/>
    <w:rsid w:val="00C07CFB"/>
    <w:rsid w:val="00C122E1"/>
    <w:rsid w:val="00C153F5"/>
    <w:rsid w:val="00C1676D"/>
    <w:rsid w:val="00C228B4"/>
    <w:rsid w:val="00C300E3"/>
    <w:rsid w:val="00C30718"/>
    <w:rsid w:val="00C41F41"/>
    <w:rsid w:val="00C43614"/>
    <w:rsid w:val="00C44567"/>
    <w:rsid w:val="00C52A18"/>
    <w:rsid w:val="00C52F0D"/>
    <w:rsid w:val="00C53629"/>
    <w:rsid w:val="00C545A6"/>
    <w:rsid w:val="00C56C04"/>
    <w:rsid w:val="00C61D3F"/>
    <w:rsid w:val="00C633D9"/>
    <w:rsid w:val="00C73ADD"/>
    <w:rsid w:val="00C822A3"/>
    <w:rsid w:val="00C95669"/>
    <w:rsid w:val="00C96079"/>
    <w:rsid w:val="00CA209F"/>
    <w:rsid w:val="00CA23BE"/>
    <w:rsid w:val="00CB34B3"/>
    <w:rsid w:val="00CC1D4E"/>
    <w:rsid w:val="00CC57EF"/>
    <w:rsid w:val="00CD6981"/>
    <w:rsid w:val="00CE0EF8"/>
    <w:rsid w:val="00CE1A01"/>
    <w:rsid w:val="00CE2070"/>
    <w:rsid w:val="00CE29E0"/>
    <w:rsid w:val="00CE2ED3"/>
    <w:rsid w:val="00CE5E38"/>
    <w:rsid w:val="00D106F4"/>
    <w:rsid w:val="00D1176C"/>
    <w:rsid w:val="00D15BE4"/>
    <w:rsid w:val="00D20BFB"/>
    <w:rsid w:val="00D2221D"/>
    <w:rsid w:val="00D23F59"/>
    <w:rsid w:val="00D2432A"/>
    <w:rsid w:val="00D26609"/>
    <w:rsid w:val="00D314A1"/>
    <w:rsid w:val="00D33930"/>
    <w:rsid w:val="00D342A5"/>
    <w:rsid w:val="00D416C7"/>
    <w:rsid w:val="00D452FC"/>
    <w:rsid w:val="00D45FC7"/>
    <w:rsid w:val="00D50DF7"/>
    <w:rsid w:val="00D52202"/>
    <w:rsid w:val="00D53767"/>
    <w:rsid w:val="00D55340"/>
    <w:rsid w:val="00D55515"/>
    <w:rsid w:val="00D62E7D"/>
    <w:rsid w:val="00D64920"/>
    <w:rsid w:val="00D66194"/>
    <w:rsid w:val="00D66BAC"/>
    <w:rsid w:val="00D6787C"/>
    <w:rsid w:val="00D73977"/>
    <w:rsid w:val="00D810E0"/>
    <w:rsid w:val="00D81D16"/>
    <w:rsid w:val="00D844B7"/>
    <w:rsid w:val="00D84C7B"/>
    <w:rsid w:val="00D8559D"/>
    <w:rsid w:val="00D85D0A"/>
    <w:rsid w:val="00D9011F"/>
    <w:rsid w:val="00D97FFA"/>
    <w:rsid w:val="00DA3F7D"/>
    <w:rsid w:val="00DA65B1"/>
    <w:rsid w:val="00DC15BD"/>
    <w:rsid w:val="00DC3F7E"/>
    <w:rsid w:val="00DC4AE2"/>
    <w:rsid w:val="00DC5EC2"/>
    <w:rsid w:val="00DC70E7"/>
    <w:rsid w:val="00DC7C32"/>
    <w:rsid w:val="00DD0970"/>
    <w:rsid w:val="00DD58EB"/>
    <w:rsid w:val="00DE355A"/>
    <w:rsid w:val="00DE40EF"/>
    <w:rsid w:val="00DE5811"/>
    <w:rsid w:val="00DF03A6"/>
    <w:rsid w:val="00DF0A24"/>
    <w:rsid w:val="00DF155B"/>
    <w:rsid w:val="00E02F20"/>
    <w:rsid w:val="00E048F8"/>
    <w:rsid w:val="00E05512"/>
    <w:rsid w:val="00E1232C"/>
    <w:rsid w:val="00E1363E"/>
    <w:rsid w:val="00E163EE"/>
    <w:rsid w:val="00E2169A"/>
    <w:rsid w:val="00E21D6E"/>
    <w:rsid w:val="00E22BF8"/>
    <w:rsid w:val="00E3049A"/>
    <w:rsid w:val="00E33060"/>
    <w:rsid w:val="00E4039F"/>
    <w:rsid w:val="00E43135"/>
    <w:rsid w:val="00E53385"/>
    <w:rsid w:val="00E54D36"/>
    <w:rsid w:val="00E577EC"/>
    <w:rsid w:val="00E60C05"/>
    <w:rsid w:val="00E71281"/>
    <w:rsid w:val="00E715D0"/>
    <w:rsid w:val="00E72D4F"/>
    <w:rsid w:val="00E75FA7"/>
    <w:rsid w:val="00E8291A"/>
    <w:rsid w:val="00E84850"/>
    <w:rsid w:val="00E85C84"/>
    <w:rsid w:val="00E87D44"/>
    <w:rsid w:val="00E90A07"/>
    <w:rsid w:val="00E91145"/>
    <w:rsid w:val="00E94390"/>
    <w:rsid w:val="00E9786E"/>
    <w:rsid w:val="00EA1FB5"/>
    <w:rsid w:val="00EA53AF"/>
    <w:rsid w:val="00EA7C32"/>
    <w:rsid w:val="00EC320E"/>
    <w:rsid w:val="00EC58F6"/>
    <w:rsid w:val="00EC7875"/>
    <w:rsid w:val="00EC7AFB"/>
    <w:rsid w:val="00ED1854"/>
    <w:rsid w:val="00ED1A88"/>
    <w:rsid w:val="00ED2024"/>
    <w:rsid w:val="00EE4BC7"/>
    <w:rsid w:val="00EF2601"/>
    <w:rsid w:val="00EF407A"/>
    <w:rsid w:val="00EF5BD2"/>
    <w:rsid w:val="00F0528B"/>
    <w:rsid w:val="00F16598"/>
    <w:rsid w:val="00F26350"/>
    <w:rsid w:val="00F321C8"/>
    <w:rsid w:val="00F35B7D"/>
    <w:rsid w:val="00F42A96"/>
    <w:rsid w:val="00F51D6A"/>
    <w:rsid w:val="00F51DF4"/>
    <w:rsid w:val="00F52685"/>
    <w:rsid w:val="00F6690E"/>
    <w:rsid w:val="00F67CE7"/>
    <w:rsid w:val="00F7284E"/>
    <w:rsid w:val="00F73059"/>
    <w:rsid w:val="00F74C0F"/>
    <w:rsid w:val="00F801C7"/>
    <w:rsid w:val="00F8648C"/>
    <w:rsid w:val="00F87127"/>
    <w:rsid w:val="00F92A14"/>
    <w:rsid w:val="00F93791"/>
    <w:rsid w:val="00F94965"/>
    <w:rsid w:val="00FA08D6"/>
    <w:rsid w:val="00FA3555"/>
    <w:rsid w:val="00FA738A"/>
    <w:rsid w:val="00FB3B78"/>
    <w:rsid w:val="00FB4C58"/>
    <w:rsid w:val="00FB528A"/>
    <w:rsid w:val="00FC3D7A"/>
    <w:rsid w:val="00FC66EC"/>
    <w:rsid w:val="00FC67E0"/>
    <w:rsid w:val="00FC7268"/>
    <w:rsid w:val="00FC7764"/>
    <w:rsid w:val="00FD421B"/>
    <w:rsid w:val="00FD4DFF"/>
    <w:rsid w:val="00FD668A"/>
    <w:rsid w:val="00FD7161"/>
    <w:rsid w:val="00FE0CAF"/>
    <w:rsid w:val="00FE40D2"/>
    <w:rsid w:val="00FF26C8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."/>
  <w:listSeparator w:val=","/>
  <w14:docId w14:val="6DF07939"/>
  <w15:docId w15:val="{FFC3FD9B-D196-47A2-95CF-2BB59959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390"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locked/>
    <w:rsid w:val="00AC32C8"/>
    <w:rPr>
      <w:rFonts w:cs="Times New Roman"/>
    </w:rPr>
  </w:style>
  <w:style w:type="paragraph" w:styleId="a5">
    <w:name w:val="footer"/>
    <w:basedOn w:val="a"/>
    <w:link w:val="a6"/>
    <w:uiPriority w:val="99"/>
    <w:rsid w:val="00AC32C8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locked/>
    <w:rsid w:val="00AC32C8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AC32C8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locked/>
    <w:rsid w:val="00AC32C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B3B78"/>
    <w:pPr>
      <w:ind w:left="720"/>
      <w:contextualSpacing/>
    </w:pPr>
  </w:style>
  <w:style w:type="table" w:styleId="aa">
    <w:name w:val="Table Grid"/>
    <w:basedOn w:val="a1"/>
    <w:locked/>
    <w:rsid w:val="003333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ED1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7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yas\Desktop\&#1500;&#1493;&#1490;&#1493;%20&#1495;&#1491;&#1513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23421-A83C-4D5A-A52A-D8ECF34A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חדש.dotx</Template>
  <TotalTime>4</TotalTime>
  <Pages>1</Pages>
  <Words>61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שניידר מאיה</dc:creator>
  <cp:lastModifiedBy>שניידר מאיה</cp:lastModifiedBy>
  <cp:revision>5</cp:revision>
  <cp:lastPrinted>2025-04-22T09:04:00Z</cp:lastPrinted>
  <dcterms:created xsi:type="dcterms:W3CDTF">2025-04-22T09:02:00Z</dcterms:created>
  <dcterms:modified xsi:type="dcterms:W3CDTF">2025-04-22T10:06:00Z</dcterms:modified>
</cp:coreProperties>
</file>