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3C6A" w14:textId="77777777" w:rsidR="00987FC6" w:rsidRDefault="00987FC6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1BAADAC5" w14:textId="77777777" w:rsidR="00954F2B" w:rsidRDefault="00954F2B" w:rsidP="00A475B1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‏ח</w:t>
      </w:r>
      <w:r>
        <w:rPr>
          <w:noProof/>
          <w:sz w:val="28"/>
          <w:szCs w:val="28"/>
          <w:rtl/>
        </w:rPr>
        <w:t>' ניסן, תשפ"ה</w:t>
      </w:r>
    </w:p>
    <w:p w14:paraId="352951F5" w14:textId="440B8777" w:rsidR="00782DDD" w:rsidRDefault="00954F2B" w:rsidP="00954F2B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6 אפריל, 2025</w:t>
      </w:r>
    </w:p>
    <w:p w14:paraId="41828EE1" w14:textId="00A781C0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33F23919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66177B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29.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BE1DEA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60571177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8.4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E8291A">
        <w:rPr>
          <w:rFonts w:hint="cs"/>
          <w:noProof/>
          <w:sz w:val="30"/>
          <w:szCs w:val="30"/>
          <w:rtl/>
        </w:rPr>
        <w:t>4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01CFCEC7" w14:textId="654ACB6E" w:rsidR="00134C44" w:rsidRDefault="0066177B" w:rsidP="0066177B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1. </w:t>
      </w:r>
      <w:r w:rsidR="00950311">
        <w:rPr>
          <w:rFonts w:hint="cs"/>
          <w:noProof/>
          <w:sz w:val="28"/>
          <w:szCs w:val="28"/>
          <w:rtl/>
        </w:rPr>
        <w:t>דיון בדו</w:t>
      </w:r>
      <w:r w:rsidR="00E8291A">
        <w:rPr>
          <w:rFonts w:hint="cs"/>
          <w:noProof/>
          <w:sz w:val="28"/>
          <w:szCs w:val="28"/>
          <w:rtl/>
        </w:rPr>
        <w:t>חות מבקר  המדינה לשנת 2023.</w:t>
      </w:r>
    </w:p>
    <w:p w14:paraId="3C111D14" w14:textId="779567DF" w:rsidR="0066177B" w:rsidRDefault="0066177B" w:rsidP="0066177B">
      <w:pPr>
        <w:rPr>
          <w:noProof/>
          <w:sz w:val="28"/>
          <w:szCs w:val="28"/>
          <w:rtl/>
        </w:rPr>
      </w:pPr>
    </w:p>
    <w:p w14:paraId="39BECD86" w14:textId="77777777" w:rsidR="0066177B" w:rsidRDefault="0066177B" w:rsidP="0066177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0B36CF7F" w14:textId="77777777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376B14A0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6FAF5966" w14:textId="723718D6" w:rsidR="00134C44" w:rsidRDefault="00134C44" w:rsidP="00C300E3">
      <w:pPr>
        <w:rPr>
          <w:noProof/>
          <w:sz w:val="28"/>
          <w:szCs w:val="28"/>
          <w:rtl/>
        </w:rPr>
      </w:pPr>
    </w:p>
    <w:p w14:paraId="41AF092A" w14:textId="72FF594F" w:rsidR="005B2C66" w:rsidRDefault="005B2C66" w:rsidP="00C300E3">
      <w:pPr>
        <w:rPr>
          <w:noProof/>
          <w:sz w:val="28"/>
          <w:szCs w:val="28"/>
          <w:rtl/>
        </w:rPr>
      </w:pPr>
    </w:p>
    <w:p w14:paraId="34D5A435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17E5A0AA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4D043FDC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641AA998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24D0031E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35FCF8D2" w14:textId="55FC6BE9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4CC0670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1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632A"/>
    <w:rsid w:val="00047FA5"/>
    <w:rsid w:val="00050E32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4C44"/>
    <w:rsid w:val="0013507A"/>
    <w:rsid w:val="00136883"/>
    <w:rsid w:val="001402EF"/>
    <w:rsid w:val="001407DB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71EE1"/>
    <w:rsid w:val="00376690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1731"/>
    <w:rsid w:val="003A19AB"/>
    <w:rsid w:val="003A53ED"/>
    <w:rsid w:val="003B07C4"/>
    <w:rsid w:val="003B1B5E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A1ABD"/>
    <w:rsid w:val="004A3E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6428"/>
    <w:rsid w:val="005802FB"/>
    <w:rsid w:val="00584AA2"/>
    <w:rsid w:val="005863EA"/>
    <w:rsid w:val="00587A7F"/>
    <w:rsid w:val="00593CC3"/>
    <w:rsid w:val="00594616"/>
    <w:rsid w:val="00596C26"/>
    <w:rsid w:val="005A0E6D"/>
    <w:rsid w:val="005B2C66"/>
    <w:rsid w:val="005B423A"/>
    <w:rsid w:val="005B448B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6604"/>
    <w:rsid w:val="00671537"/>
    <w:rsid w:val="00671BBB"/>
    <w:rsid w:val="00673C35"/>
    <w:rsid w:val="00677119"/>
    <w:rsid w:val="00677AAF"/>
    <w:rsid w:val="006803FE"/>
    <w:rsid w:val="00682F36"/>
    <w:rsid w:val="00695478"/>
    <w:rsid w:val="0069747D"/>
    <w:rsid w:val="006A08F8"/>
    <w:rsid w:val="006A1294"/>
    <w:rsid w:val="006A36CC"/>
    <w:rsid w:val="006A7724"/>
    <w:rsid w:val="006A7E9C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A51E0"/>
    <w:rsid w:val="009B1225"/>
    <w:rsid w:val="009B58DB"/>
    <w:rsid w:val="009B6439"/>
    <w:rsid w:val="009C0756"/>
    <w:rsid w:val="009C2506"/>
    <w:rsid w:val="009C3D71"/>
    <w:rsid w:val="009C512C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72738"/>
    <w:rsid w:val="00A768BF"/>
    <w:rsid w:val="00A77895"/>
    <w:rsid w:val="00A800AD"/>
    <w:rsid w:val="00A8555D"/>
    <w:rsid w:val="00A900CA"/>
    <w:rsid w:val="00A90973"/>
    <w:rsid w:val="00A94199"/>
    <w:rsid w:val="00A954F3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3E18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B34B3"/>
    <w:rsid w:val="00CC1D4E"/>
    <w:rsid w:val="00CC57EF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291A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C320E"/>
    <w:rsid w:val="00EC58F6"/>
    <w:rsid w:val="00EC7875"/>
    <w:rsid w:val="00EC7AFB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0</TotalTime>
  <Pages>1</Pages>
  <Words>55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3</cp:revision>
  <cp:lastPrinted>2024-12-10T09:01:00Z</cp:lastPrinted>
  <dcterms:created xsi:type="dcterms:W3CDTF">2025-04-06T06:19:00Z</dcterms:created>
  <dcterms:modified xsi:type="dcterms:W3CDTF">2025-04-06T06:19:00Z</dcterms:modified>
</cp:coreProperties>
</file>